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BB1AE" w14:textId="77777777" w:rsidR="00D35579" w:rsidRPr="00F02862" w:rsidRDefault="00D35579" w:rsidP="00F02862">
      <w:pPr>
        <w:shd w:val="clear" w:color="auto" w:fill="FFFFFF"/>
        <w:spacing w:before="135" w:after="135" w:line="240" w:lineRule="auto"/>
        <w:jc w:val="center"/>
        <w:rPr>
          <w:rFonts w:ascii="Georgia" w:eastAsia="Times New Roman" w:hAnsi="Georgia" w:cs="Times New Roman"/>
          <w:b/>
          <w:bCs/>
          <w:color w:val="445555"/>
          <w:sz w:val="48"/>
          <w:szCs w:val="48"/>
          <w:lang w:eastAsia="es-PE"/>
        </w:rPr>
      </w:pPr>
      <w:r w:rsidRPr="00F02862">
        <w:rPr>
          <w:rFonts w:ascii="Georgia" w:eastAsia="Times New Roman" w:hAnsi="Georgia" w:cs="Times New Roman"/>
          <w:b/>
          <w:bCs/>
          <w:color w:val="445555"/>
          <w:sz w:val="48"/>
          <w:szCs w:val="48"/>
          <w:lang w:eastAsia="es-PE"/>
        </w:rPr>
        <w:t>COMUNICACIÓN</w:t>
      </w:r>
    </w:p>
    <w:p w14:paraId="4DDC3328"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p>
    <w:p w14:paraId="13A3624C"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p>
    <w:p w14:paraId="7DFEAC23"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r>
        <w:rPr>
          <w:noProof/>
          <w:lang w:eastAsia="es-PE"/>
        </w:rPr>
        <w:drawing>
          <wp:inline distT="0" distB="0" distL="0" distR="0" wp14:anchorId="10F2C6ED" wp14:editId="4CC637EE">
            <wp:extent cx="5772150" cy="3717265"/>
            <wp:effectExtent l="0" t="0" r="0" b="0"/>
            <wp:docPr id="3" name="Imagen 3" descr="REGLAS DE ACENTUACIÓN | JUGANDO Y APREND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LAS DE ACENTUACIÓN | JUGANDO Y APRENDIE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999" cy="3721676"/>
                    </a:xfrm>
                    <a:prstGeom prst="rect">
                      <a:avLst/>
                    </a:prstGeom>
                    <a:noFill/>
                    <a:ln>
                      <a:noFill/>
                    </a:ln>
                  </pic:spPr>
                </pic:pic>
              </a:graphicData>
            </a:graphic>
          </wp:inline>
        </w:drawing>
      </w:r>
    </w:p>
    <w:p w14:paraId="2E1EB333" w14:textId="77777777" w:rsidR="00D35579" w:rsidRDefault="008A26DA" w:rsidP="00D35579">
      <w:pPr>
        <w:shd w:val="clear" w:color="auto" w:fill="FFFFFF"/>
        <w:spacing w:before="135" w:after="135" w:line="240" w:lineRule="auto"/>
        <w:rPr>
          <w:rFonts w:ascii="Georgia" w:eastAsia="Times New Roman" w:hAnsi="Georgia" w:cs="Times New Roman"/>
          <w:b/>
          <w:bCs/>
          <w:color w:val="445555"/>
          <w:sz w:val="21"/>
          <w:szCs w:val="21"/>
          <w:lang w:eastAsia="es-PE"/>
        </w:rPr>
      </w:pPr>
      <w:r>
        <w:rPr>
          <w:noProof/>
          <w:lang w:eastAsia="es-PE"/>
        </w:rPr>
        <w:drawing>
          <wp:anchor distT="0" distB="0" distL="114300" distR="114300" simplePos="0" relativeHeight="251658240" behindDoc="1" locked="0" layoutInCell="1" allowOverlap="1" wp14:anchorId="6B5C8A63" wp14:editId="5835EB81">
            <wp:simplePos x="0" y="0"/>
            <wp:positionH relativeFrom="column">
              <wp:posOffset>4453890</wp:posOffset>
            </wp:positionH>
            <wp:positionV relativeFrom="paragraph">
              <wp:posOffset>135255</wp:posOffset>
            </wp:positionV>
            <wp:extent cx="1343025" cy="2171700"/>
            <wp:effectExtent l="0" t="0" r="9525" b="0"/>
            <wp:wrapSquare wrapText="bothSides"/>
            <wp:docPr id="7" name="Imagen 7" descr="muñecos de palitos amor - Buscar con Google | Dibujos de col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ñecos de palitos amor - Buscar con Google | Dibujos de color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2171700"/>
                    </a:xfrm>
                    <a:prstGeom prst="rect">
                      <a:avLst/>
                    </a:prstGeom>
                    <a:noFill/>
                    <a:ln>
                      <a:noFill/>
                    </a:ln>
                  </pic:spPr>
                </pic:pic>
              </a:graphicData>
            </a:graphic>
          </wp:anchor>
        </w:drawing>
      </w:r>
    </w:p>
    <w:p w14:paraId="6ACD885C" w14:textId="77777777" w:rsidR="008A26DA" w:rsidRDefault="008A26DA" w:rsidP="00D35579">
      <w:pPr>
        <w:shd w:val="clear" w:color="auto" w:fill="FFFFFF"/>
        <w:spacing w:before="135" w:after="135" w:line="240" w:lineRule="auto"/>
        <w:rPr>
          <w:rFonts w:ascii="Georgia" w:eastAsia="Times New Roman" w:hAnsi="Georgia" w:cs="Times New Roman"/>
          <w:b/>
          <w:bCs/>
          <w:color w:val="445555"/>
          <w:sz w:val="21"/>
          <w:szCs w:val="21"/>
          <w:lang w:eastAsia="es-PE"/>
        </w:rPr>
      </w:pPr>
    </w:p>
    <w:p w14:paraId="69F533A5" w14:textId="77777777" w:rsidR="00D35579" w:rsidRPr="008A26DA" w:rsidRDefault="00D35579" w:rsidP="00D35579">
      <w:pPr>
        <w:shd w:val="clear" w:color="auto" w:fill="FFFFFF"/>
        <w:spacing w:before="135" w:after="135" w:line="240" w:lineRule="auto"/>
        <w:rPr>
          <w:rFonts w:ascii="Georgia" w:eastAsia="Times New Roman" w:hAnsi="Georgia" w:cs="Times New Roman"/>
          <w:b/>
          <w:bCs/>
          <w:color w:val="FF0000"/>
          <w:sz w:val="21"/>
          <w:szCs w:val="21"/>
          <w:u w:val="single"/>
          <w:lang w:eastAsia="es-PE"/>
        </w:rPr>
      </w:pPr>
    </w:p>
    <w:p w14:paraId="7ECB3574" w14:textId="77777777" w:rsidR="00D35579" w:rsidRPr="008A26DA" w:rsidRDefault="00D35579" w:rsidP="00D35579">
      <w:pPr>
        <w:shd w:val="clear" w:color="auto" w:fill="FFFFFF"/>
        <w:spacing w:after="90" w:line="240" w:lineRule="auto"/>
        <w:outlineLvl w:val="1"/>
        <w:rPr>
          <w:rFonts w:ascii="Georgia" w:eastAsia="Times New Roman" w:hAnsi="Georgia" w:cs="Times New Roman"/>
          <w:b/>
          <w:bCs/>
          <w:color w:val="FF0000"/>
          <w:sz w:val="27"/>
          <w:szCs w:val="27"/>
          <w:u w:val="single"/>
          <w:lang w:eastAsia="es-PE"/>
        </w:rPr>
      </w:pPr>
      <w:proofErr w:type="spellStart"/>
      <w:r w:rsidRPr="008A26DA">
        <w:rPr>
          <w:rFonts w:ascii="Georgia" w:eastAsia="Times New Roman" w:hAnsi="Georgia" w:cs="Times New Roman"/>
          <w:b/>
          <w:bCs/>
          <w:i/>
          <w:iCs/>
          <w:color w:val="FF0000"/>
          <w:sz w:val="27"/>
          <w:szCs w:val="27"/>
          <w:u w:val="single"/>
          <w:lang w:eastAsia="es-PE"/>
        </w:rPr>
        <w:t>Tildación</w:t>
      </w:r>
      <w:proofErr w:type="spellEnd"/>
      <w:r w:rsidRPr="008A26DA">
        <w:rPr>
          <w:rFonts w:ascii="Georgia" w:eastAsia="Times New Roman" w:hAnsi="Georgia" w:cs="Times New Roman"/>
          <w:b/>
          <w:bCs/>
          <w:i/>
          <w:iCs/>
          <w:color w:val="FF0000"/>
          <w:sz w:val="27"/>
          <w:szCs w:val="27"/>
          <w:u w:val="single"/>
          <w:lang w:eastAsia="es-PE"/>
        </w:rPr>
        <w:t xml:space="preserve"> general</w:t>
      </w:r>
    </w:p>
    <w:p w14:paraId="54CE8E4A"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xml:space="preserve">Clasificación de las palabras según su </w:t>
      </w:r>
      <w:proofErr w:type="spellStart"/>
      <w:r w:rsidRPr="000A7ED8">
        <w:rPr>
          <w:rFonts w:ascii="Georgia" w:eastAsia="Times New Roman" w:hAnsi="Georgia" w:cs="Times New Roman"/>
          <w:color w:val="445555"/>
          <w:sz w:val="21"/>
          <w:szCs w:val="21"/>
          <w:lang w:eastAsia="es-PE"/>
        </w:rPr>
        <w:t>tildación</w:t>
      </w:r>
      <w:proofErr w:type="spellEnd"/>
    </w:p>
    <w:p w14:paraId="13357D22"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b/>
          <w:bCs/>
          <w:color w:val="445555"/>
          <w:sz w:val="21"/>
          <w:szCs w:val="21"/>
          <w:lang w:eastAsia="es-PE"/>
        </w:rPr>
        <w:t>1. Agudas:</w:t>
      </w:r>
      <w:r w:rsidRPr="000A7ED8">
        <w:rPr>
          <w:rFonts w:ascii="Georgia" w:eastAsia="Times New Roman" w:hAnsi="Georgia" w:cs="Times New Roman"/>
          <w:color w:val="445555"/>
          <w:sz w:val="21"/>
          <w:szCs w:val="21"/>
          <w:lang w:eastAsia="es-PE"/>
        </w:rPr>
        <w:t> Llamadas también </w:t>
      </w:r>
      <w:r w:rsidRPr="000A7ED8">
        <w:rPr>
          <w:rFonts w:ascii="Georgia" w:eastAsia="Times New Roman" w:hAnsi="Georgia" w:cs="Times New Roman"/>
          <w:b/>
          <w:bCs/>
          <w:color w:val="445555"/>
          <w:sz w:val="21"/>
          <w:szCs w:val="21"/>
          <w:lang w:eastAsia="es-PE"/>
        </w:rPr>
        <w:t>Oxítonas.</w:t>
      </w:r>
      <w:r w:rsidR="00A95686" w:rsidRPr="00A95686">
        <w:t xml:space="preserve"> </w:t>
      </w:r>
    </w:p>
    <w:p w14:paraId="060E4970"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b/>
          <w:bCs/>
          <w:color w:val="445555"/>
          <w:sz w:val="21"/>
          <w:szCs w:val="21"/>
          <w:lang w:eastAsia="es-PE"/>
        </w:rPr>
        <w:t>2. Graves o Llanas:</w:t>
      </w:r>
      <w:r w:rsidRPr="000A7ED8">
        <w:rPr>
          <w:rFonts w:ascii="Georgia" w:eastAsia="Times New Roman" w:hAnsi="Georgia" w:cs="Times New Roman"/>
          <w:color w:val="445555"/>
          <w:sz w:val="21"/>
          <w:szCs w:val="21"/>
          <w:lang w:eastAsia="es-PE"/>
        </w:rPr>
        <w:t> Llamadas también </w:t>
      </w:r>
      <w:r w:rsidRPr="000A7ED8">
        <w:rPr>
          <w:rFonts w:ascii="Georgia" w:eastAsia="Times New Roman" w:hAnsi="Georgia" w:cs="Times New Roman"/>
          <w:b/>
          <w:bCs/>
          <w:color w:val="445555"/>
          <w:sz w:val="21"/>
          <w:szCs w:val="21"/>
          <w:lang w:eastAsia="es-PE"/>
        </w:rPr>
        <w:t>Paroxítonas.</w:t>
      </w:r>
    </w:p>
    <w:p w14:paraId="6D23F71F"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b/>
          <w:bCs/>
          <w:color w:val="445555"/>
          <w:sz w:val="21"/>
          <w:szCs w:val="21"/>
          <w:lang w:eastAsia="es-PE"/>
        </w:rPr>
        <w:t>3. Esdrújulas:</w:t>
      </w:r>
      <w:r w:rsidRPr="000A7ED8">
        <w:rPr>
          <w:rFonts w:ascii="Georgia" w:eastAsia="Times New Roman" w:hAnsi="Georgia" w:cs="Times New Roman"/>
          <w:color w:val="445555"/>
          <w:sz w:val="21"/>
          <w:szCs w:val="21"/>
          <w:lang w:eastAsia="es-PE"/>
        </w:rPr>
        <w:t> Llamadas también </w:t>
      </w:r>
      <w:r w:rsidRPr="000A7ED8">
        <w:rPr>
          <w:rFonts w:ascii="Georgia" w:eastAsia="Times New Roman" w:hAnsi="Georgia" w:cs="Times New Roman"/>
          <w:b/>
          <w:bCs/>
          <w:color w:val="445555"/>
          <w:sz w:val="21"/>
          <w:szCs w:val="21"/>
          <w:lang w:eastAsia="es-PE"/>
        </w:rPr>
        <w:t>Proparoxítonas.</w:t>
      </w:r>
    </w:p>
    <w:p w14:paraId="17CC4B43"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r w:rsidRPr="000A7ED8">
        <w:rPr>
          <w:rFonts w:ascii="Georgia" w:eastAsia="Times New Roman" w:hAnsi="Georgia" w:cs="Times New Roman"/>
          <w:b/>
          <w:bCs/>
          <w:color w:val="445555"/>
          <w:sz w:val="21"/>
          <w:szCs w:val="21"/>
          <w:lang w:eastAsia="es-PE"/>
        </w:rPr>
        <w:t>4. Sobresdrújulas:</w:t>
      </w:r>
      <w:r w:rsidRPr="000A7ED8">
        <w:rPr>
          <w:rFonts w:ascii="Georgia" w:eastAsia="Times New Roman" w:hAnsi="Georgia" w:cs="Times New Roman"/>
          <w:color w:val="445555"/>
          <w:sz w:val="21"/>
          <w:szCs w:val="21"/>
          <w:lang w:eastAsia="es-PE"/>
        </w:rPr>
        <w:t> Llamadas también </w:t>
      </w:r>
      <w:proofErr w:type="spellStart"/>
      <w:r w:rsidRPr="000A7ED8">
        <w:rPr>
          <w:rFonts w:ascii="Georgia" w:eastAsia="Times New Roman" w:hAnsi="Georgia" w:cs="Times New Roman"/>
          <w:b/>
          <w:bCs/>
          <w:color w:val="445555"/>
          <w:sz w:val="21"/>
          <w:szCs w:val="21"/>
          <w:lang w:eastAsia="es-PE"/>
        </w:rPr>
        <w:t>Esdrujulísimas</w:t>
      </w:r>
      <w:proofErr w:type="spellEnd"/>
    </w:p>
    <w:p w14:paraId="13700B81"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p>
    <w:p w14:paraId="4C761640"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r>
        <w:rPr>
          <w:noProof/>
          <w:lang w:eastAsia="es-PE"/>
        </w:rPr>
        <w:lastRenderedPageBreak/>
        <w:drawing>
          <wp:inline distT="0" distB="0" distL="0" distR="0" wp14:anchorId="2798914D" wp14:editId="230AFDDB">
            <wp:extent cx="5400040" cy="3816570"/>
            <wp:effectExtent l="0" t="0" r="0" b="0"/>
            <wp:docPr id="4" name="Imagen 4" descr="Acentuación de diptongos, triptongos e hiatos&quot; (Infografí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entuación de diptongos, triptongos e hiatos&quot; (Infografía 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16570"/>
                    </a:xfrm>
                    <a:prstGeom prst="rect">
                      <a:avLst/>
                    </a:prstGeom>
                    <a:noFill/>
                    <a:ln>
                      <a:noFill/>
                    </a:ln>
                  </pic:spPr>
                </pic:pic>
              </a:graphicData>
            </a:graphic>
          </wp:inline>
        </w:drawing>
      </w:r>
    </w:p>
    <w:p w14:paraId="69406C8A"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p>
    <w:p w14:paraId="6790DB6C" w14:textId="77777777" w:rsidR="00D35579" w:rsidRDefault="00D35579" w:rsidP="00D35579">
      <w:pPr>
        <w:shd w:val="clear" w:color="auto" w:fill="FFFFFF"/>
        <w:spacing w:before="135" w:after="135" w:line="240" w:lineRule="auto"/>
        <w:rPr>
          <w:rFonts w:ascii="Georgia" w:eastAsia="Times New Roman" w:hAnsi="Georgia" w:cs="Times New Roman"/>
          <w:b/>
          <w:bCs/>
          <w:color w:val="445555"/>
          <w:sz w:val="21"/>
          <w:szCs w:val="21"/>
          <w:lang w:eastAsia="es-PE"/>
        </w:rPr>
      </w:pPr>
    </w:p>
    <w:p w14:paraId="3B3EB0A7" w14:textId="77777777" w:rsidR="00D35579" w:rsidRPr="008A26DA" w:rsidRDefault="00D35579" w:rsidP="00D35579">
      <w:pPr>
        <w:shd w:val="clear" w:color="auto" w:fill="FFFFFF"/>
        <w:spacing w:before="135" w:after="135" w:line="240" w:lineRule="auto"/>
        <w:rPr>
          <w:rFonts w:ascii="Georgia" w:eastAsia="Times New Roman" w:hAnsi="Georgia" w:cs="Times New Roman"/>
          <w:color w:val="FF0000"/>
          <w:sz w:val="21"/>
          <w:szCs w:val="21"/>
          <w:u w:val="single"/>
          <w:lang w:eastAsia="es-PE"/>
        </w:rPr>
      </w:pPr>
      <w:r w:rsidRPr="008A26DA">
        <w:rPr>
          <w:rFonts w:ascii="Georgia" w:eastAsia="Times New Roman" w:hAnsi="Georgia" w:cs="Times New Roman"/>
          <w:b/>
          <w:bCs/>
          <w:color w:val="FF0000"/>
          <w:sz w:val="21"/>
          <w:szCs w:val="21"/>
          <w:u w:val="single"/>
          <w:lang w:eastAsia="es-PE"/>
        </w:rPr>
        <w:t>DIPTONGO: </w:t>
      </w:r>
    </w:p>
    <w:p w14:paraId="6F0BB827"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Encuentro de dos vocales en una misma sílaba.</w:t>
      </w:r>
    </w:p>
    <w:p w14:paraId="2FA4A6EE"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Casos:</w:t>
      </w:r>
    </w:p>
    <w:p w14:paraId="5AA4CE8D"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VA + VC  à  Aula, peine, baile, </w:t>
      </w:r>
      <w:hyperlink r:id="rId11" w:history="1">
        <w:r w:rsidRPr="000A7ED8">
          <w:rPr>
            <w:rFonts w:ascii="Georgia" w:eastAsia="Times New Roman" w:hAnsi="Georgia" w:cs="Times New Roman"/>
            <w:color w:val="008040"/>
            <w:sz w:val="21"/>
            <w:szCs w:val="21"/>
            <w:u w:val="single"/>
            <w:lang w:eastAsia="es-PE"/>
          </w:rPr>
          <w:t>Europa</w:t>
        </w:r>
      </w:hyperlink>
      <w:r w:rsidRPr="000A7ED8">
        <w:rPr>
          <w:rFonts w:ascii="Georgia" w:eastAsia="Times New Roman" w:hAnsi="Georgia" w:cs="Times New Roman"/>
          <w:color w:val="445555"/>
          <w:sz w:val="21"/>
          <w:szCs w:val="21"/>
          <w:lang w:eastAsia="es-PE"/>
        </w:rPr>
        <w:t>, _________________</w:t>
      </w:r>
    </w:p>
    <w:p w14:paraId="7F94EC1B"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VC + VA à Diego, diario, vuelve, tenue, ________________</w:t>
      </w:r>
    </w:p>
    <w:p w14:paraId="0F32D5CD"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VC + VC à Piura, viuda, construido, concluir, ____________ </w:t>
      </w:r>
    </w:p>
    <w:p w14:paraId="2C40D50B"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Observaciones:</w:t>
      </w:r>
    </w:p>
    <w:p w14:paraId="4E39C9FB"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La H no impide la formación de diptongo (ahuyentar, prohibir).</w:t>
      </w:r>
    </w:p>
    <w:p w14:paraId="1A068ADC"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La Y al final de la palabra forma diptongo (rey, voy, doy).</w:t>
      </w:r>
    </w:p>
    <w:p w14:paraId="0809EA40"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xml:space="preserve">-      Las sílabas </w:t>
      </w:r>
      <w:proofErr w:type="spellStart"/>
      <w:r w:rsidRPr="000A7ED8">
        <w:rPr>
          <w:rFonts w:ascii="Georgia" w:eastAsia="Times New Roman" w:hAnsi="Georgia" w:cs="Times New Roman"/>
          <w:color w:val="445555"/>
          <w:sz w:val="21"/>
          <w:szCs w:val="21"/>
          <w:lang w:eastAsia="es-PE"/>
        </w:rPr>
        <w:t>gue</w:t>
      </w:r>
      <w:proofErr w:type="spellEnd"/>
      <w:r w:rsidRPr="000A7ED8">
        <w:rPr>
          <w:rFonts w:ascii="Georgia" w:eastAsia="Times New Roman" w:hAnsi="Georgia" w:cs="Times New Roman"/>
          <w:color w:val="445555"/>
          <w:sz w:val="21"/>
          <w:szCs w:val="21"/>
          <w:lang w:eastAsia="es-PE"/>
        </w:rPr>
        <w:t xml:space="preserve">, </w:t>
      </w:r>
      <w:proofErr w:type="spellStart"/>
      <w:r w:rsidRPr="000A7ED8">
        <w:rPr>
          <w:rFonts w:ascii="Georgia" w:eastAsia="Times New Roman" w:hAnsi="Georgia" w:cs="Times New Roman"/>
          <w:color w:val="445555"/>
          <w:sz w:val="21"/>
          <w:szCs w:val="21"/>
          <w:lang w:eastAsia="es-PE"/>
        </w:rPr>
        <w:t>gui</w:t>
      </w:r>
      <w:proofErr w:type="spellEnd"/>
      <w:r w:rsidRPr="000A7ED8">
        <w:rPr>
          <w:rFonts w:ascii="Georgia" w:eastAsia="Times New Roman" w:hAnsi="Georgia" w:cs="Times New Roman"/>
          <w:color w:val="445555"/>
          <w:sz w:val="21"/>
          <w:szCs w:val="21"/>
          <w:lang w:eastAsia="es-PE"/>
        </w:rPr>
        <w:t>, que, qui, </w:t>
      </w:r>
      <w:r w:rsidRPr="000A7ED8">
        <w:rPr>
          <w:rFonts w:ascii="Georgia" w:eastAsia="Times New Roman" w:hAnsi="Georgia" w:cs="Times New Roman"/>
          <w:b/>
          <w:bCs/>
          <w:color w:val="445555"/>
          <w:sz w:val="21"/>
          <w:szCs w:val="21"/>
          <w:lang w:eastAsia="es-PE"/>
        </w:rPr>
        <w:t>NO</w:t>
      </w:r>
      <w:r w:rsidRPr="000A7ED8">
        <w:rPr>
          <w:rFonts w:ascii="Georgia" w:eastAsia="Times New Roman" w:hAnsi="Georgia" w:cs="Times New Roman"/>
          <w:color w:val="445555"/>
          <w:sz w:val="21"/>
          <w:szCs w:val="21"/>
          <w:lang w:eastAsia="es-PE"/>
        </w:rPr>
        <w:t> forman diptongo, porque la U no suena.</w:t>
      </w:r>
    </w:p>
    <w:p w14:paraId="7F6C41EF"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xml:space="preserve">-      Las sílabas </w:t>
      </w:r>
      <w:proofErr w:type="spellStart"/>
      <w:r w:rsidRPr="000A7ED8">
        <w:rPr>
          <w:rFonts w:ascii="Georgia" w:eastAsia="Times New Roman" w:hAnsi="Georgia" w:cs="Times New Roman"/>
          <w:color w:val="445555"/>
          <w:sz w:val="21"/>
          <w:szCs w:val="21"/>
          <w:lang w:eastAsia="es-PE"/>
        </w:rPr>
        <w:t>güe</w:t>
      </w:r>
      <w:proofErr w:type="spellEnd"/>
      <w:r w:rsidRPr="000A7ED8">
        <w:rPr>
          <w:rFonts w:ascii="Georgia" w:eastAsia="Times New Roman" w:hAnsi="Georgia" w:cs="Times New Roman"/>
          <w:color w:val="445555"/>
          <w:sz w:val="21"/>
          <w:szCs w:val="21"/>
          <w:lang w:eastAsia="es-PE"/>
        </w:rPr>
        <w:t xml:space="preserve">, </w:t>
      </w:r>
      <w:proofErr w:type="spellStart"/>
      <w:r w:rsidRPr="000A7ED8">
        <w:rPr>
          <w:rFonts w:ascii="Georgia" w:eastAsia="Times New Roman" w:hAnsi="Georgia" w:cs="Times New Roman"/>
          <w:color w:val="445555"/>
          <w:sz w:val="21"/>
          <w:szCs w:val="21"/>
          <w:lang w:eastAsia="es-PE"/>
        </w:rPr>
        <w:t>güi</w:t>
      </w:r>
      <w:proofErr w:type="spellEnd"/>
      <w:r w:rsidRPr="000A7ED8">
        <w:rPr>
          <w:rFonts w:ascii="Georgia" w:eastAsia="Times New Roman" w:hAnsi="Georgia" w:cs="Times New Roman"/>
          <w:color w:val="445555"/>
          <w:sz w:val="21"/>
          <w:szCs w:val="21"/>
          <w:lang w:eastAsia="es-PE"/>
        </w:rPr>
        <w:t>, </w:t>
      </w:r>
      <w:r w:rsidRPr="000A7ED8">
        <w:rPr>
          <w:rFonts w:ascii="Georgia" w:eastAsia="Times New Roman" w:hAnsi="Georgia" w:cs="Times New Roman"/>
          <w:b/>
          <w:bCs/>
          <w:color w:val="445555"/>
          <w:sz w:val="21"/>
          <w:szCs w:val="21"/>
          <w:lang w:eastAsia="es-PE"/>
        </w:rPr>
        <w:t>SÍ</w:t>
      </w:r>
      <w:r w:rsidRPr="000A7ED8">
        <w:rPr>
          <w:rFonts w:ascii="Georgia" w:eastAsia="Times New Roman" w:hAnsi="Georgia" w:cs="Times New Roman"/>
          <w:color w:val="445555"/>
          <w:sz w:val="21"/>
          <w:szCs w:val="21"/>
          <w:lang w:eastAsia="es-PE"/>
        </w:rPr>
        <w:t> forman diptongo por la diéresis.</w:t>
      </w:r>
    </w:p>
    <w:p w14:paraId="772A5FDD" w14:textId="77777777" w:rsidR="00D35579" w:rsidRPr="008A26DA" w:rsidRDefault="00D35579" w:rsidP="00D35579">
      <w:pPr>
        <w:shd w:val="clear" w:color="auto" w:fill="FFFFFF"/>
        <w:spacing w:before="135" w:after="135" w:line="240" w:lineRule="auto"/>
        <w:rPr>
          <w:rFonts w:ascii="Georgia" w:eastAsia="Times New Roman" w:hAnsi="Georgia" w:cs="Times New Roman"/>
          <w:color w:val="FF0000"/>
          <w:sz w:val="21"/>
          <w:szCs w:val="21"/>
          <w:u w:val="single"/>
          <w:lang w:eastAsia="es-PE"/>
        </w:rPr>
      </w:pPr>
      <w:r w:rsidRPr="008A26DA">
        <w:rPr>
          <w:rFonts w:ascii="Georgia" w:eastAsia="Times New Roman" w:hAnsi="Georgia" w:cs="Times New Roman"/>
          <w:b/>
          <w:bCs/>
          <w:color w:val="FF0000"/>
          <w:sz w:val="21"/>
          <w:szCs w:val="21"/>
          <w:u w:val="single"/>
          <w:lang w:eastAsia="es-PE"/>
        </w:rPr>
        <w:t>TRIPTONGO:</w:t>
      </w:r>
    </w:p>
    <w:p w14:paraId="2FAC8CCF"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Encuentro de tres vocales en una misma sílaba.</w:t>
      </w:r>
    </w:p>
    <w:p w14:paraId="09A2ADDB"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Casos:</w:t>
      </w:r>
    </w:p>
    <w:p w14:paraId="40F45711"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VC + VA + VC à estudiáis, guau, </w:t>
      </w:r>
      <w:hyperlink r:id="rId12" w:history="1">
        <w:r w:rsidRPr="000A7ED8">
          <w:rPr>
            <w:rFonts w:ascii="Georgia" w:eastAsia="Times New Roman" w:hAnsi="Georgia" w:cs="Times New Roman"/>
            <w:color w:val="008040"/>
            <w:sz w:val="21"/>
            <w:szCs w:val="21"/>
            <w:u w:val="single"/>
            <w:lang w:eastAsia="es-PE"/>
          </w:rPr>
          <w:t>Paraguay</w:t>
        </w:r>
      </w:hyperlink>
      <w:r w:rsidRPr="000A7ED8">
        <w:rPr>
          <w:rFonts w:ascii="Georgia" w:eastAsia="Times New Roman" w:hAnsi="Georgia" w:cs="Times New Roman"/>
          <w:color w:val="445555"/>
          <w:sz w:val="21"/>
          <w:szCs w:val="21"/>
          <w:lang w:eastAsia="es-PE"/>
        </w:rPr>
        <w:t>.</w:t>
      </w:r>
    </w:p>
    <w:p w14:paraId="78BCFCF7" w14:textId="77777777" w:rsidR="00D35579" w:rsidRPr="008A26DA" w:rsidRDefault="00D35579" w:rsidP="00D35579">
      <w:pPr>
        <w:shd w:val="clear" w:color="auto" w:fill="FFFFFF"/>
        <w:spacing w:before="135" w:after="135" w:line="240" w:lineRule="auto"/>
        <w:rPr>
          <w:rFonts w:ascii="Georgia" w:eastAsia="Times New Roman" w:hAnsi="Georgia" w:cs="Times New Roman"/>
          <w:color w:val="FF0000"/>
          <w:sz w:val="21"/>
          <w:szCs w:val="21"/>
          <w:u w:val="single"/>
          <w:lang w:eastAsia="es-PE"/>
        </w:rPr>
      </w:pPr>
      <w:r w:rsidRPr="008A26DA">
        <w:rPr>
          <w:rFonts w:ascii="Georgia" w:eastAsia="Times New Roman" w:hAnsi="Georgia" w:cs="Times New Roman"/>
          <w:b/>
          <w:bCs/>
          <w:color w:val="FF0000"/>
          <w:sz w:val="21"/>
          <w:szCs w:val="21"/>
          <w:u w:val="single"/>
          <w:lang w:eastAsia="es-PE"/>
        </w:rPr>
        <w:t>HIATO</w:t>
      </w:r>
    </w:p>
    <w:p w14:paraId="05418F1D"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Secuencia de dos vocales que se pronuncian dentro de una misma sílaba, y que forman parte de sílabas consecutivas.</w:t>
      </w:r>
    </w:p>
    <w:p w14:paraId="3F1BF6EB"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Casos:</w:t>
      </w:r>
    </w:p>
    <w:p w14:paraId="2EDC75BB"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lastRenderedPageBreak/>
        <w:t>  -      VA + VA à peón, caos, océano, veo, Rafael, _____________</w:t>
      </w:r>
    </w:p>
    <w:p w14:paraId="5A9D5109" w14:textId="77777777" w:rsidR="00D35579" w:rsidRPr="000A7ED8"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VA + VC à baúl, país, ataúd, raíz, ____________________</w:t>
      </w:r>
    </w:p>
    <w:p w14:paraId="603AB8C2" w14:textId="77777777" w:rsidR="00D35579" w:rsidRDefault="00D35579" w:rsidP="00D35579">
      <w:pPr>
        <w:shd w:val="clear" w:color="auto" w:fill="FFFFFF"/>
        <w:spacing w:before="135" w:after="135" w:line="240" w:lineRule="auto"/>
        <w:rPr>
          <w:rFonts w:ascii="Georgia" w:eastAsia="Times New Roman" w:hAnsi="Georgia" w:cs="Times New Roman"/>
          <w:color w:val="445555"/>
          <w:sz w:val="21"/>
          <w:szCs w:val="21"/>
          <w:lang w:eastAsia="es-PE"/>
        </w:rPr>
      </w:pPr>
      <w:r w:rsidRPr="000A7ED8">
        <w:rPr>
          <w:rFonts w:ascii="Georgia" w:eastAsia="Times New Roman" w:hAnsi="Georgia" w:cs="Times New Roman"/>
          <w:color w:val="445555"/>
          <w:sz w:val="21"/>
          <w:szCs w:val="21"/>
          <w:lang w:eastAsia="es-PE"/>
        </w:rPr>
        <w:t>-      VC + VA à Búho, día, ahínco, veo, Rafael, ______________</w:t>
      </w:r>
    </w:p>
    <w:p w14:paraId="47CED94C" w14:textId="77777777" w:rsidR="00D35579" w:rsidRDefault="00D35579" w:rsidP="008A26DA"/>
    <w:p w14:paraId="657304E2" w14:textId="77777777" w:rsidR="00F02862" w:rsidRDefault="00F02862"/>
    <w:p w14:paraId="088F4EDC" w14:textId="77777777" w:rsidR="00F02862" w:rsidRDefault="00F02862" w:rsidP="008A26DA">
      <w:pPr>
        <w:jc w:val="center"/>
        <w:rPr>
          <w:color w:val="FF0000"/>
          <w:sz w:val="32"/>
          <w:szCs w:val="32"/>
          <w:u w:val="single"/>
        </w:rPr>
      </w:pPr>
      <w:r w:rsidRPr="008A26DA">
        <w:rPr>
          <w:color w:val="FF0000"/>
          <w:sz w:val="32"/>
          <w:szCs w:val="32"/>
          <w:u w:val="single"/>
        </w:rPr>
        <w:t>TRABAJO</w:t>
      </w:r>
    </w:p>
    <w:p w14:paraId="7CD111F4" w14:textId="77777777" w:rsidR="00B42087" w:rsidRPr="008A26DA" w:rsidRDefault="00B42087" w:rsidP="00B42087">
      <w:pPr>
        <w:rPr>
          <w:color w:val="FF0000"/>
          <w:sz w:val="32"/>
          <w:szCs w:val="32"/>
          <w:u w:val="single"/>
        </w:rPr>
      </w:pPr>
    </w:p>
    <w:p w14:paraId="7BAABB24" w14:textId="77777777" w:rsidR="00A95686" w:rsidRDefault="00A95686">
      <w:r>
        <w:t>1.- ESCRIBE UNA RELACIÓN DE 10 PALABRAS AGUDAS, 10 PALABRAS GRAVES Y 10 PALABRAS ESDRÚJULAS, SEÑALANDO EN ELLAS LA SÍLABA TÓNICA.</w:t>
      </w:r>
    </w:p>
    <w:tbl>
      <w:tblPr>
        <w:tblStyle w:val="Tablaconcuadrcula"/>
        <w:tblW w:w="10915" w:type="dxa"/>
        <w:tblInd w:w="-1139" w:type="dxa"/>
        <w:tblLook w:val="04A0" w:firstRow="1" w:lastRow="0" w:firstColumn="1" w:lastColumn="0" w:noHBand="0" w:noVBand="1"/>
      </w:tblPr>
      <w:tblGrid>
        <w:gridCol w:w="2268"/>
        <w:gridCol w:w="1276"/>
        <w:gridCol w:w="2268"/>
        <w:gridCol w:w="1559"/>
        <w:gridCol w:w="2268"/>
        <w:gridCol w:w="1276"/>
      </w:tblGrid>
      <w:tr w:rsidR="00534CE9" w14:paraId="68CE1A07" w14:textId="77777777" w:rsidTr="00534CE9">
        <w:tc>
          <w:tcPr>
            <w:tcW w:w="2268" w:type="dxa"/>
          </w:tcPr>
          <w:p w14:paraId="5FDA5DDF" w14:textId="77777777" w:rsidR="00534CE9" w:rsidRDefault="00534CE9" w:rsidP="000D6A98">
            <w:pPr>
              <w:jc w:val="center"/>
            </w:pPr>
            <w:r>
              <w:t>AGUDAS</w:t>
            </w:r>
          </w:p>
        </w:tc>
        <w:tc>
          <w:tcPr>
            <w:tcW w:w="1276" w:type="dxa"/>
          </w:tcPr>
          <w:p w14:paraId="57500F59" w14:textId="77777777" w:rsidR="00534CE9" w:rsidRDefault="00534CE9" w:rsidP="000D6A98">
            <w:pPr>
              <w:jc w:val="center"/>
            </w:pPr>
            <w:r>
              <w:t>SÍLABA TÓNICA</w:t>
            </w:r>
          </w:p>
        </w:tc>
        <w:tc>
          <w:tcPr>
            <w:tcW w:w="2268" w:type="dxa"/>
          </w:tcPr>
          <w:p w14:paraId="3569B348" w14:textId="77777777" w:rsidR="00534CE9" w:rsidRDefault="00534CE9" w:rsidP="000D6A98">
            <w:pPr>
              <w:jc w:val="center"/>
            </w:pPr>
            <w:r>
              <w:t>GRAVES</w:t>
            </w:r>
          </w:p>
        </w:tc>
        <w:tc>
          <w:tcPr>
            <w:tcW w:w="1559" w:type="dxa"/>
          </w:tcPr>
          <w:p w14:paraId="330FA4DA" w14:textId="77777777" w:rsidR="00534CE9" w:rsidRDefault="00534CE9" w:rsidP="000D6A98">
            <w:pPr>
              <w:jc w:val="center"/>
            </w:pPr>
            <w:r>
              <w:t>SÍLABA TÓNICA</w:t>
            </w:r>
          </w:p>
        </w:tc>
        <w:tc>
          <w:tcPr>
            <w:tcW w:w="2268" w:type="dxa"/>
          </w:tcPr>
          <w:p w14:paraId="7A3414E9" w14:textId="77777777" w:rsidR="00534CE9" w:rsidRDefault="00534CE9" w:rsidP="000D6A98">
            <w:pPr>
              <w:jc w:val="center"/>
            </w:pPr>
            <w:r>
              <w:t>ESDRÚJULAS</w:t>
            </w:r>
          </w:p>
        </w:tc>
        <w:tc>
          <w:tcPr>
            <w:tcW w:w="1276" w:type="dxa"/>
          </w:tcPr>
          <w:p w14:paraId="3B13270E" w14:textId="77777777" w:rsidR="00534CE9" w:rsidRDefault="00534CE9" w:rsidP="000D6A98">
            <w:pPr>
              <w:jc w:val="center"/>
            </w:pPr>
            <w:r>
              <w:t>SÍLABA TÓNICA</w:t>
            </w:r>
          </w:p>
        </w:tc>
      </w:tr>
      <w:tr w:rsidR="00534CE9" w14:paraId="3A65A4D9" w14:textId="77777777" w:rsidTr="00534CE9">
        <w:sdt>
          <w:sdtPr>
            <w:id w:val="1430621799"/>
            <w:placeholder>
              <w:docPart w:val="64EF4E058429474E84D18838F0142CEC"/>
            </w:placeholder>
            <w:showingPlcHdr/>
            <w:text/>
          </w:sdtPr>
          <w:sdtEndPr/>
          <w:sdtContent>
            <w:tc>
              <w:tcPr>
                <w:tcW w:w="2268" w:type="dxa"/>
              </w:tcPr>
              <w:p w14:paraId="45C9657F"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2023270672"/>
            <w:placeholder>
              <w:docPart w:val="932DCEFA49024D8B89980A1686D20BB5"/>
            </w:placeholder>
            <w:showingPlcHdr/>
            <w:text/>
          </w:sdtPr>
          <w:sdtEndPr/>
          <w:sdtContent>
            <w:tc>
              <w:tcPr>
                <w:tcW w:w="1276" w:type="dxa"/>
              </w:tcPr>
              <w:p w14:paraId="5A4782A4" w14:textId="77777777" w:rsidR="00534CE9" w:rsidRDefault="00534CE9">
                <w:r>
                  <w:rPr>
                    <w:rStyle w:val="Textodelmarcadordeposicin"/>
                  </w:rPr>
                  <w:t>S.T</w:t>
                </w:r>
              </w:p>
            </w:tc>
          </w:sdtContent>
        </w:sdt>
        <w:sdt>
          <w:sdtPr>
            <w:id w:val="-2098238235"/>
            <w:placeholder>
              <w:docPart w:val="B289AD36B3B04937B69E6FDE957DD0B8"/>
            </w:placeholder>
            <w:showingPlcHdr/>
            <w:text/>
          </w:sdtPr>
          <w:sdtEndPr/>
          <w:sdtContent>
            <w:tc>
              <w:tcPr>
                <w:tcW w:w="2268" w:type="dxa"/>
              </w:tcPr>
              <w:p w14:paraId="046BAEB0"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8437766"/>
            <w:placeholder>
              <w:docPart w:val="C2BDF6672FC74945A26954071B0FFB6E"/>
            </w:placeholder>
            <w:showingPlcHdr/>
            <w:text/>
          </w:sdtPr>
          <w:sdtEndPr/>
          <w:sdtContent>
            <w:tc>
              <w:tcPr>
                <w:tcW w:w="1559" w:type="dxa"/>
              </w:tcPr>
              <w:p w14:paraId="32195900" w14:textId="77777777" w:rsidR="00534CE9" w:rsidRDefault="00534CE9">
                <w:r>
                  <w:rPr>
                    <w:rStyle w:val="Textodelmarcadordeposicin"/>
                  </w:rPr>
                  <w:t>S.T</w:t>
                </w:r>
              </w:p>
            </w:tc>
          </w:sdtContent>
        </w:sdt>
        <w:sdt>
          <w:sdtPr>
            <w:id w:val="-1566873966"/>
            <w:placeholder>
              <w:docPart w:val="7A5CADB496264C72B929EAAF4ACF88B4"/>
            </w:placeholder>
            <w:showingPlcHdr/>
            <w:text/>
          </w:sdtPr>
          <w:sdtEndPr/>
          <w:sdtContent>
            <w:tc>
              <w:tcPr>
                <w:tcW w:w="2268" w:type="dxa"/>
              </w:tcPr>
              <w:p w14:paraId="11781E48"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254810856"/>
            <w:placeholder>
              <w:docPart w:val="A774F9B302FC43B3AC62207CF125D90D"/>
            </w:placeholder>
            <w:showingPlcHdr/>
            <w:text/>
          </w:sdtPr>
          <w:sdtEndPr/>
          <w:sdtContent>
            <w:tc>
              <w:tcPr>
                <w:tcW w:w="1276" w:type="dxa"/>
              </w:tcPr>
              <w:p w14:paraId="482E7C5C" w14:textId="77777777" w:rsidR="00534CE9" w:rsidRDefault="00534CE9">
                <w:r>
                  <w:rPr>
                    <w:rStyle w:val="Textodelmarcadordeposicin"/>
                  </w:rPr>
                  <w:t>S.T</w:t>
                </w:r>
              </w:p>
            </w:tc>
          </w:sdtContent>
        </w:sdt>
      </w:tr>
      <w:tr w:rsidR="00534CE9" w14:paraId="23A6A6DF" w14:textId="77777777" w:rsidTr="00534CE9">
        <w:sdt>
          <w:sdtPr>
            <w:id w:val="1845815364"/>
            <w:placeholder>
              <w:docPart w:val="0C825254AC6E497C83F0680FC23117DF"/>
            </w:placeholder>
            <w:showingPlcHdr/>
            <w:text/>
          </w:sdtPr>
          <w:sdtEndPr/>
          <w:sdtContent>
            <w:tc>
              <w:tcPr>
                <w:tcW w:w="2268" w:type="dxa"/>
              </w:tcPr>
              <w:p w14:paraId="6871E0FC"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67685779"/>
            <w:placeholder>
              <w:docPart w:val="09859BCE024B40C6A18FFB06A55DA538"/>
            </w:placeholder>
            <w:showingPlcHdr/>
            <w:text/>
          </w:sdtPr>
          <w:sdtEndPr/>
          <w:sdtContent>
            <w:tc>
              <w:tcPr>
                <w:tcW w:w="1276" w:type="dxa"/>
              </w:tcPr>
              <w:p w14:paraId="73D120AD" w14:textId="77777777" w:rsidR="00534CE9" w:rsidRDefault="00534CE9">
                <w:r>
                  <w:rPr>
                    <w:rStyle w:val="Textodelmarcadordeposicin"/>
                  </w:rPr>
                  <w:t>S.T</w:t>
                </w:r>
              </w:p>
            </w:tc>
          </w:sdtContent>
        </w:sdt>
        <w:sdt>
          <w:sdtPr>
            <w:id w:val="-408612613"/>
            <w:placeholder>
              <w:docPart w:val="BDDFFE8986284BC581F15A3632A7A7DC"/>
            </w:placeholder>
            <w:showingPlcHdr/>
            <w:text/>
          </w:sdtPr>
          <w:sdtEndPr/>
          <w:sdtContent>
            <w:tc>
              <w:tcPr>
                <w:tcW w:w="2268" w:type="dxa"/>
              </w:tcPr>
              <w:p w14:paraId="38DF73BA"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380509399"/>
            <w:placeholder>
              <w:docPart w:val="8398F8A304984AEB91BCB93D8E06B688"/>
            </w:placeholder>
            <w:showingPlcHdr/>
            <w:text/>
          </w:sdtPr>
          <w:sdtEndPr/>
          <w:sdtContent>
            <w:tc>
              <w:tcPr>
                <w:tcW w:w="1559" w:type="dxa"/>
              </w:tcPr>
              <w:p w14:paraId="6F67692E" w14:textId="77777777" w:rsidR="00534CE9" w:rsidRDefault="00534CE9">
                <w:r>
                  <w:rPr>
                    <w:rStyle w:val="Textodelmarcadordeposicin"/>
                  </w:rPr>
                  <w:t>S.T</w:t>
                </w:r>
              </w:p>
            </w:tc>
          </w:sdtContent>
        </w:sdt>
        <w:sdt>
          <w:sdtPr>
            <w:id w:val="1515882195"/>
            <w:placeholder>
              <w:docPart w:val="34CA2D1E135942FD83C74D68E6731DD8"/>
            </w:placeholder>
            <w:showingPlcHdr/>
            <w:text/>
          </w:sdtPr>
          <w:sdtEndPr/>
          <w:sdtContent>
            <w:tc>
              <w:tcPr>
                <w:tcW w:w="2268" w:type="dxa"/>
              </w:tcPr>
              <w:p w14:paraId="6D3AF5E8"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841852649"/>
            <w:placeholder>
              <w:docPart w:val="A0A446BCF7194D119F2046D206F7486F"/>
            </w:placeholder>
            <w:showingPlcHdr/>
            <w:text/>
          </w:sdtPr>
          <w:sdtEndPr/>
          <w:sdtContent>
            <w:tc>
              <w:tcPr>
                <w:tcW w:w="1276" w:type="dxa"/>
              </w:tcPr>
              <w:p w14:paraId="09F8AA37" w14:textId="77777777" w:rsidR="00534CE9" w:rsidRDefault="00534CE9">
                <w:r>
                  <w:rPr>
                    <w:rStyle w:val="Textodelmarcadordeposicin"/>
                  </w:rPr>
                  <w:t>S.T</w:t>
                </w:r>
              </w:p>
            </w:tc>
          </w:sdtContent>
        </w:sdt>
      </w:tr>
      <w:tr w:rsidR="00534CE9" w14:paraId="5B7AEFF6" w14:textId="77777777" w:rsidTr="00534CE9">
        <w:sdt>
          <w:sdtPr>
            <w:id w:val="-1655982172"/>
            <w:placeholder>
              <w:docPart w:val="D7E5C7C960BE4D3894F4513062F244B6"/>
            </w:placeholder>
            <w:showingPlcHdr/>
            <w:text/>
          </w:sdtPr>
          <w:sdtEndPr/>
          <w:sdtContent>
            <w:tc>
              <w:tcPr>
                <w:tcW w:w="2268" w:type="dxa"/>
              </w:tcPr>
              <w:p w14:paraId="4B5C76E7"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622226188"/>
            <w:placeholder>
              <w:docPart w:val="6E3B16D5D6DE4FDBA37CE1BCF2C153F5"/>
            </w:placeholder>
            <w:showingPlcHdr/>
            <w:text/>
          </w:sdtPr>
          <w:sdtEndPr/>
          <w:sdtContent>
            <w:tc>
              <w:tcPr>
                <w:tcW w:w="1276" w:type="dxa"/>
              </w:tcPr>
              <w:p w14:paraId="354A571B" w14:textId="77777777" w:rsidR="00534CE9" w:rsidRDefault="00534CE9">
                <w:r>
                  <w:rPr>
                    <w:rStyle w:val="Textodelmarcadordeposicin"/>
                  </w:rPr>
                  <w:t>S.T</w:t>
                </w:r>
              </w:p>
            </w:tc>
          </w:sdtContent>
        </w:sdt>
        <w:sdt>
          <w:sdtPr>
            <w:id w:val="-1452005257"/>
            <w:placeholder>
              <w:docPart w:val="7AD29442D894418482C0B26008585090"/>
            </w:placeholder>
            <w:showingPlcHdr/>
            <w:text/>
          </w:sdtPr>
          <w:sdtEndPr/>
          <w:sdtContent>
            <w:tc>
              <w:tcPr>
                <w:tcW w:w="2268" w:type="dxa"/>
              </w:tcPr>
              <w:p w14:paraId="7FFC82D1"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383142867"/>
            <w:placeholder>
              <w:docPart w:val="A00998640BBD4CA7902F3E739A27F308"/>
            </w:placeholder>
            <w:showingPlcHdr/>
            <w:text/>
          </w:sdtPr>
          <w:sdtEndPr/>
          <w:sdtContent>
            <w:tc>
              <w:tcPr>
                <w:tcW w:w="1559" w:type="dxa"/>
              </w:tcPr>
              <w:p w14:paraId="15338E3B" w14:textId="77777777" w:rsidR="00534CE9" w:rsidRDefault="00534CE9">
                <w:r>
                  <w:rPr>
                    <w:rStyle w:val="Textodelmarcadordeposicin"/>
                  </w:rPr>
                  <w:t>S.T</w:t>
                </w:r>
              </w:p>
            </w:tc>
          </w:sdtContent>
        </w:sdt>
        <w:sdt>
          <w:sdtPr>
            <w:id w:val="-773942463"/>
            <w:placeholder>
              <w:docPart w:val="775FBA9FCFBC48498C2D2D621A337192"/>
            </w:placeholder>
            <w:showingPlcHdr/>
            <w:text/>
          </w:sdtPr>
          <w:sdtEndPr/>
          <w:sdtContent>
            <w:tc>
              <w:tcPr>
                <w:tcW w:w="2268" w:type="dxa"/>
              </w:tcPr>
              <w:p w14:paraId="75E41C1C"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537628322"/>
            <w:placeholder>
              <w:docPart w:val="1B286EA01FCF4BB1AC1C3BAB8D46C422"/>
            </w:placeholder>
            <w:showingPlcHdr/>
            <w:text/>
          </w:sdtPr>
          <w:sdtEndPr/>
          <w:sdtContent>
            <w:tc>
              <w:tcPr>
                <w:tcW w:w="1276" w:type="dxa"/>
              </w:tcPr>
              <w:p w14:paraId="4B176498" w14:textId="77777777" w:rsidR="00534CE9" w:rsidRDefault="00534CE9">
                <w:r>
                  <w:rPr>
                    <w:rStyle w:val="Textodelmarcadordeposicin"/>
                  </w:rPr>
                  <w:t>S.T</w:t>
                </w:r>
              </w:p>
            </w:tc>
          </w:sdtContent>
        </w:sdt>
      </w:tr>
      <w:tr w:rsidR="00534CE9" w14:paraId="394263E8" w14:textId="77777777" w:rsidTr="00534CE9">
        <w:sdt>
          <w:sdtPr>
            <w:id w:val="-642346238"/>
            <w:placeholder>
              <w:docPart w:val="547F8F633FD74CED912BA0A2384AE860"/>
            </w:placeholder>
            <w:showingPlcHdr/>
            <w:text/>
          </w:sdtPr>
          <w:sdtEndPr/>
          <w:sdtContent>
            <w:tc>
              <w:tcPr>
                <w:tcW w:w="2268" w:type="dxa"/>
              </w:tcPr>
              <w:p w14:paraId="16549AEB"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239294307"/>
            <w:placeholder>
              <w:docPart w:val="F0F39EAF35D04D40BF0283E0D50081D8"/>
            </w:placeholder>
            <w:showingPlcHdr/>
            <w:text/>
          </w:sdtPr>
          <w:sdtEndPr/>
          <w:sdtContent>
            <w:tc>
              <w:tcPr>
                <w:tcW w:w="1276" w:type="dxa"/>
              </w:tcPr>
              <w:p w14:paraId="46C7E816" w14:textId="77777777" w:rsidR="00534CE9" w:rsidRDefault="00534CE9">
                <w:r>
                  <w:rPr>
                    <w:rStyle w:val="Textodelmarcadordeposicin"/>
                  </w:rPr>
                  <w:t>S.T</w:t>
                </w:r>
              </w:p>
            </w:tc>
          </w:sdtContent>
        </w:sdt>
        <w:sdt>
          <w:sdtPr>
            <w:id w:val="-1385714552"/>
            <w:placeholder>
              <w:docPart w:val="9D7857DD881D4776BA9728B230A56AF1"/>
            </w:placeholder>
            <w:showingPlcHdr/>
            <w:text/>
          </w:sdtPr>
          <w:sdtEndPr/>
          <w:sdtContent>
            <w:tc>
              <w:tcPr>
                <w:tcW w:w="2268" w:type="dxa"/>
              </w:tcPr>
              <w:p w14:paraId="7E1F6F1A"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453137005"/>
            <w:placeholder>
              <w:docPart w:val="3214ED2DDCCA4312AA5CD1C42633B495"/>
            </w:placeholder>
            <w:showingPlcHdr/>
            <w:text/>
          </w:sdtPr>
          <w:sdtEndPr/>
          <w:sdtContent>
            <w:tc>
              <w:tcPr>
                <w:tcW w:w="1559" w:type="dxa"/>
              </w:tcPr>
              <w:p w14:paraId="16F633DB" w14:textId="77777777" w:rsidR="00534CE9" w:rsidRDefault="00534CE9">
                <w:r>
                  <w:rPr>
                    <w:rStyle w:val="Textodelmarcadordeposicin"/>
                  </w:rPr>
                  <w:t>S.T</w:t>
                </w:r>
              </w:p>
            </w:tc>
          </w:sdtContent>
        </w:sdt>
        <w:sdt>
          <w:sdtPr>
            <w:id w:val="-839008146"/>
            <w:placeholder>
              <w:docPart w:val="B371AFD25BB2422AAC49ED3E68403420"/>
            </w:placeholder>
            <w:showingPlcHdr/>
            <w:text/>
          </w:sdtPr>
          <w:sdtEndPr/>
          <w:sdtContent>
            <w:tc>
              <w:tcPr>
                <w:tcW w:w="2268" w:type="dxa"/>
              </w:tcPr>
              <w:p w14:paraId="7E301253"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803285927"/>
            <w:placeholder>
              <w:docPart w:val="994CABB374B34A04A4CE5BFB131C12AB"/>
            </w:placeholder>
            <w:showingPlcHdr/>
            <w:text/>
          </w:sdtPr>
          <w:sdtEndPr/>
          <w:sdtContent>
            <w:tc>
              <w:tcPr>
                <w:tcW w:w="1276" w:type="dxa"/>
              </w:tcPr>
              <w:p w14:paraId="153BFC15" w14:textId="77777777" w:rsidR="00534CE9" w:rsidRDefault="00534CE9">
                <w:r>
                  <w:rPr>
                    <w:rStyle w:val="Textodelmarcadordeposicin"/>
                  </w:rPr>
                  <w:t>S.T</w:t>
                </w:r>
              </w:p>
            </w:tc>
          </w:sdtContent>
        </w:sdt>
      </w:tr>
      <w:tr w:rsidR="00534CE9" w14:paraId="391AFEDA" w14:textId="77777777" w:rsidTr="00534CE9">
        <w:sdt>
          <w:sdtPr>
            <w:id w:val="1583185103"/>
            <w:placeholder>
              <w:docPart w:val="BDC37EE36A904EC0BE2360514C1498F5"/>
            </w:placeholder>
            <w:showingPlcHdr/>
            <w:text/>
          </w:sdtPr>
          <w:sdtEndPr/>
          <w:sdtContent>
            <w:tc>
              <w:tcPr>
                <w:tcW w:w="2268" w:type="dxa"/>
              </w:tcPr>
              <w:p w14:paraId="42FF908D"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682864504"/>
            <w:placeholder>
              <w:docPart w:val="1B41D873561D40B7BB0FCD2A9A1ADA2A"/>
            </w:placeholder>
            <w:showingPlcHdr/>
            <w:text/>
          </w:sdtPr>
          <w:sdtEndPr/>
          <w:sdtContent>
            <w:tc>
              <w:tcPr>
                <w:tcW w:w="1276" w:type="dxa"/>
              </w:tcPr>
              <w:p w14:paraId="61593FD2" w14:textId="77777777" w:rsidR="00534CE9" w:rsidRDefault="00534CE9">
                <w:r>
                  <w:rPr>
                    <w:rStyle w:val="Textodelmarcadordeposicin"/>
                  </w:rPr>
                  <w:t>S.T</w:t>
                </w:r>
              </w:p>
            </w:tc>
          </w:sdtContent>
        </w:sdt>
        <w:sdt>
          <w:sdtPr>
            <w:id w:val="717092703"/>
            <w:placeholder>
              <w:docPart w:val="10860B46B67E4BD4A57A24E4D9AD8EDD"/>
            </w:placeholder>
            <w:showingPlcHdr/>
            <w:text/>
          </w:sdtPr>
          <w:sdtEndPr/>
          <w:sdtContent>
            <w:tc>
              <w:tcPr>
                <w:tcW w:w="2268" w:type="dxa"/>
              </w:tcPr>
              <w:p w14:paraId="37F249E2"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902063380"/>
            <w:placeholder>
              <w:docPart w:val="D249A1EEB70A4D64B5C3068DB5E15C95"/>
            </w:placeholder>
            <w:showingPlcHdr/>
            <w:text/>
          </w:sdtPr>
          <w:sdtEndPr/>
          <w:sdtContent>
            <w:tc>
              <w:tcPr>
                <w:tcW w:w="1559" w:type="dxa"/>
              </w:tcPr>
              <w:p w14:paraId="650940D6" w14:textId="77777777" w:rsidR="00534CE9" w:rsidRDefault="00534CE9">
                <w:r>
                  <w:rPr>
                    <w:rStyle w:val="Textodelmarcadordeposicin"/>
                  </w:rPr>
                  <w:t>S.T</w:t>
                </w:r>
              </w:p>
            </w:tc>
          </w:sdtContent>
        </w:sdt>
        <w:sdt>
          <w:sdtPr>
            <w:id w:val="-740493907"/>
            <w:placeholder>
              <w:docPart w:val="A8CA686C0FD64625AA204E5CA271837B"/>
            </w:placeholder>
            <w:showingPlcHdr/>
            <w:text/>
          </w:sdtPr>
          <w:sdtEndPr/>
          <w:sdtContent>
            <w:tc>
              <w:tcPr>
                <w:tcW w:w="2268" w:type="dxa"/>
              </w:tcPr>
              <w:p w14:paraId="2F093480"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483080705"/>
            <w:placeholder>
              <w:docPart w:val="C97F2C00D53B4D1BB8D9E5EFE21A2243"/>
            </w:placeholder>
            <w:showingPlcHdr/>
            <w:text/>
          </w:sdtPr>
          <w:sdtEndPr/>
          <w:sdtContent>
            <w:tc>
              <w:tcPr>
                <w:tcW w:w="1276" w:type="dxa"/>
              </w:tcPr>
              <w:p w14:paraId="0F2FD56A" w14:textId="77777777" w:rsidR="00534CE9" w:rsidRDefault="00534CE9">
                <w:r>
                  <w:rPr>
                    <w:rStyle w:val="Textodelmarcadordeposicin"/>
                  </w:rPr>
                  <w:t>S.T</w:t>
                </w:r>
              </w:p>
            </w:tc>
          </w:sdtContent>
        </w:sdt>
      </w:tr>
      <w:tr w:rsidR="00534CE9" w14:paraId="66E16A46" w14:textId="77777777" w:rsidTr="00534CE9">
        <w:sdt>
          <w:sdtPr>
            <w:id w:val="-211121379"/>
            <w:placeholder>
              <w:docPart w:val="1EF986D1D0AB45DB82EB7578BCA45D97"/>
            </w:placeholder>
            <w:showingPlcHdr/>
            <w:text/>
          </w:sdtPr>
          <w:sdtEndPr/>
          <w:sdtContent>
            <w:tc>
              <w:tcPr>
                <w:tcW w:w="2268" w:type="dxa"/>
              </w:tcPr>
              <w:p w14:paraId="5BAFC5A3"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526761528"/>
            <w:placeholder>
              <w:docPart w:val="D4780A32873E487B9FA288BBC962ED57"/>
            </w:placeholder>
            <w:showingPlcHdr/>
            <w:text/>
          </w:sdtPr>
          <w:sdtEndPr/>
          <w:sdtContent>
            <w:tc>
              <w:tcPr>
                <w:tcW w:w="1276" w:type="dxa"/>
              </w:tcPr>
              <w:p w14:paraId="013DF342" w14:textId="77777777" w:rsidR="00534CE9" w:rsidRDefault="00534CE9">
                <w:r>
                  <w:rPr>
                    <w:rStyle w:val="Textodelmarcadordeposicin"/>
                  </w:rPr>
                  <w:t>S.T</w:t>
                </w:r>
              </w:p>
            </w:tc>
          </w:sdtContent>
        </w:sdt>
        <w:sdt>
          <w:sdtPr>
            <w:id w:val="293951185"/>
            <w:placeholder>
              <w:docPart w:val="4220AE799407472491DEF524837EDDDF"/>
            </w:placeholder>
            <w:showingPlcHdr/>
            <w:text/>
          </w:sdtPr>
          <w:sdtEndPr/>
          <w:sdtContent>
            <w:tc>
              <w:tcPr>
                <w:tcW w:w="2268" w:type="dxa"/>
              </w:tcPr>
              <w:p w14:paraId="40A9D3D0"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594350359"/>
            <w:placeholder>
              <w:docPart w:val="D380D870F3D34A8C8B838DE25C5D208C"/>
            </w:placeholder>
            <w:showingPlcHdr/>
            <w:text/>
          </w:sdtPr>
          <w:sdtEndPr/>
          <w:sdtContent>
            <w:tc>
              <w:tcPr>
                <w:tcW w:w="1559" w:type="dxa"/>
              </w:tcPr>
              <w:p w14:paraId="4E2FAC2D" w14:textId="77777777" w:rsidR="00534CE9" w:rsidRDefault="00534CE9">
                <w:r>
                  <w:rPr>
                    <w:rStyle w:val="Textodelmarcadordeposicin"/>
                  </w:rPr>
                  <w:t>S.T</w:t>
                </w:r>
              </w:p>
            </w:tc>
          </w:sdtContent>
        </w:sdt>
        <w:sdt>
          <w:sdtPr>
            <w:id w:val="1225873031"/>
            <w:placeholder>
              <w:docPart w:val="197FD48D0B3F4E0AA1658BBC7CB49C6F"/>
            </w:placeholder>
            <w:showingPlcHdr/>
            <w:text/>
          </w:sdtPr>
          <w:sdtEndPr/>
          <w:sdtContent>
            <w:tc>
              <w:tcPr>
                <w:tcW w:w="2268" w:type="dxa"/>
              </w:tcPr>
              <w:p w14:paraId="15ED28F2"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224812604"/>
            <w:placeholder>
              <w:docPart w:val="C9898983DE6A4BC5AA126D6663860DD8"/>
            </w:placeholder>
            <w:showingPlcHdr/>
            <w:text/>
          </w:sdtPr>
          <w:sdtEndPr/>
          <w:sdtContent>
            <w:tc>
              <w:tcPr>
                <w:tcW w:w="1276" w:type="dxa"/>
              </w:tcPr>
              <w:p w14:paraId="46488349" w14:textId="77777777" w:rsidR="00534CE9" w:rsidRDefault="00534CE9">
                <w:r>
                  <w:rPr>
                    <w:rStyle w:val="Textodelmarcadordeposicin"/>
                  </w:rPr>
                  <w:t>S.T</w:t>
                </w:r>
              </w:p>
            </w:tc>
          </w:sdtContent>
        </w:sdt>
      </w:tr>
      <w:tr w:rsidR="00534CE9" w14:paraId="25C1EFCE" w14:textId="77777777" w:rsidTr="00534CE9">
        <w:sdt>
          <w:sdtPr>
            <w:id w:val="-960879121"/>
            <w:placeholder>
              <w:docPart w:val="69A97DF019F545B9912961D2E23A8328"/>
            </w:placeholder>
            <w:showingPlcHdr/>
            <w:text/>
          </w:sdtPr>
          <w:sdtEndPr/>
          <w:sdtContent>
            <w:tc>
              <w:tcPr>
                <w:tcW w:w="2268" w:type="dxa"/>
              </w:tcPr>
              <w:p w14:paraId="70B6E8B4"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2060010095"/>
            <w:placeholder>
              <w:docPart w:val="AE0069CB7BB348A199D5C85EECA98CF6"/>
            </w:placeholder>
            <w:showingPlcHdr/>
            <w:text/>
          </w:sdtPr>
          <w:sdtEndPr/>
          <w:sdtContent>
            <w:tc>
              <w:tcPr>
                <w:tcW w:w="1276" w:type="dxa"/>
              </w:tcPr>
              <w:p w14:paraId="340A2319" w14:textId="77777777" w:rsidR="00534CE9" w:rsidRDefault="00534CE9">
                <w:r>
                  <w:rPr>
                    <w:rStyle w:val="Textodelmarcadordeposicin"/>
                  </w:rPr>
                  <w:t>S.T</w:t>
                </w:r>
              </w:p>
            </w:tc>
          </w:sdtContent>
        </w:sdt>
        <w:sdt>
          <w:sdtPr>
            <w:id w:val="-2022691932"/>
            <w:placeholder>
              <w:docPart w:val="6C5EB36732214C44ABA6A3802C87185D"/>
            </w:placeholder>
            <w:showingPlcHdr/>
            <w:text/>
          </w:sdtPr>
          <w:sdtEndPr/>
          <w:sdtContent>
            <w:tc>
              <w:tcPr>
                <w:tcW w:w="2268" w:type="dxa"/>
              </w:tcPr>
              <w:p w14:paraId="03F14A88"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892549070"/>
            <w:placeholder>
              <w:docPart w:val="EB3D92C8F998453AA4465957651F26FA"/>
            </w:placeholder>
            <w:showingPlcHdr/>
            <w:text/>
          </w:sdtPr>
          <w:sdtEndPr/>
          <w:sdtContent>
            <w:tc>
              <w:tcPr>
                <w:tcW w:w="1559" w:type="dxa"/>
              </w:tcPr>
              <w:p w14:paraId="5AC4EBB7" w14:textId="77777777" w:rsidR="00534CE9" w:rsidRDefault="00534CE9">
                <w:r>
                  <w:rPr>
                    <w:rStyle w:val="Textodelmarcadordeposicin"/>
                  </w:rPr>
                  <w:t>S.T</w:t>
                </w:r>
              </w:p>
            </w:tc>
          </w:sdtContent>
        </w:sdt>
        <w:sdt>
          <w:sdtPr>
            <w:id w:val="71013241"/>
            <w:placeholder>
              <w:docPart w:val="D4C6311C64C54C988461ECDB1D7BA537"/>
            </w:placeholder>
            <w:showingPlcHdr/>
            <w:text/>
          </w:sdtPr>
          <w:sdtEndPr/>
          <w:sdtContent>
            <w:tc>
              <w:tcPr>
                <w:tcW w:w="2268" w:type="dxa"/>
              </w:tcPr>
              <w:p w14:paraId="4F93C10B"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2031226543"/>
            <w:placeholder>
              <w:docPart w:val="02427D75E473489F9792377E14E97693"/>
            </w:placeholder>
            <w:showingPlcHdr/>
            <w:text/>
          </w:sdtPr>
          <w:sdtEndPr/>
          <w:sdtContent>
            <w:tc>
              <w:tcPr>
                <w:tcW w:w="1276" w:type="dxa"/>
              </w:tcPr>
              <w:p w14:paraId="72619C9C" w14:textId="77777777" w:rsidR="00534CE9" w:rsidRDefault="00534CE9">
                <w:r>
                  <w:rPr>
                    <w:rStyle w:val="Textodelmarcadordeposicin"/>
                  </w:rPr>
                  <w:t>S.T</w:t>
                </w:r>
              </w:p>
            </w:tc>
          </w:sdtContent>
        </w:sdt>
      </w:tr>
      <w:tr w:rsidR="00534CE9" w14:paraId="5C2705C5" w14:textId="77777777" w:rsidTr="00534CE9">
        <w:sdt>
          <w:sdtPr>
            <w:id w:val="1634367197"/>
            <w:placeholder>
              <w:docPart w:val="18BB96A2571540F1B0CD1FBBD84C2CB6"/>
            </w:placeholder>
            <w:showingPlcHdr/>
            <w:text/>
          </w:sdtPr>
          <w:sdtEndPr/>
          <w:sdtContent>
            <w:tc>
              <w:tcPr>
                <w:tcW w:w="2268" w:type="dxa"/>
              </w:tcPr>
              <w:p w14:paraId="1C19714D"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542551905"/>
            <w:placeholder>
              <w:docPart w:val="AC5BF51F4353430D816D46799CE3A455"/>
            </w:placeholder>
            <w:showingPlcHdr/>
            <w:text/>
          </w:sdtPr>
          <w:sdtEndPr/>
          <w:sdtContent>
            <w:tc>
              <w:tcPr>
                <w:tcW w:w="1276" w:type="dxa"/>
              </w:tcPr>
              <w:p w14:paraId="171C6B0C" w14:textId="77777777" w:rsidR="00534CE9" w:rsidRDefault="00534CE9">
                <w:r>
                  <w:rPr>
                    <w:rStyle w:val="Textodelmarcadordeposicin"/>
                  </w:rPr>
                  <w:t>S.T</w:t>
                </w:r>
              </w:p>
            </w:tc>
          </w:sdtContent>
        </w:sdt>
        <w:sdt>
          <w:sdtPr>
            <w:id w:val="-1812162527"/>
            <w:placeholder>
              <w:docPart w:val="247414DD867C4099A75FDBA5A0616621"/>
            </w:placeholder>
            <w:showingPlcHdr/>
            <w:text/>
          </w:sdtPr>
          <w:sdtEndPr/>
          <w:sdtContent>
            <w:tc>
              <w:tcPr>
                <w:tcW w:w="2268" w:type="dxa"/>
              </w:tcPr>
              <w:p w14:paraId="38435731"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942757626"/>
            <w:placeholder>
              <w:docPart w:val="22F6C7AFCFFB4BDAABCDB97083341B9A"/>
            </w:placeholder>
            <w:showingPlcHdr/>
            <w:text/>
          </w:sdtPr>
          <w:sdtEndPr/>
          <w:sdtContent>
            <w:tc>
              <w:tcPr>
                <w:tcW w:w="1559" w:type="dxa"/>
              </w:tcPr>
              <w:p w14:paraId="0A74D69C" w14:textId="77777777" w:rsidR="00534CE9" w:rsidRDefault="00534CE9">
                <w:r>
                  <w:rPr>
                    <w:rStyle w:val="Textodelmarcadordeposicin"/>
                  </w:rPr>
                  <w:t>S.T</w:t>
                </w:r>
              </w:p>
            </w:tc>
          </w:sdtContent>
        </w:sdt>
        <w:sdt>
          <w:sdtPr>
            <w:id w:val="-1391728691"/>
            <w:placeholder>
              <w:docPart w:val="212B4C1DDCB94CC294F825A5C29AE26E"/>
            </w:placeholder>
            <w:showingPlcHdr/>
            <w:text/>
          </w:sdtPr>
          <w:sdtEndPr/>
          <w:sdtContent>
            <w:tc>
              <w:tcPr>
                <w:tcW w:w="2268" w:type="dxa"/>
              </w:tcPr>
              <w:p w14:paraId="3F59D00D"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253475945"/>
            <w:placeholder>
              <w:docPart w:val="64F058D76C26459A9A482C15758D2659"/>
            </w:placeholder>
            <w:showingPlcHdr/>
            <w:text/>
          </w:sdtPr>
          <w:sdtEndPr/>
          <w:sdtContent>
            <w:tc>
              <w:tcPr>
                <w:tcW w:w="1276" w:type="dxa"/>
              </w:tcPr>
              <w:p w14:paraId="738F5118" w14:textId="77777777" w:rsidR="00534CE9" w:rsidRDefault="00534CE9">
                <w:r>
                  <w:rPr>
                    <w:rStyle w:val="Textodelmarcadordeposicin"/>
                  </w:rPr>
                  <w:t>S.T</w:t>
                </w:r>
              </w:p>
            </w:tc>
          </w:sdtContent>
        </w:sdt>
      </w:tr>
      <w:tr w:rsidR="00534CE9" w14:paraId="7779B7DA" w14:textId="77777777" w:rsidTr="00534CE9">
        <w:sdt>
          <w:sdtPr>
            <w:id w:val="-691995510"/>
            <w:placeholder>
              <w:docPart w:val="CAA9E764822246F0B7E3DF1225A2D171"/>
            </w:placeholder>
            <w:showingPlcHdr/>
            <w:text/>
          </w:sdtPr>
          <w:sdtEndPr/>
          <w:sdtContent>
            <w:tc>
              <w:tcPr>
                <w:tcW w:w="2268" w:type="dxa"/>
              </w:tcPr>
              <w:p w14:paraId="601540BD"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823235913"/>
            <w:placeholder>
              <w:docPart w:val="1112B90604FA45CE892E5553618EBD90"/>
            </w:placeholder>
            <w:showingPlcHdr/>
            <w:text/>
          </w:sdtPr>
          <w:sdtEndPr/>
          <w:sdtContent>
            <w:tc>
              <w:tcPr>
                <w:tcW w:w="1276" w:type="dxa"/>
              </w:tcPr>
              <w:p w14:paraId="2A617B43" w14:textId="77777777" w:rsidR="00534CE9" w:rsidRDefault="00534CE9">
                <w:r>
                  <w:rPr>
                    <w:rStyle w:val="Textodelmarcadordeposicin"/>
                  </w:rPr>
                  <w:t>S.T</w:t>
                </w:r>
              </w:p>
            </w:tc>
          </w:sdtContent>
        </w:sdt>
        <w:sdt>
          <w:sdtPr>
            <w:id w:val="-918398980"/>
            <w:placeholder>
              <w:docPart w:val="86F3CEF1FA364A0BA35C15811E4EE4EB"/>
            </w:placeholder>
            <w:showingPlcHdr/>
            <w:text/>
          </w:sdtPr>
          <w:sdtEndPr/>
          <w:sdtContent>
            <w:tc>
              <w:tcPr>
                <w:tcW w:w="2268" w:type="dxa"/>
              </w:tcPr>
              <w:p w14:paraId="78C282B1"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91532870"/>
            <w:placeholder>
              <w:docPart w:val="B9216D2B820C4E6E859EDAE7C7C3D872"/>
            </w:placeholder>
            <w:showingPlcHdr/>
            <w:text/>
          </w:sdtPr>
          <w:sdtEndPr/>
          <w:sdtContent>
            <w:tc>
              <w:tcPr>
                <w:tcW w:w="1559" w:type="dxa"/>
              </w:tcPr>
              <w:p w14:paraId="591CB9D5" w14:textId="77777777" w:rsidR="00534CE9" w:rsidRDefault="00534CE9">
                <w:r>
                  <w:rPr>
                    <w:rStyle w:val="Textodelmarcadordeposicin"/>
                  </w:rPr>
                  <w:t>S.T</w:t>
                </w:r>
              </w:p>
            </w:tc>
          </w:sdtContent>
        </w:sdt>
        <w:sdt>
          <w:sdtPr>
            <w:id w:val="-724295148"/>
            <w:placeholder>
              <w:docPart w:val="77F2D3F639BD4F4AA6B085DFFC3DF187"/>
            </w:placeholder>
            <w:showingPlcHdr/>
            <w:text/>
          </w:sdtPr>
          <w:sdtEndPr/>
          <w:sdtContent>
            <w:tc>
              <w:tcPr>
                <w:tcW w:w="2268" w:type="dxa"/>
              </w:tcPr>
              <w:p w14:paraId="3E121232"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909606728"/>
            <w:placeholder>
              <w:docPart w:val="D48462CF1D8140B2B3E8BA0B01A77BBA"/>
            </w:placeholder>
            <w:showingPlcHdr/>
            <w:text/>
          </w:sdtPr>
          <w:sdtEndPr/>
          <w:sdtContent>
            <w:tc>
              <w:tcPr>
                <w:tcW w:w="1276" w:type="dxa"/>
              </w:tcPr>
              <w:p w14:paraId="5650DEA1" w14:textId="77777777" w:rsidR="00534CE9" w:rsidRDefault="00534CE9">
                <w:r>
                  <w:rPr>
                    <w:rStyle w:val="Textodelmarcadordeposicin"/>
                  </w:rPr>
                  <w:t>S.T</w:t>
                </w:r>
              </w:p>
            </w:tc>
          </w:sdtContent>
        </w:sdt>
      </w:tr>
      <w:tr w:rsidR="00534CE9" w14:paraId="6536FA8E" w14:textId="77777777" w:rsidTr="00534CE9">
        <w:sdt>
          <w:sdtPr>
            <w:id w:val="-574823744"/>
            <w:placeholder>
              <w:docPart w:val="12D0B0759DB346E9851AE35727A6A762"/>
            </w:placeholder>
            <w:showingPlcHdr/>
            <w:text/>
          </w:sdtPr>
          <w:sdtEndPr/>
          <w:sdtContent>
            <w:tc>
              <w:tcPr>
                <w:tcW w:w="2268" w:type="dxa"/>
              </w:tcPr>
              <w:p w14:paraId="138F1F95"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354236604"/>
            <w:placeholder>
              <w:docPart w:val="6F8D098B64764B11881BB3BD836935BB"/>
            </w:placeholder>
            <w:showingPlcHdr/>
            <w:text/>
          </w:sdtPr>
          <w:sdtEndPr/>
          <w:sdtContent>
            <w:tc>
              <w:tcPr>
                <w:tcW w:w="1276" w:type="dxa"/>
              </w:tcPr>
              <w:p w14:paraId="74BB547E" w14:textId="77777777" w:rsidR="00534CE9" w:rsidRDefault="00534CE9">
                <w:r>
                  <w:rPr>
                    <w:rStyle w:val="Textodelmarcadordeposicin"/>
                  </w:rPr>
                  <w:t>S.T</w:t>
                </w:r>
              </w:p>
            </w:tc>
          </w:sdtContent>
        </w:sdt>
        <w:sdt>
          <w:sdtPr>
            <w:id w:val="-1531406758"/>
            <w:placeholder>
              <w:docPart w:val="6D8224402C234C759C1FFFDB45387664"/>
            </w:placeholder>
            <w:showingPlcHdr/>
            <w:text/>
          </w:sdtPr>
          <w:sdtEndPr/>
          <w:sdtContent>
            <w:tc>
              <w:tcPr>
                <w:tcW w:w="2268" w:type="dxa"/>
              </w:tcPr>
              <w:p w14:paraId="51A55CE9"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787195483"/>
            <w:placeholder>
              <w:docPart w:val="50AD82BCCA364C31BD38190DA2131E55"/>
            </w:placeholder>
            <w:showingPlcHdr/>
            <w:text/>
          </w:sdtPr>
          <w:sdtEndPr/>
          <w:sdtContent>
            <w:tc>
              <w:tcPr>
                <w:tcW w:w="1559" w:type="dxa"/>
              </w:tcPr>
              <w:p w14:paraId="4FEA294A" w14:textId="77777777" w:rsidR="00534CE9" w:rsidRDefault="00534CE9">
                <w:r>
                  <w:rPr>
                    <w:rStyle w:val="Textodelmarcadordeposicin"/>
                  </w:rPr>
                  <w:t>S.T</w:t>
                </w:r>
              </w:p>
            </w:tc>
          </w:sdtContent>
        </w:sdt>
        <w:sdt>
          <w:sdtPr>
            <w:id w:val="1024292611"/>
            <w:placeholder>
              <w:docPart w:val="9F9E066A0156464CBEE5B492EA9FECFD"/>
            </w:placeholder>
            <w:showingPlcHdr/>
            <w:text/>
          </w:sdtPr>
          <w:sdtEndPr/>
          <w:sdtContent>
            <w:tc>
              <w:tcPr>
                <w:tcW w:w="2268" w:type="dxa"/>
              </w:tcPr>
              <w:p w14:paraId="653EE322" w14:textId="77777777" w:rsidR="00534CE9" w:rsidRDefault="00534CE9">
                <w:r w:rsidRPr="00E32101">
                  <w:rPr>
                    <w:rStyle w:val="Textodelmarcadordeposicin"/>
                  </w:rPr>
                  <w:t xml:space="preserve"> </w:t>
                </w:r>
                <w:r>
                  <w:rPr>
                    <w:rStyle w:val="Textodelmarcadordeposicin"/>
                  </w:rPr>
                  <w:t>Escriba aquí</w:t>
                </w:r>
                <w:r w:rsidRPr="00E32101">
                  <w:rPr>
                    <w:rStyle w:val="Textodelmarcadordeposicin"/>
                  </w:rPr>
                  <w:t>.</w:t>
                </w:r>
              </w:p>
            </w:tc>
          </w:sdtContent>
        </w:sdt>
        <w:sdt>
          <w:sdtPr>
            <w:id w:val="-1803378172"/>
            <w:placeholder>
              <w:docPart w:val="0DA1AE46A1364A8B821255C455BBBB49"/>
            </w:placeholder>
            <w:showingPlcHdr/>
            <w:text/>
          </w:sdtPr>
          <w:sdtEndPr/>
          <w:sdtContent>
            <w:tc>
              <w:tcPr>
                <w:tcW w:w="1276" w:type="dxa"/>
              </w:tcPr>
              <w:p w14:paraId="389C74BB" w14:textId="77777777" w:rsidR="00534CE9" w:rsidRDefault="00534CE9">
                <w:r>
                  <w:rPr>
                    <w:rStyle w:val="Textodelmarcadordeposicin"/>
                  </w:rPr>
                  <w:t>S.T</w:t>
                </w:r>
              </w:p>
            </w:tc>
          </w:sdtContent>
        </w:sdt>
      </w:tr>
    </w:tbl>
    <w:p w14:paraId="09370483" w14:textId="77777777" w:rsidR="00A95686" w:rsidRDefault="00A95686"/>
    <w:p w14:paraId="1EB4D0C9" w14:textId="77777777" w:rsidR="00A95686" w:rsidRDefault="00A95686">
      <w:r>
        <w:t xml:space="preserve">2.- ESCRIBE 10 PALABRAS QUE TENGAN DIPTONGO Y </w:t>
      </w:r>
      <w:r w:rsidR="00534CE9">
        <w:t>SEÑALA QUÉ</w:t>
      </w:r>
      <w:r>
        <w:t xml:space="preserve"> TIPO DE VOCALES SON</w:t>
      </w:r>
    </w:p>
    <w:tbl>
      <w:tblPr>
        <w:tblStyle w:val="Tablaconcuadrcula"/>
        <w:tblW w:w="0" w:type="auto"/>
        <w:tblLook w:val="04A0" w:firstRow="1" w:lastRow="0" w:firstColumn="1" w:lastColumn="0" w:noHBand="0" w:noVBand="1"/>
      </w:tblPr>
      <w:tblGrid>
        <w:gridCol w:w="4460"/>
        <w:gridCol w:w="4461"/>
      </w:tblGrid>
      <w:tr w:rsidR="000D6A98" w14:paraId="0581B5D2" w14:textId="77777777" w:rsidTr="000D6A98">
        <w:tc>
          <w:tcPr>
            <w:tcW w:w="4460" w:type="dxa"/>
          </w:tcPr>
          <w:p w14:paraId="19BA7588" w14:textId="77777777" w:rsidR="000D6A98" w:rsidRDefault="000D6A98" w:rsidP="000D6A98">
            <w:pPr>
              <w:jc w:val="center"/>
            </w:pPr>
            <w:r>
              <w:t>DIPTONGO</w:t>
            </w:r>
          </w:p>
        </w:tc>
        <w:tc>
          <w:tcPr>
            <w:tcW w:w="4461" w:type="dxa"/>
          </w:tcPr>
          <w:p w14:paraId="213B92F6" w14:textId="77777777" w:rsidR="000D6A98" w:rsidRDefault="000D6A98" w:rsidP="000D6A98">
            <w:pPr>
              <w:jc w:val="center"/>
            </w:pPr>
            <w:r>
              <w:t>TIPO DE VOCAL</w:t>
            </w:r>
          </w:p>
        </w:tc>
      </w:tr>
      <w:tr w:rsidR="000D6A98" w14:paraId="1606CAD1" w14:textId="77777777" w:rsidTr="000D6A98">
        <w:sdt>
          <w:sdtPr>
            <w:id w:val="1982269979"/>
            <w:placeholder>
              <w:docPart w:val="27F8D92410794D928CFED73614C19431"/>
            </w:placeholder>
            <w:showingPlcHdr/>
            <w:text/>
          </w:sdtPr>
          <w:sdtEndPr/>
          <w:sdtContent>
            <w:tc>
              <w:tcPr>
                <w:tcW w:w="4460" w:type="dxa"/>
              </w:tcPr>
              <w:p w14:paraId="5C28F395" w14:textId="77777777" w:rsidR="000D6A98" w:rsidRDefault="000D6A98" w:rsidP="000D6A98">
                <w:pPr>
                  <w:jc w:val="center"/>
                </w:pPr>
                <w:r w:rsidRPr="00E32101">
                  <w:rPr>
                    <w:rStyle w:val="Textodelmarcadordeposicin"/>
                  </w:rPr>
                  <w:t>Haga clic para escribir texto.</w:t>
                </w:r>
              </w:p>
            </w:tc>
          </w:sdtContent>
        </w:sdt>
        <w:sdt>
          <w:sdtPr>
            <w:id w:val="544337905"/>
            <w:placeholder>
              <w:docPart w:val="33782A626DC04A14AB793875F92AF0B6"/>
            </w:placeholder>
            <w:showingPlcHdr/>
            <w:text/>
          </w:sdtPr>
          <w:sdtEndPr/>
          <w:sdtContent>
            <w:tc>
              <w:tcPr>
                <w:tcW w:w="4461" w:type="dxa"/>
              </w:tcPr>
              <w:p w14:paraId="2A15811C" w14:textId="77777777" w:rsidR="000D6A98" w:rsidRDefault="000D6A98" w:rsidP="000D6A98">
                <w:pPr>
                  <w:jc w:val="center"/>
                </w:pPr>
                <w:r w:rsidRPr="00E32101">
                  <w:rPr>
                    <w:rStyle w:val="Textodelmarcadordeposicin"/>
                  </w:rPr>
                  <w:t>Haga clic para escribir texto.</w:t>
                </w:r>
              </w:p>
            </w:tc>
          </w:sdtContent>
        </w:sdt>
      </w:tr>
      <w:tr w:rsidR="000D6A98" w14:paraId="2AB0DEF2" w14:textId="77777777" w:rsidTr="000D6A98">
        <w:sdt>
          <w:sdtPr>
            <w:id w:val="1868019980"/>
            <w:placeholder>
              <w:docPart w:val="BDA419732F1D41A2B571BEE3111F32E5"/>
            </w:placeholder>
            <w:showingPlcHdr/>
            <w:text/>
          </w:sdtPr>
          <w:sdtEndPr/>
          <w:sdtContent>
            <w:tc>
              <w:tcPr>
                <w:tcW w:w="4460" w:type="dxa"/>
              </w:tcPr>
              <w:p w14:paraId="1D9F7DE2" w14:textId="77777777" w:rsidR="000D6A98" w:rsidRDefault="000D6A98" w:rsidP="000D6A98">
                <w:pPr>
                  <w:jc w:val="center"/>
                </w:pPr>
                <w:r w:rsidRPr="00E32101">
                  <w:rPr>
                    <w:rStyle w:val="Textodelmarcadordeposicin"/>
                  </w:rPr>
                  <w:t>Haga clic para escribir texto.</w:t>
                </w:r>
              </w:p>
            </w:tc>
          </w:sdtContent>
        </w:sdt>
        <w:sdt>
          <w:sdtPr>
            <w:id w:val="944047296"/>
            <w:placeholder>
              <w:docPart w:val="0D4E46442D444E05BC2FED7DA3E92AE2"/>
            </w:placeholder>
            <w:showingPlcHdr/>
            <w:text/>
          </w:sdtPr>
          <w:sdtEndPr/>
          <w:sdtContent>
            <w:tc>
              <w:tcPr>
                <w:tcW w:w="4461" w:type="dxa"/>
              </w:tcPr>
              <w:p w14:paraId="0AAD054C" w14:textId="77777777" w:rsidR="000D6A98" w:rsidRDefault="000D6A98" w:rsidP="000D6A98">
                <w:pPr>
                  <w:jc w:val="center"/>
                </w:pPr>
                <w:r w:rsidRPr="00E32101">
                  <w:rPr>
                    <w:rStyle w:val="Textodelmarcadordeposicin"/>
                  </w:rPr>
                  <w:t>Haga clic para escribir texto.</w:t>
                </w:r>
              </w:p>
            </w:tc>
          </w:sdtContent>
        </w:sdt>
      </w:tr>
      <w:tr w:rsidR="000D6A98" w14:paraId="20B6BB4B" w14:textId="77777777" w:rsidTr="000D6A98">
        <w:sdt>
          <w:sdtPr>
            <w:id w:val="32010919"/>
            <w:placeholder>
              <w:docPart w:val="BB92EE1ED54D4BABB9B1C121E62028AD"/>
            </w:placeholder>
            <w:showingPlcHdr/>
            <w:text/>
          </w:sdtPr>
          <w:sdtEndPr/>
          <w:sdtContent>
            <w:tc>
              <w:tcPr>
                <w:tcW w:w="4460" w:type="dxa"/>
              </w:tcPr>
              <w:p w14:paraId="5E65B571" w14:textId="77777777" w:rsidR="000D6A98" w:rsidRDefault="000D6A98" w:rsidP="000D6A98">
                <w:pPr>
                  <w:jc w:val="center"/>
                </w:pPr>
                <w:r w:rsidRPr="00E32101">
                  <w:rPr>
                    <w:rStyle w:val="Textodelmarcadordeposicin"/>
                  </w:rPr>
                  <w:t>Haga clic para escribir texto.</w:t>
                </w:r>
              </w:p>
            </w:tc>
          </w:sdtContent>
        </w:sdt>
        <w:sdt>
          <w:sdtPr>
            <w:id w:val="1095370043"/>
            <w:placeholder>
              <w:docPart w:val="234A3726C5B047AA8B951312DDD4166A"/>
            </w:placeholder>
            <w:showingPlcHdr/>
            <w:text/>
          </w:sdtPr>
          <w:sdtEndPr/>
          <w:sdtContent>
            <w:tc>
              <w:tcPr>
                <w:tcW w:w="4461" w:type="dxa"/>
              </w:tcPr>
              <w:p w14:paraId="7EEE8D7C" w14:textId="77777777" w:rsidR="000D6A98" w:rsidRDefault="000D6A98" w:rsidP="000D6A98">
                <w:pPr>
                  <w:jc w:val="center"/>
                </w:pPr>
                <w:r w:rsidRPr="00E32101">
                  <w:rPr>
                    <w:rStyle w:val="Textodelmarcadordeposicin"/>
                  </w:rPr>
                  <w:t>Haga clic para escribir texto.</w:t>
                </w:r>
              </w:p>
            </w:tc>
          </w:sdtContent>
        </w:sdt>
      </w:tr>
      <w:tr w:rsidR="000D6A98" w14:paraId="63C2D354" w14:textId="77777777" w:rsidTr="000D6A98">
        <w:sdt>
          <w:sdtPr>
            <w:id w:val="1201214102"/>
            <w:placeholder>
              <w:docPart w:val="650ABD350C4C4F539598289423809E4B"/>
            </w:placeholder>
            <w:showingPlcHdr/>
            <w:text/>
          </w:sdtPr>
          <w:sdtEndPr/>
          <w:sdtContent>
            <w:tc>
              <w:tcPr>
                <w:tcW w:w="4460" w:type="dxa"/>
              </w:tcPr>
              <w:p w14:paraId="1D3BFFCB" w14:textId="77777777" w:rsidR="000D6A98" w:rsidRDefault="000D6A98" w:rsidP="000D6A98">
                <w:pPr>
                  <w:jc w:val="center"/>
                </w:pPr>
                <w:r w:rsidRPr="00E32101">
                  <w:rPr>
                    <w:rStyle w:val="Textodelmarcadordeposicin"/>
                  </w:rPr>
                  <w:t>Haga clic para escribir texto.</w:t>
                </w:r>
              </w:p>
            </w:tc>
          </w:sdtContent>
        </w:sdt>
        <w:sdt>
          <w:sdtPr>
            <w:id w:val="-1835216469"/>
            <w:placeholder>
              <w:docPart w:val="8450F748A4E94456AE24D83DB66156E4"/>
            </w:placeholder>
            <w:showingPlcHdr/>
            <w:text/>
          </w:sdtPr>
          <w:sdtEndPr/>
          <w:sdtContent>
            <w:tc>
              <w:tcPr>
                <w:tcW w:w="4461" w:type="dxa"/>
              </w:tcPr>
              <w:p w14:paraId="21D0D688" w14:textId="77777777" w:rsidR="000D6A98" w:rsidRDefault="000D6A98" w:rsidP="000D6A98">
                <w:pPr>
                  <w:jc w:val="center"/>
                </w:pPr>
                <w:r w:rsidRPr="00E32101">
                  <w:rPr>
                    <w:rStyle w:val="Textodelmarcadordeposicin"/>
                  </w:rPr>
                  <w:t>Haga clic para escribir texto.</w:t>
                </w:r>
              </w:p>
            </w:tc>
          </w:sdtContent>
        </w:sdt>
      </w:tr>
      <w:tr w:rsidR="000D6A98" w14:paraId="79CBCB3A" w14:textId="77777777" w:rsidTr="000D6A98">
        <w:sdt>
          <w:sdtPr>
            <w:id w:val="1136148818"/>
            <w:placeholder>
              <w:docPart w:val="0C0EEF446D024E07ADE87FD9A449C4F9"/>
            </w:placeholder>
            <w:showingPlcHdr/>
            <w:text/>
          </w:sdtPr>
          <w:sdtEndPr/>
          <w:sdtContent>
            <w:tc>
              <w:tcPr>
                <w:tcW w:w="4460" w:type="dxa"/>
              </w:tcPr>
              <w:p w14:paraId="443238FF" w14:textId="77777777" w:rsidR="000D6A98" w:rsidRDefault="000D6A98" w:rsidP="000D6A98">
                <w:pPr>
                  <w:jc w:val="center"/>
                </w:pPr>
                <w:r w:rsidRPr="00E32101">
                  <w:rPr>
                    <w:rStyle w:val="Textodelmarcadordeposicin"/>
                  </w:rPr>
                  <w:t>Haga clic para escribir texto.</w:t>
                </w:r>
              </w:p>
            </w:tc>
          </w:sdtContent>
        </w:sdt>
        <w:sdt>
          <w:sdtPr>
            <w:id w:val="562532080"/>
            <w:placeholder>
              <w:docPart w:val="1F38F73EC7AA45639DA7BC760F2132FC"/>
            </w:placeholder>
            <w:showingPlcHdr/>
            <w:text/>
          </w:sdtPr>
          <w:sdtEndPr/>
          <w:sdtContent>
            <w:tc>
              <w:tcPr>
                <w:tcW w:w="4461" w:type="dxa"/>
              </w:tcPr>
              <w:p w14:paraId="55C175AA" w14:textId="77777777" w:rsidR="000D6A98" w:rsidRDefault="000D6A98" w:rsidP="000D6A98">
                <w:pPr>
                  <w:jc w:val="center"/>
                </w:pPr>
                <w:r w:rsidRPr="00E32101">
                  <w:rPr>
                    <w:rStyle w:val="Textodelmarcadordeposicin"/>
                  </w:rPr>
                  <w:t>Haga clic para escribir texto.</w:t>
                </w:r>
              </w:p>
            </w:tc>
          </w:sdtContent>
        </w:sdt>
      </w:tr>
      <w:tr w:rsidR="000D6A98" w14:paraId="3F1AA11D" w14:textId="77777777" w:rsidTr="000D6A98">
        <w:sdt>
          <w:sdtPr>
            <w:id w:val="1078248999"/>
            <w:placeholder>
              <w:docPart w:val="A082BF9BFD5C4C849109E115FDE4CC5B"/>
            </w:placeholder>
            <w:showingPlcHdr/>
            <w:text/>
          </w:sdtPr>
          <w:sdtEndPr/>
          <w:sdtContent>
            <w:tc>
              <w:tcPr>
                <w:tcW w:w="4460" w:type="dxa"/>
              </w:tcPr>
              <w:p w14:paraId="1A40736C" w14:textId="77777777" w:rsidR="000D6A98" w:rsidRDefault="000D6A98" w:rsidP="000D6A98">
                <w:pPr>
                  <w:jc w:val="center"/>
                </w:pPr>
                <w:r w:rsidRPr="00E32101">
                  <w:rPr>
                    <w:rStyle w:val="Textodelmarcadordeposicin"/>
                  </w:rPr>
                  <w:t>Haga clic para escribir texto.</w:t>
                </w:r>
              </w:p>
            </w:tc>
          </w:sdtContent>
        </w:sdt>
        <w:sdt>
          <w:sdtPr>
            <w:id w:val="1542328734"/>
            <w:placeholder>
              <w:docPart w:val="CAE4B8264F804AA58A3A92CEC3E593BE"/>
            </w:placeholder>
            <w:showingPlcHdr/>
            <w:text/>
          </w:sdtPr>
          <w:sdtEndPr/>
          <w:sdtContent>
            <w:tc>
              <w:tcPr>
                <w:tcW w:w="4461" w:type="dxa"/>
              </w:tcPr>
              <w:p w14:paraId="3598B9BF" w14:textId="77777777" w:rsidR="000D6A98" w:rsidRDefault="000D6A98" w:rsidP="000D6A98">
                <w:pPr>
                  <w:jc w:val="center"/>
                </w:pPr>
                <w:r w:rsidRPr="00E32101">
                  <w:rPr>
                    <w:rStyle w:val="Textodelmarcadordeposicin"/>
                  </w:rPr>
                  <w:t>Haga clic para escribir texto.</w:t>
                </w:r>
              </w:p>
            </w:tc>
          </w:sdtContent>
        </w:sdt>
      </w:tr>
      <w:tr w:rsidR="000D6A98" w14:paraId="7A731F65" w14:textId="77777777" w:rsidTr="000D6A98">
        <w:sdt>
          <w:sdtPr>
            <w:id w:val="588815006"/>
            <w:placeholder>
              <w:docPart w:val="6B46FD405103492986E51BAD009D7E1B"/>
            </w:placeholder>
            <w:showingPlcHdr/>
            <w:text/>
          </w:sdtPr>
          <w:sdtEndPr/>
          <w:sdtContent>
            <w:tc>
              <w:tcPr>
                <w:tcW w:w="4460" w:type="dxa"/>
              </w:tcPr>
              <w:p w14:paraId="7BA3AF5F" w14:textId="77777777" w:rsidR="000D6A98" w:rsidRDefault="000D6A98" w:rsidP="000D6A98">
                <w:pPr>
                  <w:jc w:val="center"/>
                </w:pPr>
                <w:r w:rsidRPr="00E32101">
                  <w:rPr>
                    <w:rStyle w:val="Textodelmarcadordeposicin"/>
                  </w:rPr>
                  <w:t>Haga clic para escribir texto.</w:t>
                </w:r>
              </w:p>
            </w:tc>
          </w:sdtContent>
        </w:sdt>
        <w:sdt>
          <w:sdtPr>
            <w:id w:val="-1068653398"/>
            <w:placeholder>
              <w:docPart w:val="3574860911394CCAAEAE015798F044BF"/>
            </w:placeholder>
            <w:showingPlcHdr/>
            <w:text/>
          </w:sdtPr>
          <w:sdtEndPr/>
          <w:sdtContent>
            <w:tc>
              <w:tcPr>
                <w:tcW w:w="4461" w:type="dxa"/>
              </w:tcPr>
              <w:p w14:paraId="518BC78C" w14:textId="77777777" w:rsidR="000D6A98" w:rsidRDefault="000D6A98" w:rsidP="000D6A98">
                <w:pPr>
                  <w:jc w:val="center"/>
                </w:pPr>
                <w:r w:rsidRPr="00E32101">
                  <w:rPr>
                    <w:rStyle w:val="Textodelmarcadordeposicin"/>
                  </w:rPr>
                  <w:t>Haga clic para escribir texto.</w:t>
                </w:r>
              </w:p>
            </w:tc>
          </w:sdtContent>
        </w:sdt>
      </w:tr>
      <w:tr w:rsidR="000D6A98" w14:paraId="228E3107" w14:textId="77777777" w:rsidTr="000D6A98">
        <w:sdt>
          <w:sdtPr>
            <w:id w:val="2052642331"/>
            <w:placeholder>
              <w:docPart w:val="92766084E3B94420AB1C1055691F256D"/>
            </w:placeholder>
            <w:showingPlcHdr/>
            <w:text/>
          </w:sdtPr>
          <w:sdtEndPr/>
          <w:sdtContent>
            <w:tc>
              <w:tcPr>
                <w:tcW w:w="4460" w:type="dxa"/>
              </w:tcPr>
              <w:p w14:paraId="2D886838" w14:textId="77777777" w:rsidR="000D6A98" w:rsidRDefault="000D6A98" w:rsidP="000D6A98">
                <w:pPr>
                  <w:jc w:val="center"/>
                </w:pPr>
                <w:r w:rsidRPr="00E32101">
                  <w:rPr>
                    <w:rStyle w:val="Textodelmarcadordeposicin"/>
                  </w:rPr>
                  <w:t>Haga clic para escribir texto.</w:t>
                </w:r>
              </w:p>
            </w:tc>
          </w:sdtContent>
        </w:sdt>
        <w:sdt>
          <w:sdtPr>
            <w:id w:val="-1491322131"/>
            <w:placeholder>
              <w:docPart w:val="3E5653498E854DD3A1DE286CF2007F10"/>
            </w:placeholder>
            <w:showingPlcHdr/>
            <w:text/>
          </w:sdtPr>
          <w:sdtEndPr/>
          <w:sdtContent>
            <w:tc>
              <w:tcPr>
                <w:tcW w:w="4461" w:type="dxa"/>
              </w:tcPr>
              <w:p w14:paraId="6512F001" w14:textId="77777777" w:rsidR="000D6A98" w:rsidRDefault="000D6A98" w:rsidP="000D6A98">
                <w:pPr>
                  <w:jc w:val="center"/>
                </w:pPr>
                <w:r w:rsidRPr="00E32101">
                  <w:rPr>
                    <w:rStyle w:val="Textodelmarcadordeposicin"/>
                  </w:rPr>
                  <w:t>Haga clic para escribir texto.</w:t>
                </w:r>
              </w:p>
            </w:tc>
          </w:sdtContent>
        </w:sdt>
      </w:tr>
      <w:tr w:rsidR="000D6A98" w14:paraId="67C03ED8" w14:textId="77777777" w:rsidTr="000D6A98">
        <w:sdt>
          <w:sdtPr>
            <w:id w:val="-595319438"/>
            <w:placeholder>
              <w:docPart w:val="BB24F2C760FC449DBBF9720D807EE0A5"/>
            </w:placeholder>
            <w:showingPlcHdr/>
            <w:text/>
          </w:sdtPr>
          <w:sdtEndPr/>
          <w:sdtContent>
            <w:tc>
              <w:tcPr>
                <w:tcW w:w="4460" w:type="dxa"/>
              </w:tcPr>
              <w:p w14:paraId="43FBAB24" w14:textId="77777777" w:rsidR="000D6A98" w:rsidRDefault="000D6A98" w:rsidP="000D6A98">
                <w:pPr>
                  <w:jc w:val="center"/>
                </w:pPr>
                <w:r w:rsidRPr="00E32101">
                  <w:rPr>
                    <w:rStyle w:val="Textodelmarcadordeposicin"/>
                  </w:rPr>
                  <w:t>Haga clic para escribir texto.</w:t>
                </w:r>
              </w:p>
            </w:tc>
          </w:sdtContent>
        </w:sdt>
        <w:sdt>
          <w:sdtPr>
            <w:id w:val="1098900916"/>
            <w:placeholder>
              <w:docPart w:val="805705624F75447B98E8C3798EF14EB9"/>
            </w:placeholder>
            <w:showingPlcHdr/>
            <w:text/>
          </w:sdtPr>
          <w:sdtEndPr/>
          <w:sdtContent>
            <w:tc>
              <w:tcPr>
                <w:tcW w:w="4461" w:type="dxa"/>
              </w:tcPr>
              <w:p w14:paraId="28E15680" w14:textId="77777777" w:rsidR="000D6A98" w:rsidRDefault="000D6A98" w:rsidP="000D6A98">
                <w:pPr>
                  <w:jc w:val="center"/>
                </w:pPr>
                <w:r w:rsidRPr="00E32101">
                  <w:rPr>
                    <w:rStyle w:val="Textodelmarcadordeposicin"/>
                  </w:rPr>
                  <w:t>Haga clic para escribir texto.</w:t>
                </w:r>
              </w:p>
            </w:tc>
          </w:sdtContent>
        </w:sdt>
      </w:tr>
      <w:tr w:rsidR="000D6A98" w14:paraId="57C83F06" w14:textId="77777777" w:rsidTr="000D6A98">
        <w:sdt>
          <w:sdtPr>
            <w:id w:val="-1154989545"/>
            <w:placeholder>
              <w:docPart w:val="494F1BD4E4E9404CB040F5567CB74ABF"/>
            </w:placeholder>
            <w:showingPlcHdr/>
            <w:text/>
          </w:sdtPr>
          <w:sdtEndPr/>
          <w:sdtContent>
            <w:tc>
              <w:tcPr>
                <w:tcW w:w="4460" w:type="dxa"/>
              </w:tcPr>
              <w:p w14:paraId="5537D635" w14:textId="77777777" w:rsidR="000D6A98" w:rsidRDefault="000D6A98" w:rsidP="000D6A98">
                <w:pPr>
                  <w:jc w:val="center"/>
                </w:pPr>
                <w:r w:rsidRPr="00E32101">
                  <w:rPr>
                    <w:rStyle w:val="Textodelmarcadordeposicin"/>
                  </w:rPr>
                  <w:t>Haga clic para escribir texto.</w:t>
                </w:r>
              </w:p>
            </w:tc>
          </w:sdtContent>
        </w:sdt>
        <w:sdt>
          <w:sdtPr>
            <w:id w:val="2108223961"/>
            <w:placeholder>
              <w:docPart w:val="0B9919B7DDCB4A279F0314582E4B8722"/>
            </w:placeholder>
            <w:showingPlcHdr/>
            <w:text/>
          </w:sdtPr>
          <w:sdtEndPr/>
          <w:sdtContent>
            <w:tc>
              <w:tcPr>
                <w:tcW w:w="4461" w:type="dxa"/>
              </w:tcPr>
              <w:p w14:paraId="5A21A51D" w14:textId="77777777" w:rsidR="000D6A98" w:rsidRDefault="000D6A98" w:rsidP="000D6A98">
                <w:pPr>
                  <w:jc w:val="center"/>
                </w:pPr>
                <w:r w:rsidRPr="00E32101">
                  <w:rPr>
                    <w:rStyle w:val="Textodelmarcadordeposicin"/>
                  </w:rPr>
                  <w:t>Haga clic para escribir texto.</w:t>
                </w:r>
              </w:p>
            </w:tc>
          </w:sdtContent>
        </w:sdt>
      </w:tr>
    </w:tbl>
    <w:p w14:paraId="38269BD4" w14:textId="77777777" w:rsidR="00534CE9" w:rsidRDefault="00534CE9"/>
    <w:p w14:paraId="3C34D4E7" w14:textId="77777777" w:rsidR="00A95686" w:rsidRDefault="00A95686">
      <w:r>
        <w:t xml:space="preserve">3.- ESCRIBE 10 PALABRAS QUE </w:t>
      </w:r>
      <w:r w:rsidR="00534CE9">
        <w:t xml:space="preserve">TENGAN </w:t>
      </w:r>
      <w:r w:rsidR="000D6A98">
        <w:t>HIATO.</w:t>
      </w:r>
      <w:r>
        <w:t xml:space="preserve"> </w:t>
      </w:r>
    </w:p>
    <w:tbl>
      <w:tblPr>
        <w:tblStyle w:val="Tablaconcuadrcula"/>
        <w:tblW w:w="0" w:type="auto"/>
        <w:tblLook w:val="04A0" w:firstRow="1" w:lastRow="0" w:firstColumn="1" w:lastColumn="0" w:noHBand="0" w:noVBand="1"/>
      </w:tblPr>
      <w:tblGrid>
        <w:gridCol w:w="8921"/>
      </w:tblGrid>
      <w:tr w:rsidR="000D6A98" w14:paraId="7ACB3F3B" w14:textId="77777777" w:rsidTr="000D6A98">
        <w:sdt>
          <w:sdtPr>
            <w:id w:val="-1378075231"/>
            <w:placeholder>
              <w:docPart w:val="11B329A09C79498AAADDAD534B5765FF"/>
            </w:placeholder>
            <w:showingPlcHdr/>
            <w:text/>
          </w:sdtPr>
          <w:sdtEndPr/>
          <w:sdtContent>
            <w:tc>
              <w:tcPr>
                <w:tcW w:w="8921" w:type="dxa"/>
              </w:tcPr>
              <w:p w14:paraId="51D8874C" w14:textId="77777777" w:rsidR="000D6A98" w:rsidRDefault="000D6A98">
                <w:r w:rsidRPr="00E32101">
                  <w:rPr>
                    <w:rStyle w:val="Textodelmarcadordeposicin"/>
                  </w:rPr>
                  <w:t>Haga clic para escribir texto</w:t>
                </w:r>
                <w:r>
                  <w:rPr>
                    <w:rStyle w:val="Textodelmarcadordeposicin"/>
                  </w:rPr>
                  <w:t xml:space="preserve"> los 10 ejemplos de Hiato</w:t>
                </w:r>
                <w:r w:rsidRPr="00E32101">
                  <w:rPr>
                    <w:rStyle w:val="Textodelmarcadordeposicin"/>
                  </w:rPr>
                  <w:t>.</w:t>
                </w:r>
              </w:p>
            </w:tc>
          </w:sdtContent>
        </w:sdt>
      </w:tr>
    </w:tbl>
    <w:p w14:paraId="6245A55B" w14:textId="77777777" w:rsidR="00A95686" w:rsidRDefault="00A95686"/>
    <w:p w14:paraId="0EE91B28" w14:textId="77777777" w:rsidR="0072000A" w:rsidRDefault="0072000A">
      <w:pPr>
        <w:rPr>
          <w:color w:val="8EAADB" w:themeColor="accent5" w:themeTint="99"/>
          <w:sz w:val="56"/>
          <w:szCs w:val="56"/>
          <w:u w:val="single"/>
        </w:rPr>
      </w:pPr>
      <w:r>
        <w:rPr>
          <w:color w:val="8EAADB" w:themeColor="accent5" w:themeTint="99"/>
          <w:sz w:val="56"/>
          <w:szCs w:val="56"/>
          <w:u w:val="single"/>
        </w:rPr>
        <w:br w:type="page"/>
      </w:r>
    </w:p>
    <w:p w14:paraId="26ED8984" w14:textId="615EDA49" w:rsidR="008A26DA" w:rsidRDefault="008A26DA" w:rsidP="008A26DA">
      <w:pPr>
        <w:jc w:val="center"/>
        <w:rPr>
          <w:color w:val="8EAADB" w:themeColor="accent5" w:themeTint="99"/>
          <w:sz w:val="56"/>
          <w:szCs w:val="56"/>
          <w:u w:val="single"/>
        </w:rPr>
      </w:pPr>
      <w:r w:rsidRPr="008A26DA">
        <w:rPr>
          <w:color w:val="8EAADB" w:themeColor="accent5" w:themeTint="99"/>
          <w:sz w:val="56"/>
          <w:szCs w:val="56"/>
          <w:u w:val="single"/>
        </w:rPr>
        <w:lastRenderedPageBreak/>
        <w:t>RELIGIÓN</w:t>
      </w:r>
    </w:p>
    <w:p w14:paraId="01C15018" w14:textId="77777777" w:rsidR="008A26DA" w:rsidRPr="008A26DA" w:rsidRDefault="008A26DA" w:rsidP="008A26DA">
      <w:pPr>
        <w:jc w:val="center"/>
        <w:rPr>
          <w:color w:val="8EAADB" w:themeColor="accent5" w:themeTint="99"/>
          <w:sz w:val="56"/>
          <w:szCs w:val="56"/>
          <w:u w:val="single"/>
        </w:rPr>
      </w:pPr>
      <w:r>
        <w:rPr>
          <w:noProof/>
          <w:lang w:eastAsia="es-PE"/>
        </w:rPr>
        <w:drawing>
          <wp:inline distT="0" distB="0" distL="0" distR="0" wp14:anchorId="77B98DF3" wp14:editId="2487A9DA">
            <wp:extent cx="4543425" cy="3124200"/>
            <wp:effectExtent l="0" t="0" r="9525" b="0"/>
            <wp:docPr id="8" name="Imagen 8" descr="Via crucis niños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a crucis niños fano"/>
                    <pic:cNvPicPr>
                      <a:picLocks noChangeAspect="1" noChangeArrowheads="1"/>
                    </pic:cNvPicPr>
                  </pic:nvPicPr>
                  <pic:blipFill rotWithShape="1">
                    <a:blip r:embed="rId13">
                      <a:extLst>
                        <a:ext uri="{28A0092B-C50C-407E-A947-70E740481C1C}">
                          <a14:useLocalDpi xmlns:a14="http://schemas.microsoft.com/office/drawing/2010/main" val="0"/>
                        </a:ext>
                      </a:extLst>
                    </a:blip>
                    <a:srcRect l="7055" t="13885" r="12822" b="12654"/>
                    <a:stretch/>
                  </pic:blipFill>
                  <pic:spPr bwMode="auto">
                    <a:xfrm>
                      <a:off x="0" y="0"/>
                      <a:ext cx="4543934" cy="3124550"/>
                    </a:xfrm>
                    <a:prstGeom prst="rect">
                      <a:avLst/>
                    </a:prstGeom>
                    <a:noFill/>
                    <a:ln>
                      <a:noFill/>
                    </a:ln>
                    <a:extLst>
                      <a:ext uri="{53640926-AAD7-44D8-BBD7-CCE9431645EC}">
                        <a14:shadowObscured xmlns:a14="http://schemas.microsoft.com/office/drawing/2010/main"/>
                      </a:ext>
                    </a:extLst>
                  </pic:spPr>
                </pic:pic>
              </a:graphicData>
            </a:graphic>
          </wp:inline>
        </w:drawing>
      </w:r>
    </w:p>
    <w:p w14:paraId="702A529A" w14:textId="77777777" w:rsidR="008A26DA" w:rsidRDefault="008A26DA"/>
    <w:p w14:paraId="22AFCC65" w14:textId="77777777" w:rsidR="008A26DA" w:rsidRPr="00B57155" w:rsidRDefault="008A26DA" w:rsidP="008A26DA">
      <w:pPr>
        <w:shd w:val="clear" w:color="auto" w:fill="FFFFFF"/>
        <w:spacing w:before="120" w:after="240" w:line="240" w:lineRule="auto"/>
        <w:rPr>
          <w:rFonts w:ascii="Arial" w:eastAsia="Times New Roman" w:hAnsi="Arial" w:cs="Arial"/>
          <w:color w:val="393838"/>
          <w:sz w:val="21"/>
          <w:szCs w:val="21"/>
          <w:lang w:eastAsia="es-PE"/>
        </w:rPr>
      </w:pPr>
      <w:r w:rsidRPr="0030173B">
        <w:rPr>
          <w:rFonts w:ascii="Arial" w:eastAsia="Times New Roman" w:hAnsi="Arial" w:cs="Arial"/>
          <w:b/>
          <w:bCs/>
          <w:color w:val="FF0000"/>
          <w:sz w:val="21"/>
          <w:szCs w:val="21"/>
          <w:u w:val="single"/>
          <w:lang w:eastAsia="es-PE"/>
        </w:rPr>
        <w:t>VÍA CRUCIS (EL CAMINO DE LA CRUZ)</w:t>
      </w:r>
      <w:r w:rsidRPr="0030173B">
        <w:rPr>
          <w:rFonts w:ascii="Arial" w:eastAsia="Times New Roman" w:hAnsi="Arial" w:cs="Arial"/>
          <w:color w:val="FF0000"/>
          <w:sz w:val="21"/>
          <w:szCs w:val="21"/>
          <w:u w:val="single"/>
          <w:lang w:eastAsia="es-PE"/>
        </w:rPr>
        <w:br/>
      </w:r>
      <w:r w:rsidRPr="00B57155">
        <w:rPr>
          <w:rFonts w:ascii="Arial" w:eastAsia="Times New Roman" w:hAnsi="Arial" w:cs="Arial"/>
          <w:color w:val="393838"/>
          <w:sz w:val="21"/>
          <w:szCs w:val="21"/>
          <w:lang w:eastAsia="es-PE"/>
        </w:rPr>
        <w:br/>
        <w:t>Vamos a acompañar a Jesús en este vía crucis siguiendo el mismo camino que Él recorrió llevando la Cruz por amor a cada uno de nosotros. Procura no distraerte y medita en cada uno de los pasos que iremos leyendo. ¡No dejes solo a Jesús!</w:t>
      </w:r>
    </w:p>
    <w:p w14:paraId="4D40FF34" w14:textId="77777777" w:rsidR="00D5373B" w:rsidRDefault="0030173B">
      <w:pPr>
        <w:rPr>
          <w:rFonts w:ascii="Arial" w:eastAsia="Times New Roman" w:hAnsi="Arial" w:cs="Arial"/>
          <w:color w:val="393838"/>
          <w:sz w:val="21"/>
          <w:szCs w:val="21"/>
          <w:lang w:eastAsia="es-PE"/>
        </w:rPr>
      </w:pPr>
      <w:r w:rsidRPr="00D5373B">
        <w:rPr>
          <w:rFonts w:ascii="Arial" w:eastAsia="Times New Roman" w:hAnsi="Arial" w:cs="Arial"/>
          <w:b/>
          <w:bCs/>
          <w:sz w:val="21"/>
          <w:szCs w:val="21"/>
          <w:lang w:eastAsia="es-PE"/>
        </w:rPr>
        <w:t>1ª ESTACIÓN: JESÚS ES CONDENADO A MUERTE.</w:t>
      </w:r>
      <w:r w:rsidRPr="00B57155">
        <w:rPr>
          <w:rFonts w:ascii="Arial" w:eastAsia="Times New Roman" w:hAnsi="Arial" w:cs="Arial"/>
          <w:color w:val="393838"/>
          <w:sz w:val="21"/>
          <w:szCs w:val="21"/>
          <w:lang w:eastAsia="es-PE"/>
        </w:rPr>
        <w:br/>
        <w:t>Pilato condena a muerte a Jesús, que es inocente. Cada vez que yo peco, también le condeno.</w:t>
      </w:r>
    </w:p>
    <w:p w14:paraId="518B56CA" w14:textId="77777777" w:rsidR="00D5373B" w:rsidRDefault="00D5373B" w:rsidP="00BB4D37">
      <w:pPr>
        <w:jc w:val="center"/>
        <w:rPr>
          <w:rFonts w:ascii="Arial" w:eastAsia="Times New Roman" w:hAnsi="Arial" w:cs="Arial"/>
          <w:b/>
          <w:bCs/>
          <w:color w:val="393838"/>
          <w:sz w:val="21"/>
          <w:szCs w:val="21"/>
          <w:lang w:eastAsia="es-PE"/>
        </w:rPr>
      </w:pPr>
      <w:r w:rsidRPr="00D5373B">
        <w:rPr>
          <w:rFonts w:ascii="Arial" w:eastAsia="Times New Roman" w:hAnsi="Arial" w:cs="Arial"/>
          <w:noProof/>
          <w:color w:val="393838"/>
          <w:sz w:val="21"/>
          <w:szCs w:val="21"/>
          <w:lang w:eastAsia="es-PE"/>
        </w:rPr>
        <w:drawing>
          <wp:inline distT="0" distB="0" distL="0" distR="0" wp14:anchorId="038BCC5E" wp14:editId="252BE028">
            <wp:extent cx="1981200" cy="1148657"/>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a:stretch>
                      <a:fillRect/>
                    </a:stretch>
                  </pic:blipFill>
                  <pic:spPr>
                    <a:xfrm>
                      <a:off x="0" y="0"/>
                      <a:ext cx="1996686" cy="1157636"/>
                    </a:xfrm>
                    <a:prstGeom prst="rect">
                      <a:avLst/>
                    </a:prstGeom>
                  </pic:spPr>
                </pic:pic>
              </a:graphicData>
            </a:graphic>
          </wp:inline>
        </w:drawing>
      </w:r>
      <w:r w:rsidR="0030173B" w:rsidRPr="00B57155">
        <w:rPr>
          <w:rFonts w:ascii="Arial" w:eastAsia="Times New Roman" w:hAnsi="Arial" w:cs="Arial"/>
          <w:color w:val="393838"/>
          <w:sz w:val="21"/>
          <w:szCs w:val="21"/>
          <w:lang w:eastAsia="es-PE"/>
        </w:rPr>
        <w:br/>
      </w:r>
      <w:r w:rsidR="0030173B" w:rsidRPr="00B57155">
        <w:rPr>
          <w:rFonts w:ascii="Arial" w:eastAsia="Times New Roman" w:hAnsi="Arial" w:cs="Arial"/>
          <w:color w:val="393838"/>
          <w:sz w:val="21"/>
          <w:szCs w:val="21"/>
          <w:lang w:eastAsia="es-PE"/>
        </w:rPr>
        <w:br/>
      </w:r>
      <w:r w:rsidR="0030173B" w:rsidRPr="00B57155">
        <w:rPr>
          <w:rFonts w:ascii="Arial" w:eastAsia="Times New Roman" w:hAnsi="Arial" w:cs="Arial"/>
          <w:b/>
          <w:bCs/>
          <w:color w:val="393838"/>
          <w:sz w:val="21"/>
          <w:szCs w:val="21"/>
          <w:lang w:eastAsia="es-PE"/>
        </w:rPr>
        <w:t>2ª ESTACIÓN: JESÚS CARGA CON LA CRUZ.</w:t>
      </w:r>
      <w:r w:rsidR="0030173B" w:rsidRPr="00B57155">
        <w:rPr>
          <w:rFonts w:ascii="Arial" w:eastAsia="Times New Roman" w:hAnsi="Arial" w:cs="Arial"/>
          <w:color w:val="393838"/>
          <w:sz w:val="21"/>
          <w:szCs w:val="21"/>
          <w:lang w:eastAsia="es-PE"/>
        </w:rPr>
        <w:br/>
        <w:t>Él llevaba la Cruz con amor, porque cargaba con nuestros pecados. Yo también tengo que cargar mi cruz, que son todas las cosas que me cuestan o me hacen sufrir.</w:t>
      </w:r>
      <w:r w:rsidR="0030173B" w:rsidRPr="00B57155">
        <w:rPr>
          <w:rFonts w:ascii="Arial" w:eastAsia="Times New Roman" w:hAnsi="Arial" w:cs="Arial"/>
          <w:color w:val="393838"/>
          <w:sz w:val="21"/>
          <w:szCs w:val="21"/>
          <w:lang w:eastAsia="es-PE"/>
        </w:rPr>
        <w:br/>
      </w:r>
      <w:r w:rsidRPr="00D5373B">
        <w:rPr>
          <w:rFonts w:ascii="Arial" w:eastAsia="Times New Roman" w:hAnsi="Arial" w:cs="Arial"/>
          <w:b/>
          <w:bCs/>
          <w:noProof/>
          <w:color w:val="393838"/>
          <w:sz w:val="21"/>
          <w:szCs w:val="21"/>
          <w:lang w:eastAsia="es-PE"/>
        </w:rPr>
        <w:drawing>
          <wp:inline distT="0" distB="0" distL="0" distR="0" wp14:anchorId="1F43263D" wp14:editId="6E1EC57A">
            <wp:extent cx="1905000" cy="1360653"/>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5"/>
                    <a:stretch>
                      <a:fillRect/>
                    </a:stretch>
                  </pic:blipFill>
                  <pic:spPr>
                    <a:xfrm>
                      <a:off x="0" y="0"/>
                      <a:ext cx="1930134" cy="1378605"/>
                    </a:xfrm>
                    <a:prstGeom prst="rect">
                      <a:avLst/>
                    </a:prstGeom>
                  </pic:spPr>
                </pic:pic>
              </a:graphicData>
            </a:graphic>
          </wp:inline>
        </w:drawing>
      </w:r>
    </w:p>
    <w:p w14:paraId="70F311B8" w14:textId="77777777" w:rsidR="0030173B" w:rsidRDefault="0030173B">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lastRenderedPageBreak/>
        <w:t>3ª ESTACIÓN: JESÚS CAE POR PRIMERA VEZ.</w:t>
      </w:r>
      <w:r w:rsidRPr="00B57155">
        <w:rPr>
          <w:rFonts w:ascii="Arial" w:eastAsia="Times New Roman" w:hAnsi="Arial" w:cs="Arial"/>
          <w:color w:val="393838"/>
          <w:sz w:val="21"/>
          <w:szCs w:val="21"/>
          <w:lang w:eastAsia="es-PE"/>
        </w:rPr>
        <w:br/>
        <w:t>Jesús se cayó, estaba agotado. Pero se levantó para darnos la fuerza de levantarnos cada vez que caigamos en el pecado.</w:t>
      </w:r>
    </w:p>
    <w:p w14:paraId="37FBB302" w14:textId="77777777" w:rsidR="00D5373B" w:rsidRDefault="00BB4D37" w:rsidP="00BB4D37">
      <w:pPr>
        <w:jc w:val="center"/>
        <w:rPr>
          <w:rFonts w:ascii="Arial" w:eastAsia="Times New Roman" w:hAnsi="Arial" w:cs="Arial"/>
          <w:color w:val="393838"/>
          <w:sz w:val="21"/>
          <w:szCs w:val="21"/>
          <w:lang w:eastAsia="es-PE"/>
        </w:rPr>
      </w:pPr>
      <w:r w:rsidRPr="00BB4D37">
        <w:rPr>
          <w:rFonts w:ascii="Arial" w:eastAsia="Times New Roman" w:hAnsi="Arial" w:cs="Arial"/>
          <w:noProof/>
          <w:color w:val="393838"/>
          <w:sz w:val="21"/>
          <w:szCs w:val="21"/>
          <w:lang w:eastAsia="es-PE"/>
        </w:rPr>
        <w:drawing>
          <wp:inline distT="0" distB="0" distL="0" distR="0" wp14:anchorId="2D8AD8ED" wp14:editId="42B0BC76">
            <wp:extent cx="1923825" cy="1280218"/>
            <wp:effectExtent l="0" t="0" r="63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a:stretch>
                      <a:fillRect/>
                    </a:stretch>
                  </pic:blipFill>
                  <pic:spPr>
                    <a:xfrm>
                      <a:off x="0" y="0"/>
                      <a:ext cx="1937525" cy="1289335"/>
                    </a:xfrm>
                    <a:prstGeom prst="rect">
                      <a:avLst/>
                    </a:prstGeom>
                  </pic:spPr>
                </pic:pic>
              </a:graphicData>
            </a:graphic>
          </wp:inline>
        </w:drawing>
      </w:r>
    </w:p>
    <w:p w14:paraId="4E0F349C" w14:textId="77777777" w:rsidR="0030173B" w:rsidRDefault="0030173B">
      <w:pPr>
        <w:rPr>
          <w:rFonts w:ascii="Arial" w:eastAsia="Times New Roman" w:hAnsi="Arial" w:cs="Arial"/>
          <w:color w:val="393838"/>
          <w:sz w:val="21"/>
          <w:szCs w:val="21"/>
          <w:lang w:eastAsia="es-PE"/>
        </w:rPr>
      </w:pPr>
    </w:p>
    <w:p w14:paraId="38621931" w14:textId="77777777" w:rsidR="0030173B" w:rsidRDefault="0030173B">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4ª ESTACIÓN: JESÚS SE ENCUENTRA A SU MADRE.</w:t>
      </w:r>
      <w:r w:rsidRPr="00B57155">
        <w:rPr>
          <w:rFonts w:ascii="Arial" w:eastAsia="Times New Roman" w:hAnsi="Arial" w:cs="Arial"/>
          <w:color w:val="393838"/>
          <w:sz w:val="21"/>
          <w:szCs w:val="21"/>
          <w:lang w:eastAsia="es-PE"/>
        </w:rPr>
        <w:br/>
        <w:t>Muchos curiosos se acercaban para ver a Jesús y le insultaban. Su Madre, María, se acerca a Él y le acompaña. Sólo Ella le consuela. ¿No querrías tú ponerte a su lado y acompañarle también?</w:t>
      </w:r>
    </w:p>
    <w:p w14:paraId="266D4272" w14:textId="77777777" w:rsidR="00BB4D37" w:rsidRDefault="00BB4D37" w:rsidP="00BB4D37">
      <w:pPr>
        <w:jc w:val="center"/>
        <w:rPr>
          <w:rFonts w:ascii="Arial" w:eastAsia="Times New Roman" w:hAnsi="Arial" w:cs="Arial"/>
          <w:color w:val="393838"/>
          <w:sz w:val="21"/>
          <w:szCs w:val="21"/>
          <w:lang w:eastAsia="es-PE"/>
        </w:rPr>
      </w:pPr>
      <w:r w:rsidRPr="00BB4D37">
        <w:rPr>
          <w:rFonts w:ascii="Arial" w:eastAsia="Times New Roman" w:hAnsi="Arial" w:cs="Arial"/>
          <w:noProof/>
          <w:color w:val="393838"/>
          <w:sz w:val="21"/>
          <w:szCs w:val="21"/>
          <w:lang w:eastAsia="es-PE"/>
        </w:rPr>
        <w:drawing>
          <wp:inline distT="0" distB="0" distL="0" distR="0" wp14:anchorId="113AD5D5" wp14:editId="192A137D">
            <wp:extent cx="2457450" cy="1840818"/>
            <wp:effectExtent l="0" t="0" r="0" b="762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2466604" cy="1847675"/>
                    </a:xfrm>
                    <a:prstGeom prst="rect">
                      <a:avLst/>
                    </a:prstGeom>
                  </pic:spPr>
                </pic:pic>
              </a:graphicData>
            </a:graphic>
          </wp:inline>
        </w:drawing>
      </w:r>
    </w:p>
    <w:p w14:paraId="489ADA7E" w14:textId="77777777" w:rsidR="00BB4D37" w:rsidRDefault="0030173B">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5ª ESTACIÓN: EL CIRINEO AYUDA A JESÚS.</w:t>
      </w:r>
      <w:r w:rsidRPr="00B57155">
        <w:rPr>
          <w:rFonts w:ascii="Arial" w:eastAsia="Times New Roman" w:hAnsi="Arial" w:cs="Arial"/>
          <w:color w:val="393838"/>
          <w:sz w:val="21"/>
          <w:szCs w:val="21"/>
          <w:lang w:eastAsia="es-PE"/>
        </w:rPr>
        <w:br/>
        <w:t>Jesús no puede ya con la Cruz y los soldados mandan a un hombre llamado Simón que le ayude. Nosotros podemos ayudarle con nuestras buenas acciones.</w:t>
      </w:r>
    </w:p>
    <w:p w14:paraId="77BCEDC2" w14:textId="77777777" w:rsidR="00BB4D37" w:rsidRDefault="00BB4D37" w:rsidP="00BB4D37">
      <w:pPr>
        <w:jc w:val="center"/>
        <w:rPr>
          <w:rFonts w:ascii="Arial" w:eastAsia="Times New Roman" w:hAnsi="Arial" w:cs="Arial"/>
          <w:color w:val="393838"/>
          <w:sz w:val="21"/>
          <w:szCs w:val="21"/>
          <w:lang w:eastAsia="es-PE"/>
        </w:rPr>
      </w:pPr>
      <w:r w:rsidRPr="00BB4D37">
        <w:rPr>
          <w:rFonts w:ascii="Arial" w:eastAsia="Times New Roman" w:hAnsi="Arial" w:cs="Arial"/>
          <w:noProof/>
          <w:color w:val="393838"/>
          <w:sz w:val="21"/>
          <w:szCs w:val="21"/>
          <w:lang w:eastAsia="es-PE"/>
        </w:rPr>
        <w:drawing>
          <wp:inline distT="0" distB="0" distL="0" distR="0" wp14:anchorId="7E3A6458" wp14:editId="21287E2E">
            <wp:extent cx="1628775" cy="2231083"/>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stretch>
                      <a:fillRect/>
                    </a:stretch>
                  </pic:blipFill>
                  <pic:spPr>
                    <a:xfrm>
                      <a:off x="0" y="0"/>
                      <a:ext cx="1641629" cy="2248691"/>
                    </a:xfrm>
                    <a:prstGeom prst="rect">
                      <a:avLst/>
                    </a:prstGeom>
                  </pic:spPr>
                </pic:pic>
              </a:graphicData>
            </a:graphic>
          </wp:inline>
        </w:drawing>
      </w:r>
      <w:r w:rsidR="0030173B" w:rsidRPr="00B57155">
        <w:rPr>
          <w:rFonts w:ascii="Arial" w:eastAsia="Times New Roman" w:hAnsi="Arial" w:cs="Arial"/>
          <w:color w:val="393838"/>
          <w:sz w:val="21"/>
          <w:szCs w:val="21"/>
          <w:lang w:eastAsia="es-PE"/>
        </w:rPr>
        <w:br/>
      </w:r>
      <w:r w:rsidR="0030173B" w:rsidRPr="00B57155">
        <w:rPr>
          <w:rFonts w:ascii="Arial" w:eastAsia="Times New Roman" w:hAnsi="Arial" w:cs="Arial"/>
          <w:color w:val="393838"/>
          <w:sz w:val="21"/>
          <w:szCs w:val="21"/>
          <w:lang w:eastAsia="es-PE"/>
        </w:rPr>
        <w:br/>
      </w:r>
      <w:r w:rsidR="0030173B" w:rsidRPr="00B57155">
        <w:rPr>
          <w:rFonts w:ascii="Arial" w:eastAsia="Times New Roman" w:hAnsi="Arial" w:cs="Arial"/>
          <w:b/>
          <w:bCs/>
          <w:color w:val="393838"/>
          <w:sz w:val="21"/>
          <w:szCs w:val="21"/>
          <w:lang w:eastAsia="es-PE"/>
        </w:rPr>
        <w:t>6ª ESTACIÓN: LA VERÓNICA LIMPIA EL ROSTRO DE JESÚS.</w:t>
      </w:r>
      <w:r w:rsidR="0030173B" w:rsidRPr="00B57155">
        <w:rPr>
          <w:rFonts w:ascii="Arial" w:eastAsia="Times New Roman" w:hAnsi="Arial" w:cs="Arial"/>
          <w:color w:val="393838"/>
          <w:sz w:val="21"/>
          <w:szCs w:val="21"/>
          <w:lang w:eastAsia="es-PE"/>
        </w:rPr>
        <w:br/>
        <w:t>Una valiente mujer se acerca a Jesús para limpiarle la cara, sucia de sangre y de barro. No tuvo miedo ni vergüenza de que otros se burlasen de ella. ¿Serías tú capaz de dar la cara también por defender a Jesús?</w:t>
      </w:r>
    </w:p>
    <w:p w14:paraId="25FA3173" w14:textId="77777777" w:rsidR="0030173B" w:rsidRDefault="00BB4D37" w:rsidP="00BB4D37">
      <w:pPr>
        <w:jc w:val="center"/>
      </w:pPr>
      <w:r w:rsidRPr="00BB4D37">
        <w:rPr>
          <w:rFonts w:ascii="Arial" w:eastAsia="Times New Roman" w:hAnsi="Arial" w:cs="Arial"/>
          <w:noProof/>
          <w:color w:val="393838"/>
          <w:sz w:val="21"/>
          <w:szCs w:val="21"/>
          <w:lang w:eastAsia="es-PE"/>
        </w:rPr>
        <w:lastRenderedPageBreak/>
        <w:drawing>
          <wp:inline distT="0" distB="0" distL="0" distR="0" wp14:anchorId="297D6814" wp14:editId="4B0E980A">
            <wp:extent cx="2123138" cy="1412852"/>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stretch>
                      <a:fillRect/>
                    </a:stretch>
                  </pic:blipFill>
                  <pic:spPr>
                    <a:xfrm>
                      <a:off x="0" y="0"/>
                      <a:ext cx="2142553" cy="1425772"/>
                    </a:xfrm>
                    <a:prstGeom prst="rect">
                      <a:avLst/>
                    </a:prstGeom>
                  </pic:spPr>
                </pic:pic>
              </a:graphicData>
            </a:graphic>
          </wp:inline>
        </w:drawing>
      </w:r>
      <w:r w:rsidR="0030173B" w:rsidRPr="00B57155">
        <w:rPr>
          <w:rFonts w:ascii="Arial" w:eastAsia="Times New Roman" w:hAnsi="Arial" w:cs="Arial"/>
          <w:color w:val="393838"/>
          <w:sz w:val="21"/>
          <w:szCs w:val="21"/>
          <w:lang w:eastAsia="es-PE"/>
        </w:rPr>
        <w:br/>
      </w:r>
    </w:p>
    <w:p w14:paraId="0A47D9EE" w14:textId="77777777" w:rsidR="00BB4D37" w:rsidRDefault="0030173B">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7ª ESTACIÓN: JESÚS CAE POR SEGUNDA VEZ.</w:t>
      </w:r>
      <w:r w:rsidRPr="00B57155">
        <w:rPr>
          <w:rFonts w:ascii="Arial" w:eastAsia="Times New Roman" w:hAnsi="Arial" w:cs="Arial"/>
          <w:color w:val="393838"/>
          <w:sz w:val="21"/>
          <w:szCs w:val="21"/>
          <w:lang w:eastAsia="es-PE"/>
        </w:rPr>
        <w:br/>
        <w:t>La Cruz pesa de verdad. La cara de Jesús vuelve a golpearse contra el suelo. Pero en su amor por nosotros, quiere llegar hasta el fin. El amor nos hace fuertes.</w:t>
      </w:r>
    </w:p>
    <w:p w14:paraId="01802814" w14:textId="77777777" w:rsidR="0030173B" w:rsidRDefault="00BB4D37" w:rsidP="00BB4D37">
      <w:pPr>
        <w:jc w:val="center"/>
      </w:pPr>
      <w:r w:rsidRPr="00BB4D37">
        <w:rPr>
          <w:rFonts w:ascii="Arial" w:eastAsia="Times New Roman" w:hAnsi="Arial" w:cs="Arial"/>
          <w:noProof/>
          <w:color w:val="393838"/>
          <w:sz w:val="21"/>
          <w:szCs w:val="21"/>
          <w:lang w:eastAsia="es-PE"/>
        </w:rPr>
        <w:drawing>
          <wp:inline distT="0" distB="0" distL="0" distR="0" wp14:anchorId="09EB8A22" wp14:editId="2C1EED4E">
            <wp:extent cx="1657350" cy="2270224"/>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0"/>
                    <a:stretch>
                      <a:fillRect/>
                    </a:stretch>
                  </pic:blipFill>
                  <pic:spPr>
                    <a:xfrm>
                      <a:off x="0" y="0"/>
                      <a:ext cx="1659429" cy="2273072"/>
                    </a:xfrm>
                    <a:prstGeom prst="rect">
                      <a:avLst/>
                    </a:prstGeom>
                  </pic:spPr>
                </pic:pic>
              </a:graphicData>
            </a:graphic>
          </wp:inline>
        </w:drawing>
      </w:r>
      <w:r w:rsidR="0030173B" w:rsidRPr="00B57155">
        <w:rPr>
          <w:rFonts w:ascii="Arial" w:eastAsia="Times New Roman" w:hAnsi="Arial" w:cs="Arial"/>
          <w:color w:val="393838"/>
          <w:sz w:val="21"/>
          <w:szCs w:val="21"/>
          <w:lang w:eastAsia="es-PE"/>
        </w:rPr>
        <w:br/>
      </w:r>
    </w:p>
    <w:p w14:paraId="2C8E259D" w14:textId="77777777" w:rsidR="00BB4D37" w:rsidRDefault="0030173B" w:rsidP="00BB4D37">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8ª ESTACIÓN: JESÚS CONSUELA A LAS MUJERES.</w:t>
      </w:r>
      <w:r w:rsidRPr="00B57155">
        <w:rPr>
          <w:rFonts w:ascii="Arial" w:eastAsia="Times New Roman" w:hAnsi="Arial" w:cs="Arial"/>
          <w:color w:val="393838"/>
          <w:sz w:val="21"/>
          <w:szCs w:val="21"/>
          <w:lang w:eastAsia="es-PE"/>
        </w:rPr>
        <w:br/>
        <w:t>Unas mujeres se acercan llorando, compadecidas de Jesús. No es lo malo sufrir. Lo que es malo es vivir y morir en pecado.</w:t>
      </w:r>
    </w:p>
    <w:p w14:paraId="6445C12A" w14:textId="77777777" w:rsidR="0030173B" w:rsidRDefault="0030173B" w:rsidP="00BB4D37">
      <w:pPr>
        <w:jc w:val="center"/>
      </w:pPr>
      <w:r w:rsidRPr="00B57155">
        <w:rPr>
          <w:rFonts w:ascii="Arial" w:eastAsia="Times New Roman" w:hAnsi="Arial" w:cs="Arial"/>
          <w:color w:val="393838"/>
          <w:sz w:val="21"/>
          <w:szCs w:val="21"/>
          <w:lang w:eastAsia="es-PE"/>
        </w:rPr>
        <w:br/>
      </w:r>
      <w:r w:rsidR="00BB4D37" w:rsidRPr="00BB4D37">
        <w:rPr>
          <w:noProof/>
          <w:lang w:eastAsia="es-PE"/>
        </w:rPr>
        <w:drawing>
          <wp:inline distT="0" distB="0" distL="0" distR="0" wp14:anchorId="39829098" wp14:editId="60F1E717">
            <wp:extent cx="2228850" cy="1753128"/>
            <wp:effectExtent l="0" t="0" r="0" b="0"/>
            <wp:docPr id="9218" name="Picture 2" descr="Viacrucis de fano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Viacrucis de fano - Imagu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6124" cy="1758850"/>
                    </a:xfrm>
                    <a:prstGeom prst="rect">
                      <a:avLst/>
                    </a:prstGeom>
                    <a:noFill/>
                  </pic:spPr>
                </pic:pic>
              </a:graphicData>
            </a:graphic>
          </wp:inline>
        </w:drawing>
      </w:r>
    </w:p>
    <w:p w14:paraId="63105863" w14:textId="77777777" w:rsidR="00B42087" w:rsidRDefault="0030173B">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9ª ESTACIÓN: JESÚS CAE POR TERCERA VEZ.</w:t>
      </w:r>
      <w:r w:rsidRPr="00B57155">
        <w:rPr>
          <w:rFonts w:ascii="Arial" w:eastAsia="Times New Roman" w:hAnsi="Arial" w:cs="Arial"/>
          <w:color w:val="393838"/>
          <w:sz w:val="21"/>
          <w:szCs w:val="21"/>
          <w:lang w:eastAsia="es-PE"/>
        </w:rPr>
        <w:br/>
        <w:t>Nuestros pecados hacen más y más pesada la Cruz. Pero se levanta de nuevo, dispuesto a perdonarnos siempre.</w:t>
      </w:r>
    </w:p>
    <w:p w14:paraId="051BB452" w14:textId="77777777" w:rsidR="0030173B" w:rsidRDefault="0030173B" w:rsidP="00B42087">
      <w:pPr>
        <w:jc w:val="center"/>
      </w:pPr>
      <w:r w:rsidRPr="00B57155">
        <w:rPr>
          <w:rFonts w:ascii="Arial" w:eastAsia="Times New Roman" w:hAnsi="Arial" w:cs="Arial"/>
          <w:color w:val="393838"/>
          <w:sz w:val="21"/>
          <w:szCs w:val="21"/>
          <w:lang w:eastAsia="es-PE"/>
        </w:rPr>
        <w:lastRenderedPageBreak/>
        <w:br/>
      </w:r>
      <w:r w:rsidR="00BB4D37" w:rsidRPr="00BB4D37">
        <w:rPr>
          <w:noProof/>
          <w:lang w:eastAsia="es-PE"/>
        </w:rPr>
        <w:drawing>
          <wp:inline distT="0" distB="0" distL="0" distR="0" wp14:anchorId="3B3B4F52" wp14:editId="6D5EE131">
            <wp:extent cx="2286000" cy="1428526"/>
            <wp:effectExtent l="0" t="0" r="0" b="635"/>
            <wp:docPr id="10242" name="Picture 2" descr="Cómo se reza el Vía Crucis? Guía visual, paso por p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ómo se reza el Vía Crucis? Guía visual, paso por pas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0210" cy="1431157"/>
                    </a:xfrm>
                    <a:prstGeom prst="rect">
                      <a:avLst/>
                    </a:prstGeom>
                    <a:noFill/>
                  </pic:spPr>
                </pic:pic>
              </a:graphicData>
            </a:graphic>
          </wp:inline>
        </w:drawing>
      </w:r>
    </w:p>
    <w:p w14:paraId="12E165EA" w14:textId="77777777" w:rsidR="00B42087" w:rsidRDefault="0030173B" w:rsidP="00B42087">
      <w:pPr>
        <w:rPr>
          <w:rFonts w:ascii="Arial" w:eastAsia="Times New Roman" w:hAnsi="Arial" w:cs="Arial"/>
          <w:color w:val="393838"/>
          <w:sz w:val="21"/>
          <w:szCs w:val="21"/>
          <w:lang w:eastAsia="es-PE"/>
        </w:rPr>
      </w:pPr>
      <w:r w:rsidRPr="00B57155">
        <w:rPr>
          <w:rFonts w:ascii="Arial" w:eastAsia="Times New Roman" w:hAnsi="Arial" w:cs="Arial"/>
          <w:color w:val="393838"/>
          <w:sz w:val="21"/>
          <w:szCs w:val="21"/>
          <w:lang w:eastAsia="es-PE"/>
        </w:rPr>
        <w:br/>
      </w:r>
      <w:r w:rsidRPr="00B57155">
        <w:rPr>
          <w:rFonts w:ascii="Arial" w:eastAsia="Times New Roman" w:hAnsi="Arial" w:cs="Arial"/>
          <w:b/>
          <w:bCs/>
          <w:color w:val="393838"/>
          <w:sz w:val="21"/>
          <w:szCs w:val="21"/>
          <w:lang w:eastAsia="es-PE"/>
        </w:rPr>
        <w:t>10ª ESTACIÓN: JESÚS ES DESPOJADO DE SUS VESTIDURAS.</w:t>
      </w:r>
      <w:r w:rsidRPr="00B57155">
        <w:rPr>
          <w:rFonts w:ascii="Arial" w:eastAsia="Times New Roman" w:hAnsi="Arial" w:cs="Arial"/>
          <w:color w:val="393838"/>
          <w:sz w:val="21"/>
          <w:szCs w:val="21"/>
          <w:lang w:eastAsia="es-PE"/>
        </w:rPr>
        <w:br/>
        <w:t>Cuando llega al Calvario, los soldados le quitan su túnica y sus ropas, y se las rifan. Jesús sufre una inmensa vergüenza. También sufre vergüenza cuando ve que los hombres no se visten bien.</w:t>
      </w:r>
    </w:p>
    <w:p w14:paraId="6C0F775B" w14:textId="77777777" w:rsidR="0030173B" w:rsidRDefault="0030173B" w:rsidP="00B42087">
      <w:pPr>
        <w:jc w:val="center"/>
      </w:pPr>
      <w:r w:rsidRPr="00B57155">
        <w:rPr>
          <w:rFonts w:ascii="Arial" w:eastAsia="Times New Roman" w:hAnsi="Arial" w:cs="Arial"/>
          <w:color w:val="393838"/>
          <w:sz w:val="21"/>
          <w:szCs w:val="21"/>
          <w:lang w:eastAsia="es-PE"/>
        </w:rPr>
        <w:br/>
      </w:r>
      <w:r w:rsidR="00BB4D37" w:rsidRPr="00BB4D37">
        <w:rPr>
          <w:noProof/>
          <w:lang w:eastAsia="es-PE"/>
        </w:rPr>
        <w:drawing>
          <wp:inline distT="0" distB="0" distL="0" distR="0" wp14:anchorId="6BF1FDEC" wp14:editId="3DA740F1">
            <wp:extent cx="1409700" cy="1930995"/>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3"/>
                    <a:stretch>
                      <a:fillRect/>
                    </a:stretch>
                  </pic:blipFill>
                  <pic:spPr>
                    <a:xfrm>
                      <a:off x="0" y="0"/>
                      <a:ext cx="1412528" cy="1934869"/>
                    </a:xfrm>
                    <a:prstGeom prst="rect">
                      <a:avLst/>
                    </a:prstGeom>
                  </pic:spPr>
                </pic:pic>
              </a:graphicData>
            </a:graphic>
          </wp:inline>
        </w:drawing>
      </w:r>
    </w:p>
    <w:p w14:paraId="2862C47D" w14:textId="77777777" w:rsidR="00B42087" w:rsidRDefault="00B42087" w:rsidP="00B42087">
      <w:pPr>
        <w:jc w:val="center"/>
      </w:pPr>
    </w:p>
    <w:p w14:paraId="7018AE92" w14:textId="77777777" w:rsidR="00B42087" w:rsidRDefault="00B42087" w:rsidP="00B42087">
      <w:pPr>
        <w:jc w:val="center"/>
      </w:pPr>
    </w:p>
    <w:p w14:paraId="7DEE1BF5" w14:textId="77777777" w:rsidR="0030173B" w:rsidRDefault="0030173B">
      <w:r w:rsidRPr="00B57155">
        <w:rPr>
          <w:rFonts w:ascii="Arial" w:eastAsia="Times New Roman" w:hAnsi="Arial" w:cs="Arial"/>
          <w:b/>
          <w:bCs/>
          <w:color w:val="393838"/>
          <w:sz w:val="21"/>
          <w:szCs w:val="21"/>
          <w:lang w:eastAsia="es-PE"/>
        </w:rPr>
        <w:t>11ª ESTACIÓN: JESÚS ES CRUCIFICADO.</w:t>
      </w:r>
      <w:r w:rsidRPr="00B57155">
        <w:rPr>
          <w:rFonts w:ascii="Arial" w:eastAsia="Times New Roman" w:hAnsi="Arial" w:cs="Arial"/>
          <w:color w:val="393838"/>
          <w:sz w:val="21"/>
          <w:szCs w:val="21"/>
          <w:lang w:eastAsia="es-PE"/>
        </w:rPr>
        <w:br/>
        <w:t>Con unos clavos en las muñecas y en los pies clavan a Jesús en la Cruz. Ya no puede moverse, ni hablar. Pero aún puede mirarnos, rezar por nosotros y amarnos.</w:t>
      </w:r>
      <w:r w:rsidRPr="00B57155">
        <w:rPr>
          <w:rFonts w:ascii="Arial" w:eastAsia="Times New Roman" w:hAnsi="Arial" w:cs="Arial"/>
          <w:color w:val="393838"/>
          <w:sz w:val="21"/>
          <w:szCs w:val="21"/>
          <w:lang w:eastAsia="es-PE"/>
        </w:rPr>
        <w:br/>
      </w:r>
    </w:p>
    <w:p w14:paraId="32B38F33" w14:textId="77777777" w:rsidR="00B42087" w:rsidRDefault="00BB4D37" w:rsidP="00B42087">
      <w:pPr>
        <w:jc w:val="center"/>
        <w:rPr>
          <w:rFonts w:ascii="Arial" w:eastAsia="Times New Roman" w:hAnsi="Arial" w:cs="Arial"/>
          <w:b/>
          <w:bCs/>
          <w:color w:val="393838"/>
          <w:sz w:val="21"/>
          <w:szCs w:val="21"/>
          <w:lang w:eastAsia="es-PE"/>
        </w:rPr>
      </w:pPr>
      <w:r w:rsidRPr="00BB4D37">
        <w:rPr>
          <w:rFonts w:ascii="Arial" w:eastAsia="Times New Roman" w:hAnsi="Arial" w:cs="Arial"/>
          <w:noProof/>
          <w:color w:val="393838"/>
          <w:sz w:val="21"/>
          <w:szCs w:val="21"/>
          <w:lang w:eastAsia="es-PE"/>
        </w:rPr>
        <w:drawing>
          <wp:inline distT="0" distB="0" distL="0" distR="0" wp14:anchorId="54734148" wp14:editId="649C37ED">
            <wp:extent cx="1228725" cy="1751587"/>
            <wp:effectExtent l="0" t="0" r="0" b="1270"/>
            <wp:docPr id="12290" name="Picture 2" descr="Texto en español del Vía Crucis en Roma presidido por el Pa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Texto en español del Vía Crucis en Roma presidido por el Papa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4067" cy="1759202"/>
                    </a:xfrm>
                    <a:prstGeom prst="rect">
                      <a:avLst/>
                    </a:prstGeom>
                    <a:noFill/>
                  </pic:spPr>
                </pic:pic>
              </a:graphicData>
            </a:graphic>
          </wp:inline>
        </w:drawing>
      </w:r>
      <w:r w:rsidR="0030173B" w:rsidRPr="00B57155">
        <w:rPr>
          <w:rFonts w:ascii="Arial" w:eastAsia="Times New Roman" w:hAnsi="Arial" w:cs="Arial"/>
          <w:color w:val="393838"/>
          <w:sz w:val="21"/>
          <w:szCs w:val="21"/>
          <w:lang w:eastAsia="es-PE"/>
        </w:rPr>
        <w:br/>
      </w:r>
    </w:p>
    <w:p w14:paraId="2D89617C" w14:textId="77777777" w:rsidR="00B42087" w:rsidRDefault="0030173B" w:rsidP="00B42087">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12ª ESTACIÓN: JESÚS MUERE EN LA CRUZ.</w:t>
      </w:r>
      <w:r w:rsidRPr="00B57155">
        <w:rPr>
          <w:rFonts w:ascii="Arial" w:eastAsia="Times New Roman" w:hAnsi="Arial" w:cs="Arial"/>
          <w:color w:val="393838"/>
          <w:sz w:val="21"/>
          <w:szCs w:val="21"/>
          <w:lang w:eastAsia="es-PE"/>
        </w:rPr>
        <w:br/>
        <w:t>La muerte de Jesús, de Dios, en la Cruz, es un misterio grande. Muere por culpa de nuestros pecados. Junto a Él está su Madre María, que Jesús nos ha dado como Madre nuestra desde la Cruz.</w:t>
      </w:r>
    </w:p>
    <w:p w14:paraId="0A6D903E" w14:textId="77777777" w:rsidR="0030173B" w:rsidRDefault="0030173B" w:rsidP="00B42087">
      <w:pPr>
        <w:jc w:val="center"/>
      </w:pPr>
      <w:r w:rsidRPr="00B57155">
        <w:rPr>
          <w:rFonts w:ascii="Arial" w:eastAsia="Times New Roman" w:hAnsi="Arial" w:cs="Arial"/>
          <w:color w:val="393838"/>
          <w:sz w:val="21"/>
          <w:szCs w:val="21"/>
          <w:lang w:eastAsia="es-PE"/>
        </w:rPr>
        <w:lastRenderedPageBreak/>
        <w:br/>
      </w:r>
      <w:r w:rsidR="00BB4D37" w:rsidRPr="00BB4D37">
        <w:rPr>
          <w:noProof/>
          <w:lang w:eastAsia="es-PE"/>
        </w:rPr>
        <w:drawing>
          <wp:inline distT="0" distB="0" distL="0" distR="0" wp14:anchorId="581A77F5" wp14:editId="0A78CB52">
            <wp:extent cx="1390650" cy="1982416"/>
            <wp:effectExtent l="0" t="0" r="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5"/>
                    <a:stretch>
                      <a:fillRect/>
                    </a:stretch>
                  </pic:blipFill>
                  <pic:spPr>
                    <a:xfrm>
                      <a:off x="0" y="0"/>
                      <a:ext cx="1397642" cy="1992383"/>
                    </a:xfrm>
                    <a:prstGeom prst="rect">
                      <a:avLst/>
                    </a:prstGeom>
                  </pic:spPr>
                </pic:pic>
              </a:graphicData>
            </a:graphic>
          </wp:inline>
        </w:drawing>
      </w:r>
    </w:p>
    <w:p w14:paraId="284344DC" w14:textId="77777777" w:rsidR="00B42087" w:rsidRDefault="00B42087" w:rsidP="00B42087">
      <w:pPr>
        <w:jc w:val="center"/>
      </w:pPr>
    </w:p>
    <w:p w14:paraId="37B57773" w14:textId="77777777" w:rsidR="00BB4D37" w:rsidRDefault="0030173B">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13ª ESTACIÓN: JESÚS ES DESCENDIDO DE LA CRUZ.</w:t>
      </w:r>
      <w:r w:rsidRPr="00B57155">
        <w:rPr>
          <w:rFonts w:ascii="Arial" w:eastAsia="Times New Roman" w:hAnsi="Arial" w:cs="Arial"/>
          <w:color w:val="393838"/>
          <w:sz w:val="21"/>
          <w:szCs w:val="21"/>
          <w:lang w:eastAsia="es-PE"/>
        </w:rPr>
        <w:br/>
        <w:t>Tras la muerte de Jesús la tierra quedó oscura y silenciosa. El pecado tiene consecuencias terribles. Dile hoy a Jesús que quieres hacer todo lo posible para no pecar.</w:t>
      </w:r>
    </w:p>
    <w:p w14:paraId="47B45436" w14:textId="77777777" w:rsidR="0030173B" w:rsidRDefault="00BB4D37" w:rsidP="00B42087">
      <w:pPr>
        <w:jc w:val="center"/>
      </w:pPr>
      <w:r w:rsidRPr="00BB4D37">
        <w:rPr>
          <w:rFonts w:ascii="Arial" w:eastAsia="Times New Roman" w:hAnsi="Arial" w:cs="Arial"/>
          <w:noProof/>
          <w:color w:val="393838"/>
          <w:sz w:val="21"/>
          <w:szCs w:val="21"/>
          <w:lang w:eastAsia="es-PE"/>
        </w:rPr>
        <w:drawing>
          <wp:inline distT="0" distB="0" distL="0" distR="0" wp14:anchorId="571CD00B" wp14:editId="07662C3D">
            <wp:extent cx="1266825" cy="1751004"/>
            <wp:effectExtent l="0" t="0" r="0" b="1905"/>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6"/>
                    <a:stretch>
                      <a:fillRect/>
                    </a:stretch>
                  </pic:blipFill>
                  <pic:spPr>
                    <a:xfrm>
                      <a:off x="0" y="0"/>
                      <a:ext cx="1269094" cy="1754140"/>
                    </a:xfrm>
                    <a:prstGeom prst="rect">
                      <a:avLst/>
                    </a:prstGeom>
                  </pic:spPr>
                </pic:pic>
              </a:graphicData>
            </a:graphic>
          </wp:inline>
        </w:drawing>
      </w:r>
      <w:r w:rsidR="0030173B" w:rsidRPr="00B57155">
        <w:rPr>
          <w:rFonts w:ascii="Arial" w:eastAsia="Times New Roman" w:hAnsi="Arial" w:cs="Arial"/>
          <w:color w:val="393838"/>
          <w:sz w:val="21"/>
          <w:szCs w:val="21"/>
          <w:lang w:eastAsia="es-PE"/>
        </w:rPr>
        <w:br/>
      </w:r>
    </w:p>
    <w:p w14:paraId="6C0F88DC" w14:textId="77777777" w:rsidR="00BB4D37" w:rsidRDefault="0030173B">
      <w:pPr>
        <w:rPr>
          <w:rFonts w:ascii="Arial" w:eastAsia="Times New Roman" w:hAnsi="Arial" w:cs="Arial"/>
          <w:color w:val="393838"/>
          <w:sz w:val="21"/>
          <w:szCs w:val="21"/>
          <w:lang w:eastAsia="es-PE"/>
        </w:rPr>
      </w:pPr>
      <w:r w:rsidRPr="00B57155">
        <w:rPr>
          <w:rFonts w:ascii="Arial" w:eastAsia="Times New Roman" w:hAnsi="Arial" w:cs="Arial"/>
          <w:b/>
          <w:bCs/>
          <w:color w:val="393838"/>
          <w:sz w:val="21"/>
          <w:szCs w:val="21"/>
          <w:lang w:eastAsia="es-PE"/>
        </w:rPr>
        <w:t>14ª ESTACIÓN: JESÚS ES SEPULTADO.</w:t>
      </w:r>
      <w:r w:rsidRPr="00B57155">
        <w:rPr>
          <w:rFonts w:ascii="Arial" w:eastAsia="Times New Roman" w:hAnsi="Arial" w:cs="Arial"/>
          <w:color w:val="393838"/>
          <w:sz w:val="21"/>
          <w:szCs w:val="21"/>
          <w:lang w:eastAsia="es-PE"/>
        </w:rPr>
        <w:br/>
        <w:t>Aún le quedan a Jesús unos amigos fieles que recogen su Cuerpo y lo ponen en un sepulcro nuevo. Pero sólo en el Corazón de la Virgen se conserva la esperanza. Ella es la única que sabe que al tercer día resucitará. Si tú crees de verdad en Él, también un día resucitarás.</w:t>
      </w:r>
    </w:p>
    <w:p w14:paraId="2B0259AF" w14:textId="77777777" w:rsidR="0030173B" w:rsidRDefault="00BB4D37" w:rsidP="00B42087">
      <w:pPr>
        <w:jc w:val="center"/>
      </w:pPr>
      <w:r w:rsidRPr="00BB4D37">
        <w:rPr>
          <w:rFonts w:ascii="Arial" w:eastAsia="Times New Roman" w:hAnsi="Arial" w:cs="Arial"/>
          <w:noProof/>
          <w:color w:val="393838"/>
          <w:sz w:val="21"/>
          <w:szCs w:val="21"/>
          <w:lang w:eastAsia="es-PE"/>
        </w:rPr>
        <w:drawing>
          <wp:inline distT="0" distB="0" distL="0" distR="0" wp14:anchorId="75BBC566" wp14:editId="3F90BE75">
            <wp:extent cx="1581150" cy="2384685"/>
            <wp:effectExtent l="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7"/>
                    <a:stretch>
                      <a:fillRect/>
                    </a:stretch>
                  </pic:blipFill>
                  <pic:spPr>
                    <a:xfrm>
                      <a:off x="0" y="0"/>
                      <a:ext cx="1591156" cy="2399776"/>
                    </a:xfrm>
                    <a:prstGeom prst="rect">
                      <a:avLst/>
                    </a:prstGeom>
                  </pic:spPr>
                </pic:pic>
              </a:graphicData>
            </a:graphic>
          </wp:inline>
        </w:drawing>
      </w:r>
      <w:r w:rsidR="0030173B" w:rsidRPr="00B57155">
        <w:rPr>
          <w:rFonts w:ascii="Arial" w:eastAsia="Times New Roman" w:hAnsi="Arial" w:cs="Arial"/>
          <w:color w:val="393838"/>
          <w:sz w:val="21"/>
          <w:szCs w:val="21"/>
          <w:lang w:eastAsia="es-PE"/>
        </w:rPr>
        <w:br/>
      </w:r>
    </w:p>
    <w:p w14:paraId="27E4F346" w14:textId="77777777" w:rsidR="00B42087" w:rsidRDefault="00B42087" w:rsidP="00B42087">
      <w:pPr>
        <w:jc w:val="center"/>
        <w:rPr>
          <w:color w:val="C00000"/>
          <w:sz w:val="48"/>
          <w:szCs w:val="48"/>
          <w:u w:val="single"/>
        </w:rPr>
      </w:pPr>
      <w:r w:rsidRPr="00B42087">
        <w:rPr>
          <w:color w:val="C00000"/>
          <w:sz w:val="48"/>
          <w:szCs w:val="48"/>
          <w:u w:val="single"/>
        </w:rPr>
        <w:lastRenderedPageBreak/>
        <w:t>TRABAJO</w:t>
      </w:r>
    </w:p>
    <w:p w14:paraId="155594AE" w14:textId="77777777" w:rsidR="00B42087" w:rsidRDefault="00B42087" w:rsidP="00B42087">
      <w:pPr>
        <w:rPr>
          <w:color w:val="C00000"/>
          <w:sz w:val="48"/>
          <w:szCs w:val="48"/>
          <w:u w:val="single"/>
        </w:rPr>
      </w:pPr>
      <w:r>
        <w:rPr>
          <w:color w:val="C00000"/>
          <w:sz w:val="48"/>
          <w:szCs w:val="48"/>
          <w:u w:val="single"/>
        </w:rPr>
        <w:t>RESPONDE LAS SIGUIENTES PREGUNTAS</w:t>
      </w:r>
    </w:p>
    <w:p w14:paraId="0F359F4C" w14:textId="77777777" w:rsidR="00B42087" w:rsidRDefault="00B42087" w:rsidP="00B42087">
      <w:pPr>
        <w:rPr>
          <w:color w:val="000000" w:themeColor="text1"/>
          <w:sz w:val="32"/>
          <w:szCs w:val="32"/>
        </w:rPr>
      </w:pPr>
    </w:p>
    <w:tbl>
      <w:tblPr>
        <w:tblStyle w:val="Tablaconcuadrcula"/>
        <w:tblW w:w="0" w:type="auto"/>
        <w:tblLook w:val="04A0" w:firstRow="1" w:lastRow="0" w:firstColumn="1" w:lastColumn="0" w:noHBand="0" w:noVBand="1"/>
      </w:tblPr>
      <w:tblGrid>
        <w:gridCol w:w="8921"/>
      </w:tblGrid>
      <w:tr w:rsidR="000D6A98" w14:paraId="2D3620FF" w14:textId="77777777" w:rsidTr="000D6A98">
        <w:tc>
          <w:tcPr>
            <w:tcW w:w="8921" w:type="dxa"/>
          </w:tcPr>
          <w:p w14:paraId="172CD00C" w14:textId="77777777" w:rsidR="000D6A98" w:rsidRDefault="000D6A98" w:rsidP="00B42087">
            <w:pPr>
              <w:rPr>
                <w:color w:val="000000" w:themeColor="text1"/>
                <w:sz w:val="32"/>
                <w:szCs w:val="32"/>
              </w:rPr>
            </w:pPr>
            <w:r>
              <w:rPr>
                <w:color w:val="000000" w:themeColor="text1"/>
                <w:sz w:val="32"/>
                <w:szCs w:val="32"/>
              </w:rPr>
              <w:t>1.- ¿Cómo viviste la Semana Santa en familia?</w:t>
            </w:r>
          </w:p>
        </w:tc>
      </w:tr>
      <w:tr w:rsidR="000D6A98" w14:paraId="629EB2DB" w14:textId="77777777" w:rsidTr="000D6A98">
        <w:sdt>
          <w:sdtPr>
            <w:rPr>
              <w:color w:val="000000" w:themeColor="text1"/>
              <w:sz w:val="32"/>
              <w:szCs w:val="32"/>
            </w:rPr>
            <w:id w:val="86887140"/>
            <w:placeholder>
              <w:docPart w:val="53431CCD5A4E4399950D713B290F8847"/>
            </w:placeholder>
            <w:showingPlcHdr/>
            <w:text/>
          </w:sdtPr>
          <w:sdtEndPr/>
          <w:sdtContent>
            <w:tc>
              <w:tcPr>
                <w:tcW w:w="8921" w:type="dxa"/>
              </w:tcPr>
              <w:p w14:paraId="109C98CD" w14:textId="77777777" w:rsidR="000D6A98" w:rsidRDefault="000D6A98" w:rsidP="00B42087">
                <w:pPr>
                  <w:rPr>
                    <w:color w:val="000000" w:themeColor="text1"/>
                    <w:sz w:val="32"/>
                    <w:szCs w:val="32"/>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7D407936" w14:textId="77777777" w:rsidR="00B42087" w:rsidRDefault="00B42087" w:rsidP="00B42087">
      <w:pPr>
        <w:rPr>
          <w:color w:val="000000" w:themeColor="text1"/>
          <w:sz w:val="32"/>
          <w:szCs w:val="32"/>
        </w:rPr>
      </w:pPr>
    </w:p>
    <w:tbl>
      <w:tblPr>
        <w:tblStyle w:val="Tablaconcuadrcula"/>
        <w:tblW w:w="0" w:type="auto"/>
        <w:tblLook w:val="04A0" w:firstRow="1" w:lastRow="0" w:firstColumn="1" w:lastColumn="0" w:noHBand="0" w:noVBand="1"/>
      </w:tblPr>
      <w:tblGrid>
        <w:gridCol w:w="8921"/>
      </w:tblGrid>
      <w:tr w:rsidR="000D6A98" w14:paraId="48F79FB2" w14:textId="77777777" w:rsidTr="000D6A98">
        <w:tc>
          <w:tcPr>
            <w:tcW w:w="8921" w:type="dxa"/>
          </w:tcPr>
          <w:p w14:paraId="2D76FDE9" w14:textId="77777777" w:rsidR="000D6A98" w:rsidRDefault="000D6A98" w:rsidP="00B42087">
            <w:pPr>
              <w:rPr>
                <w:color w:val="000000" w:themeColor="text1"/>
                <w:sz w:val="32"/>
                <w:szCs w:val="32"/>
              </w:rPr>
            </w:pPr>
            <w:r>
              <w:rPr>
                <w:color w:val="000000" w:themeColor="text1"/>
                <w:sz w:val="32"/>
                <w:szCs w:val="32"/>
              </w:rPr>
              <w:t>2.- En la situación actual, qué nos pide Jesús que hagamos como cristianos.</w:t>
            </w:r>
          </w:p>
        </w:tc>
      </w:tr>
      <w:tr w:rsidR="000D6A98" w14:paraId="1448335B" w14:textId="77777777" w:rsidTr="000D6A98">
        <w:sdt>
          <w:sdtPr>
            <w:rPr>
              <w:color w:val="000000" w:themeColor="text1"/>
              <w:sz w:val="32"/>
              <w:szCs w:val="32"/>
            </w:rPr>
            <w:id w:val="-1766919201"/>
            <w:placeholder>
              <w:docPart w:val="9914E9218D7C4033A207105B81E7D9B9"/>
            </w:placeholder>
            <w:showingPlcHdr/>
            <w:text/>
          </w:sdtPr>
          <w:sdtEndPr/>
          <w:sdtContent>
            <w:tc>
              <w:tcPr>
                <w:tcW w:w="8921" w:type="dxa"/>
              </w:tcPr>
              <w:p w14:paraId="5EB65783" w14:textId="77777777" w:rsidR="000D6A98" w:rsidRDefault="000D6A98" w:rsidP="00B42087">
                <w:pPr>
                  <w:rPr>
                    <w:color w:val="000000" w:themeColor="text1"/>
                    <w:sz w:val="32"/>
                    <w:szCs w:val="32"/>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30E6D9B7" w14:textId="77777777" w:rsidR="000D6A98" w:rsidRDefault="000D6A98" w:rsidP="00B42087">
      <w:pPr>
        <w:rPr>
          <w:color w:val="000000" w:themeColor="text1"/>
          <w:sz w:val="32"/>
          <w:szCs w:val="32"/>
        </w:rPr>
      </w:pPr>
    </w:p>
    <w:p w14:paraId="233B090A" w14:textId="77777777" w:rsidR="000D5321" w:rsidRDefault="000D5321" w:rsidP="00B42087">
      <w:pPr>
        <w:rPr>
          <w:color w:val="000000" w:themeColor="text1"/>
          <w:sz w:val="32"/>
          <w:szCs w:val="32"/>
        </w:rPr>
      </w:pPr>
      <w:r>
        <w:rPr>
          <w:color w:val="000000" w:themeColor="text1"/>
          <w:sz w:val="32"/>
          <w:szCs w:val="32"/>
        </w:rPr>
        <w:t>3.- Realiza un esquema con las 14 estaciones del Vía Crucis</w:t>
      </w:r>
      <w:r w:rsidR="000D6A98">
        <w:rPr>
          <w:color w:val="000000" w:themeColor="text1"/>
          <w:sz w:val="32"/>
          <w:szCs w:val="32"/>
        </w:rPr>
        <w:t xml:space="preserve"> (realízalo en una hoja aparte)</w:t>
      </w:r>
      <w:r>
        <w:rPr>
          <w:color w:val="000000" w:themeColor="text1"/>
          <w:sz w:val="32"/>
          <w:szCs w:val="32"/>
        </w:rPr>
        <w:t>.</w:t>
      </w:r>
    </w:p>
    <w:p w14:paraId="2AD68A05" w14:textId="77777777" w:rsidR="00A460CE" w:rsidRDefault="00A460CE" w:rsidP="00B42087">
      <w:pPr>
        <w:rPr>
          <w:color w:val="000000" w:themeColor="text1"/>
          <w:sz w:val="32"/>
          <w:szCs w:val="32"/>
        </w:rPr>
      </w:pPr>
    </w:p>
    <w:p w14:paraId="03799CF0" w14:textId="77777777" w:rsidR="00A460CE" w:rsidRDefault="00A460CE" w:rsidP="00B42087">
      <w:pPr>
        <w:rPr>
          <w:color w:val="000000" w:themeColor="text1"/>
          <w:sz w:val="32"/>
          <w:szCs w:val="32"/>
        </w:rPr>
      </w:pPr>
    </w:p>
    <w:p w14:paraId="6B8662B9" w14:textId="77777777" w:rsidR="000D6A98" w:rsidRDefault="000D6A98" w:rsidP="00B42087">
      <w:pPr>
        <w:rPr>
          <w:color w:val="000000" w:themeColor="text1"/>
          <w:sz w:val="32"/>
          <w:szCs w:val="32"/>
        </w:rPr>
      </w:pPr>
    </w:p>
    <w:p w14:paraId="1D86549C" w14:textId="77777777" w:rsidR="000D6A98" w:rsidRDefault="000D6A98" w:rsidP="00B42087">
      <w:pPr>
        <w:rPr>
          <w:color w:val="000000" w:themeColor="text1"/>
          <w:sz w:val="32"/>
          <w:szCs w:val="32"/>
        </w:rPr>
      </w:pPr>
    </w:p>
    <w:p w14:paraId="4568B2D2" w14:textId="77777777" w:rsidR="000D6A98" w:rsidRDefault="000D6A98" w:rsidP="00B42087">
      <w:pPr>
        <w:rPr>
          <w:color w:val="000000" w:themeColor="text1"/>
          <w:sz w:val="32"/>
          <w:szCs w:val="32"/>
        </w:rPr>
      </w:pPr>
    </w:p>
    <w:p w14:paraId="5CA10D6F" w14:textId="77777777" w:rsidR="000D6A98" w:rsidRDefault="000D6A98" w:rsidP="00B42087">
      <w:pPr>
        <w:rPr>
          <w:color w:val="000000" w:themeColor="text1"/>
          <w:sz w:val="32"/>
          <w:szCs w:val="32"/>
        </w:rPr>
      </w:pPr>
    </w:p>
    <w:p w14:paraId="298D51CA" w14:textId="77777777" w:rsidR="000D6A98" w:rsidRDefault="000D6A98" w:rsidP="00B42087">
      <w:pPr>
        <w:rPr>
          <w:color w:val="000000" w:themeColor="text1"/>
          <w:sz w:val="32"/>
          <w:szCs w:val="32"/>
        </w:rPr>
      </w:pPr>
    </w:p>
    <w:p w14:paraId="2D876C87" w14:textId="77777777" w:rsidR="000D6A98" w:rsidRDefault="000D6A98" w:rsidP="00B42087">
      <w:pPr>
        <w:rPr>
          <w:color w:val="000000" w:themeColor="text1"/>
          <w:sz w:val="32"/>
          <w:szCs w:val="32"/>
        </w:rPr>
      </w:pPr>
    </w:p>
    <w:p w14:paraId="3F5B4F16" w14:textId="77777777" w:rsidR="000D6A98" w:rsidRDefault="000D6A98" w:rsidP="00B42087">
      <w:pPr>
        <w:rPr>
          <w:color w:val="000000" w:themeColor="text1"/>
          <w:sz w:val="32"/>
          <w:szCs w:val="32"/>
        </w:rPr>
      </w:pPr>
    </w:p>
    <w:p w14:paraId="2CF5C2E1" w14:textId="77777777" w:rsidR="000D6A98" w:rsidRDefault="000D6A98" w:rsidP="00B42087">
      <w:pPr>
        <w:rPr>
          <w:color w:val="000000" w:themeColor="text1"/>
          <w:sz w:val="32"/>
          <w:szCs w:val="32"/>
        </w:rPr>
      </w:pPr>
    </w:p>
    <w:p w14:paraId="6B41FAF1" w14:textId="77777777" w:rsidR="000D6A98" w:rsidRDefault="000D6A98" w:rsidP="00B42087">
      <w:pPr>
        <w:rPr>
          <w:color w:val="000000" w:themeColor="text1"/>
          <w:sz w:val="32"/>
          <w:szCs w:val="32"/>
        </w:rPr>
      </w:pPr>
    </w:p>
    <w:p w14:paraId="5D44DB25" w14:textId="77777777" w:rsidR="000D6A98" w:rsidRDefault="000D6A98" w:rsidP="00B42087">
      <w:pPr>
        <w:rPr>
          <w:color w:val="000000" w:themeColor="text1"/>
          <w:sz w:val="32"/>
          <w:szCs w:val="32"/>
        </w:rPr>
      </w:pPr>
    </w:p>
    <w:p w14:paraId="3598145A" w14:textId="77777777" w:rsidR="006B2925" w:rsidRDefault="006B2925" w:rsidP="006B2925">
      <w:pPr>
        <w:jc w:val="both"/>
        <w:rPr>
          <w:rFonts w:ascii="Arial Black" w:hAnsi="Arial Black"/>
          <w:color w:val="C45911" w:themeColor="accent2" w:themeShade="BF"/>
          <w:lang w:val="es-ES"/>
        </w:rPr>
      </w:pPr>
      <w:r w:rsidRPr="004D1CF5">
        <w:rPr>
          <w:rFonts w:ascii="Arial Black" w:hAnsi="Arial Black"/>
          <w:color w:val="C45911" w:themeColor="accent2" w:themeShade="BF"/>
          <w:lang w:val="es-ES"/>
        </w:rPr>
        <w:t>ÁREA</w:t>
      </w:r>
      <w:r>
        <w:rPr>
          <w:rFonts w:ascii="Arial Black" w:hAnsi="Arial Black"/>
          <w:color w:val="C45911" w:themeColor="accent2" w:themeShade="BF"/>
          <w:lang w:val="es-ES"/>
        </w:rPr>
        <w:t>:</w:t>
      </w:r>
      <w:r w:rsidRPr="004D1CF5">
        <w:rPr>
          <w:rFonts w:ascii="Arial Black" w:hAnsi="Arial Black"/>
          <w:color w:val="C45911" w:themeColor="accent2" w:themeShade="BF"/>
          <w:lang w:val="es-ES"/>
        </w:rPr>
        <w:t xml:space="preserve"> PERSONAL SOCIAL</w:t>
      </w:r>
    </w:p>
    <w:p w14:paraId="2651887A" w14:textId="77777777" w:rsidR="006B2925" w:rsidRDefault="006B2925" w:rsidP="006B2925">
      <w:pPr>
        <w:jc w:val="both"/>
        <w:rPr>
          <w:rFonts w:ascii="Arial Black" w:hAnsi="Arial Black"/>
          <w:color w:val="C45911" w:themeColor="accent2" w:themeShade="BF"/>
          <w:lang w:val="es-ES"/>
        </w:rPr>
      </w:pPr>
      <w:r>
        <w:rPr>
          <w:rFonts w:ascii="Arial Black" w:hAnsi="Arial Black"/>
          <w:color w:val="C45911" w:themeColor="accent2" w:themeShade="BF"/>
          <w:lang w:val="es-ES"/>
        </w:rPr>
        <w:lastRenderedPageBreak/>
        <w:t xml:space="preserve">TEMA:  </w:t>
      </w:r>
      <w:proofErr w:type="spellStart"/>
      <w:r>
        <w:rPr>
          <w:rFonts w:ascii="Arial Black" w:hAnsi="Arial Black"/>
          <w:color w:val="C45911" w:themeColor="accent2" w:themeShade="BF"/>
          <w:lang w:val="es-ES"/>
        </w:rPr>
        <w:t>Nº</w:t>
      </w:r>
      <w:proofErr w:type="spellEnd"/>
      <w:r>
        <w:rPr>
          <w:rFonts w:ascii="Arial Black" w:hAnsi="Arial Black"/>
          <w:color w:val="C45911" w:themeColor="accent2" w:themeShade="BF"/>
          <w:lang w:val="es-ES"/>
        </w:rPr>
        <w:t xml:space="preserve"> 5 </w:t>
      </w:r>
      <w:r>
        <w:rPr>
          <w:rFonts w:ascii="Arial Black" w:hAnsi="Arial Black"/>
          <w:color w:val="C45911" w:themeColor="accent2" w:themeShade="BF"/>
          <w:lang w:val="es-ES"/>
        </w:rPr>
        <w:tab/>
      </w:r>
      <w:r>
        <w:rPr>
          <w:rFonts w:ascii="Arial Black" w:hAnsi="Arial Black"/>
          <w:color w:val="C45911" w:themeColor="accent2" w:themeShade="BF"/>
          <w:lang w:val="es-ES"/>
        </w:rPr>
        <w:tab/>
      </w:r>
      <w:r>
        <w:rPr>
          <w:rFonts w:ascii="Arial Black" w:hAnsi="Arial Black"/>
          <w:color w:val="C45911" w:themeColor="accent2" w:themeShade="BF"/>
          <w:lang w:val="es-ES"/>
        </w:rPr>
        <w:tab/>
        <w:t>LA PUBERTAD</w:t>
      </w:r>
    </w:p>
    <w:p w14:paraId="20ED8A9C" w14:textId="77777777" w:rsidR="006B2925" w:rsidRPr="00943AF7" w:rsidRDefault="006B2925" w:rsidP="006B2925">
      <w:pPr>
        <w:pStyle w:val="NormalWeb"/>
        <w:shd w:val="clear" w:color="auto" w:fill="F7F6F4"/>
        <w:jc w:val="both"/>
        <w:rPr>
          <w:rFonts w:ascii="Arial Narrow" w:hAnsi="Arial Narrow"/>
          <w:color w:val="333740"/>
        </w:rPr>
      </w:pPr>
      <w:r w:rsidRPr="00943AF7">
        <w:rPr>
          <w:rFonts w:ascii="Arial Narrow" w:hAnsi="Arial Narrow"/>
          <w:color w:val="333740"/>
        </w:rPr>
        <w:t xml:space="preserve">La pubertad se refiere al período de tiempo en que tu cuerpo pasa de ser niño/a </w:t>
      </w:r>
      <w:proofErr w:type="spellStart"/>
      <w:r w:rsidRPr="00943AF7">
        <w:rPr>
          <w:rFonts w:ascii="Arial Narrow" w:hAnsi="Arial Narrow"/>
          <w:color w:val="333740"/>
        </w:rPr>
        <w:t>a</w:t>
      </w:r>
      <w:proofErr w:type="spellEnd"/>
      <w:r w:rsidRPr="00943AF7">
        <w:rPr>
          <w:rFonts w:ascii="Arial Narrow" w:hAnsi="Arial Narrow"/>
          <w:color w:val="333740"/>
        </w:rPr>
        <w:t xml:space="preserve"> ser adulto. Tu cuerpo atraviesa muchos cambios que se suceden lentamente en un periodo de tiempo. La pubertad es una parte normal y sana del crecimiento.</w:t>
      </w:r>
    </w:p>
    <w:p w14:paraId="53EB57CA" w14:textId="77777777" w:rsidR="006B2925" w:rsidRPr="00943AF7" w:rsidRDefault="006B2925" w:rsidP="006B2925">
      <w:pPr>
        <w:shd w:val="clear" w:color="auto" w:fill="F7F6F4"/>
        <w:spacing w:before="100" w:beforeAutospacing="1" w:after="100" w:afterAutospacing="1" w:line="240" w:lineRule="auto"/>
        <w:jc w:val="both"/>
        <w:outlineLvl w:val="1"/>
        <w:rPr>
          <w:rFonts w:ascii="Arial Narrow" w:eastAsia="Times New Roman" w:hAnsi="Arial Narrow" w:cs="Times New Roman"/>
          <w:b/>
          <w:bCs/>
          <w:color w:val="FF0000"/>
          <w:sz w:val="24"/>
          <w:szCs w:val="24"/>
          <w:lang w:eastAsia="es-PE"/>
        </w:rPr>
      </w:pPr>
      <w:r w:rsidRPr="00943AF7">
        <w:rPr>
          <w:rFonts w:ascii="Arial Narrow" w:eastAsia="Times New Roman" w:hAnsi="Arial Narrow" w:cs="Times New Roman"/>
          <w:b/>
          <w:bCs/>
          <w:color w:val="FF0000"/>
          <w:sz w:val="24"/>
          <w:szCs w:val="24"/>
          <w:lang w:eastAsia="es-PE"/>
        </w:rPr>
        <w:t>¿Qué es la pubertad?</w:t>
      </w:r>
    </w:p>
    <w:p w14:paraId="0693C76A"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 xml:space="preserve">La pubertad es el tiempo donde físicamente te conviertes en adulto. Durante esta etapa, tu cuerpo atraviesa muchos cambios y tus emociones pueden intensificarse y magnificarse. Las personas generalmente empiezan la pubertad entre los </w:t>
      </w:r>
      <w:r>
        <w:rPr>
          <w:rFonts w:ascii="Arial Narrow" w:eastAsia="Times New Roman" w:hAnsi="Arial Narrow" w:cs="Times New Roman"/>
          <w:color w:val="333740"/>
          <w:sz w:val="24"/>
          <w:szCs w:val="24"/>
          <w:lang w:eastAsia="es-PE"/>
        </w:rPr>
        <w:t>11</w:t>
      </w:r>
      <w:r w:rsidRPr="00943AF7">
        <w:rPr>
          <w:rFonts w:ascii="Arial Narrow" w:eastAsia="Times New Roman" w:hAnsi="Arial Narrow" w:cs="Times New Roman"/>
          <w:color w:val="333740"/>
          <w:sz w:val="24"/>
          <w:szCs w:val="24"/>
          <w:lang w:eastAsia="es-PE"/>
        </w:rPr>
        <w:t xml:space="preserve"> y los 14 años. Las niñas generalmente empiezan la pubertad antes que los niños.</w:t>
      </w:r>
    </w:p>
    <w:p w14:paraId="6E55D79D"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proofErr w:type="gramStart"/>
      <w:r w:rsidRPr="00943AF7">
        <w:rPr>
          <w:rFonts w:ascii="Arial Narrow" w:eastAsia="Times New Roman" w:hAnsi="Arial Narrow" w:cs="Times New Roman"/>
          <w:color w:val="333740"/>
          <w:sz w:val="24"/>
          <w:szCs w:val="24"/>
          <w:lang w:eastAsia="es-PE"/>
        </w:rPr>
        <w:t>La pubertad no ocurren</w:t>
      </w:r>
      <w:proofErr w:type="gramEnd"/>
      <w:r w:rsidRPr="00943AF7">
        <w:rPr>
          <w:rFonts w:ascii="Arial Narrow" w:eastAsia="Times New Roman" w:hAnsi="Arial Narrow" w:cs="Times New Roman"/>
          <w:color w:val="333740"/>
          <w:sz w:val="24"/>
          <w:szCs w:val="24"/>
          <w:lang w:eastAsia="es-PE"/>
        </w:rPr>
        <w:t xml:space="preserve"> en un solo momento</w:t>
      </w:r>
      <w:r>
        <w:rPr>
          <w:rFonts w:ascii="Arial Narrow" w:eastAsia="Times New Roman" w:hAnsi="Arial Narrow" w:cs="Times New Roman"/>
          <w:color w:val="333740"/>
          <w:sz w:val="24"/>
          <w:szCs w:val="24"/>
          <w:lang w:eastAsia="es-PE"/>
        </w:rPr>
        <w:t>,</w:t>
      </w:r>
      <w:r w:rsidRPr="00943AF7">
        <w:rPr>
          <w:rFonts w:ascii="Arial Narrow" w:eastAsia="Times New Roman" w:hAnsi="Arial Narrow" w:cs="Times New Roman"/>
          <w:color w:val="333740"/>
          <w:sz w:val="24"/>
          <w:szCs w:val="24"/>
          <w:lang w:eastAsia="es-PE"/>
        </w:rPr>
        <w:t xml:space="preserve"> tiene sus etapas y lleva varios años completarla. Puedes tener algunos signos de pubertad más tempranamente, mientras que otros cambios irán sumándose después. Nuestros cuerpos son únicos, así que la pubertad también es diferente para cada persona. Cada uno pasa por esta etapa a su propio ritmo.</w:t>
      </w:r>
    </w:p>
    <w:p w14:paraId="6E3DA562"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 xml:space="preserve">La pubertad es una parte normal de la vida. Sin embargo, </w:t>
      </w:r>
      <w:r>
        <w:rPr>
          <w:rFonts w:ascii="Arial Narrow" w:eastAsia="Times New Roman" w:hAnsi="Arial Narrow" w:cs="Times New Roman"/>
          <w:color w:val="333740"/>
          <w:sz w:val="24"/>
          <w:szCs w:val="24"/>
          <w:lang w:eastAsia="es-PE"/>
        </w:rPr>
        <w:t>S</w:t>
      </w:r>
      <w:r w:rsidRPr="00943AF7">
        <w:rPr>
          <w:rFonts w:ascii="Arial Narrow" w:eastAsia="Times New Roman" w:hAnsi="Arial Narrow" w:cs="Times New Roman"/>
          <w:color w:val="333740"/>
          <w:sz w:val="24"/>
          <w:szCs w:val="24"/>
          <w:lang w:eastAsia="es-PE"/>
        </w:rPr>
        <w:t>aber qué puedes esperar durante esta etapa puede ayudar a que estos cambios sean con menos extraños y estresantes. Hablar con tus padres u otros adultos en quien confías también te ayudará. Ellos también han pasado por la pubertad en su momento. Probablemente entiendan cómo te sientes y tendrán buenos consejos para darte.</w:t>
      </w:r>
    </w:p>
    <w:p w14:paraId="4DFE8A7A" w14:textId="77777777" w:rsidR="006B2925" w:rsidRPr="00943AF7" w:rsidRDefault="006B2925" w:rsidP="006B2925">
      <w:pPr>
        <w:shd w:val="clear" w:color="auto" w:fill="F7F6F4"/>
        <w:spacing w:before="100" w:beforeAutospacing="1" w:after="100" w:afterAutospacing="1" w:line="240" w:lineRule="auto"/>
        <w:jc w:val="both"/>
        <w:outlineLvl w:val="1"/>
        <w:rPr>
          <w:rFonts w:ascii="Arial Narrow" w:eastAsia="Times New Roman" w:hAnsi="Arial Narrow" w:cs="Times New Roman"/>
          <w:b/>
          <w:bCs/>
          <w:color w:val="FF0000"/>
          <w:sz w:val="24"/>
          <w:szCs w:val="24"/>
          <w:lang w:eastAsia="es-PE"/>
        </w:rPr>
      </w:pPr>
      <w:r w:rsidRPr="00943AF7">
        <w:rPr>
          <w:rFonts w:ascii="Arial Narrow" w:eastAsia="Times New Roman" w:hAnsi="Arial Narrow" w:cs="Times New Roman"/>
          <w:b/>
          <w:bCs/>
          <w:color w:val="FF0000"/>
          <w:sz w:val="24"/>
          <w:szCs w:val="24"/>
          <w:lang w:eastAsia="es-PE"/>
        </w:rPr>
        <w:t>¿Qué pasa con mi cuerpo durante la pubertad?</w:t>
      </w:r>
    </w:p>
    <w:p w14:paraId="3913371F"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Pr>
          <w:rFonts w:ascii="Arial Narrow" w:eastAsia="Times New Roman" w:hAnsi="Arial Narrow" w:cs="Times New Roman"/>
          <w:color w:val="333740"/>
          <w:sz w:val="24"/>
          <w:szCs w:val="24"/>
          <w:lang w:eastAsia="es-PE"/>
        </w:rPr>
        <w:t xml:space="preserve">No hay manera de detenerla </w:t>
      </w:r>
      <w:r w:rsidRPr="00943AF7">
        <w:rPr>
          <w:rFonts w:ascii="Arial Narrow" w:eastAsia="Times New Roman" w:hAnsi="Arial Narrow" w:cs="Times New Roman"/>
          <w:color w:val="333740"/>
          <w:sz w:val="24"/>
          <w:szCs w:val="24"/>
          <w:lang w:eastAsia="es-PE"/>
        </w:rPr>
        <w:t>tu cuerpo va a cambiar mucho durante la pubertad. Te contamos qué cambios puedes esperar:</w:t>
      </w:r>
    </w:p>
    <w:p w14:paraId="31368112"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C45911" w:themeColor="accent2" w:themeShade="BF"/>
          <w:sz w:val="24"/>
          <w:szCs w:val="24"/>
          <w:lang w:eastAsia="es-PE"/>
        </w:rPr>
      </w:pPr>
      <w:r w:rsidRPr="00AF0FDA">
        <w:rPr>
          <w:rFonts w:ascii="Arial Narrow" w:eastAsia="Times New Roman" w:hAnsi="Arial Narrow" w:cs="Times New Roman"/>
          <w:color w:val="C45911" w:themeColor="accent2" w:themeShade="BF"/>
          <w:sz w:val="24"/>
          <w:szCs w:val="24"/>
          <w:lang w:eastAsia="es-PE"/>
        </w:rPr>
        <w:t>Tod</w:t>
      </w:r>
      <w:r w:rsidRPr="00943AF7">
        <w:rPr>
          <w:rFonts w:ascii="Arial Narrow" w:eastAsia="Times New Roman" w:hAnsi="Arial Narrow" w:cs="Times New Roman"/>
          <w:color w:val="C45911" w:themeColor="accent2" w:themeShade="BF"/>
          <w:sz w:val="24"/>
          <w:szCs w:val="24"/>
          <w:lang w:eastAsia="es-PE"/>
        </w:rPr>
        <w:t>os</w:t>
      </w:r>
      <w:r w:rsidRPr="00AF0FDA">
        <w:rPr>
          <w:rFonts w:ascii="Arial Narrow" w:eastAsia="Times New Roman" w:hAnsi="Arial Narrow" w:cs="Times New Roman"/>
          <w:color w:val="C45911" w:themeColor="accent2" w:themeShade="BF"/>
          <w:sz w:val="24"/>
          <w:szCs w:val="24"/>
          <w:lang w:eastAsia="es-PE"/>
        </w:rPr>
        <w:t xml:space="preserve"> los</w:t>
      </w:r>
      <w:r w:rsidRPr="00943AF7">
        <w:rPr>
          <w:rFonts w:ascii="Arial Narrow" w:eastAsia="Times New Roman" w:hAnsi="Arial Narrow" w:cs="Times New Roman"/>
          <w:color w:val="C45911" w:themeColor="accent2" w:themeShade="BF"/>
          <w:sz w:val="24"/>
          <w:szCs w:val="24"/>
          <w:lang w:eastAsia="es-PE"/>
        </w:rPr>
        <w:t xml:space="preserve"> cuerpos:</w:t>
      </w:r>
    </w:p>
    <w:p w14:paraId="13025D18" w14:textId="77777777" w:rsidR="006B2925" w:rsidRPr="00943AF7" w:rsidRDefault="006B2925" w:rsidP="006B2925">
      <w:pPr>
        <w:numPr>
          <w:ilvl w:val="0"/>
          <w:numId w:val="6"/>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Puedes tener acné (espinillas, granos, etc.) en tu cara y cuerpo. Si esto te produce estrés o causa problemas en tu vida, habla con tu médico al respecto.</w:t>
      </w:r>
    </w:p>
    <w:p w14:paraId="5CBA151E" w14:textId="77777777" w:rsidR="006B2925" w:rsidRPr="00943AF7" w:rsidRDefault="006B2925" w:rsidP="006B2925">
      <w:pPr>
        <w:numPr>
          <w:ilvl w:val="0"/>
          <w:numId w:val="6"/>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Empiezas a sudar más, y puedes tener olor en el cuerpo (cuando el sudor huele mal). Puedes tomar una ducha/baño con más frecuencia y empezar a usar desodorante.</w:t>
      </w:r>
    </w:p>
    <w:p w14:paraId="69C910F7" w14:textId="77777777" w:rsidR="006B2925" w:rsidRPr="00943AF7" w:rsidRDefault="006B2925" w:rsidP="006B2925">
      <w:pPr>
        <w:numPr>
          <w:ilvl w:val="0"/>
          <w:numId w:val="6"/>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Crece vello bajo las axilas.</w:t>
      </w:r>
    </w:p>
    <w:p w14:paraId="619CB13D" w14:textId="77777777" w:rsidR="006B2925" w:rsidRPr="00943AF7" w:rsidRDefault="006B2925" w:rsidP="006B2925">
      <w:pPr>
        <w:numPr>
          <w:ilvl w:val="0"/>
          <w:numId w:val="6"/>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Crece vello alrededor de los genitales -esto se llama vello púbico.</w:t>
      </w:r>
    </w:p>
    <w:p w14:paraId="53486560" w14:textId="77777777" w:rsidR="006B2925" w:rsidRPr="00943AF7" w:rsidRDefault="006B2925" w:rsidP="006B2925">
      <w:pPr>
        <w:numPr>
          <w:ilvl w:val="0"/>
          <w:numId w:val="6"/>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Puedes desarrollar más vello en tus piernas y brazos, y puede oscurecerse. </w:t>
      </w:r>
    </w:p>
    <w:p w14:paraId="1B65E327" w14:textId="77777777" w:rsidR="006B2925" w:rsidRPr="00943AF7" w:rsidRDefault="006B2925" w:rsidP="006B2925">
      <w:pPr>
        <w:numPr>
          <w:ilvl w:val="0"/>
          <w:numId w:val="6"/>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Puedes sentir algo de dolor en piernas y brazos al crecer (también conocido como “dolores de crecimiento”)</w:t>
      </w:r>
    </w:p>
    <w:p w14:paraId="2EC80963"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C45911" w:themeColor="accent2" w:themeShade="BF"/>
          <w:sz w:val="24"/>
          <w:szCs w:val="24"/>
          <w:lang w:eastAsia="es-PE"/>
        </w:rPr>
        <w:t>Ellos</w:t>
      </w:r>
      <w:r w:rsidRPr="00943AF7">
        <w:rPr>
          <w:rFonts w:ascii="Arial Narrow" w:eastAsia="Times New Roman" w:hAnsi="Arial Narrow" w:cs="Times New Roman"/>
          <w:color w:val="333740"/>
          <w:sz w:val="24"/>
          <w:szCs w:val="24"/>
          <w:lang w:eastAsia="es-PE"/>
        </w:rPr>
        <w:t>:</w:t>
      </w:r>
    </w:p>
    <w:p w14:paraId="4B1CF9F9" w14:textId="77777777" w:rsidR="006B2925" w:rsidRPr="00943AF7" w:rsidRDefault="006B2925" w:rsidP="006B2925">
      <w:pPr>
        <w:numPr>
          <w:ilvl w:val="0"/>
          <w:numId w:val="7"/>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Tu voz se torna más grave y profunda. Puede que alterne entre más agudo y grave mientras cambia, pero esto es totalmente normal y pasa con el tiempo. Tu nuez de Adán (protuberancia en tu garganta) puede crecer y ser más visible.</w:t>
      </w:r>
    </w:p>
    <w:p w14:paraId="31AEAB96" w14:textId="77777777" w:rsidR="006B2925" w:rsidRPr="00943AF7" w:rsidRDefault="006B2925" w:rsidP="006B2925">
      <w:pPr>
        <w:numPr>
          <w:ilvl w:val="0"/>
          <w:numId w:val="7"/>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 xml:space="preserve"> Puede crecer vello en tu cara, pecho y espalda.</w:t>
      </w:r>
    </w:p>
    <w:p w14:paraId="14F96313" w14:textId="77777777" w:rsidR="006B2925" w:rsidRPr="00943AF7" w:rsidRDefault="006B2925" w:rsidP="006B2925">
      <w:pPr>
        <w:numPr>
          <w:ilvl w:val="0"/>
          <w:numId w:val="7"/>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Tus hombros y pecho se ensanchan.</w:t>
      </w:r>
    </w:p>
    <w:p w14:paraId="3E5A919D" w14:textId="77777777" w:rsidR="006B2925" w:rsidRPr="00943AF7" w:rsidRDefault="006B2925" w:rsidP="006B2925">
      <w:pPr>
        <w:numPr>
          <w:ilvl w:val="0"/>
          <w:numId w:val="7"/>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 xml:space="preserve">Puedes tener algo de hinchazón en las tetillas durante la pubertad. Puede parecer como el comienzo de crecimiento de los </w:t>
      </w:r>
      <w:proofErr w:type="gramStart"/>
      <w:r w:rsidRPr="00943AF7">
        <w:rPr>
          <w:rFonts w:ascii="Arial Narrow" w:eastAsia="Times New Roman" w:hAnsi="Arial Narrow" w:cs="Times New Roman"/>
          <w:color w:val="333740"/>
          <w:sz w:val="24"/>
          <w:szCs w:val="24"/>
          <w:lang w:eastAsia="es-PE"/>
        </w:rPr>
        <w:t>pechos</w:t>
      </w:r>
      <w:proofErr w:type="gramEnd"/>
      <w:r w:rsidRPr="00943AF7">
        <w:rPr>
          <w:rFonts w:ascii="Arial Narrow" w:eastAsia="Times New Roman" w:hAnsi="Arial Narrow" w:cs="Times New Roman"/>
          <w:color w:val="333740"/>
          <w:sz w:val="24"/>
          <w:szCs w:val="24"/>
          <w:lang w:eastAsia="es-PE"/>
        </w:rPr>
        <w:t xml:space="preserve"> pero generalmente esto pasa pronto. Esto le sucede </w:t>
      </w:r>
      <w:r w:rsidRPr="00943AF7">
        <w:rPr>
          <w:rFonts w:ascii="Arial Narrow" w:eastAsia="Times New Roman" w:hAnsi="Arial Narrow" w:cs="Times New Roman"/>
          <w:color w:val="333740"/>
          <w:sz w:val="24"/>
          <w:szCs w:val="24"/>
          <w:lang w:eastAsia="es-PE"/>
        </w:rPr>
        <w:lastRenderedPageBreak/>
        <w:t>casi a la mitad de todos los adolescentes varones, y puede durar desde unos meses a unos años.</w:t>
      </w:r>
    </w:p>
    <w:p w14:paraId="33911957"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C45911" w:themeColor="accent2" w:themeShade="BF"/>
          <w:sz w:val="24"/>
          <w:szCs w:val="24"/>
          <w:lang w:eastAsia="es-PE"/>
        </w:rPr>
        <w:t>Ellas</w:t>
      </w:r>
      <w:r w:rsidRPr="00943AF7">
        <w:rPr>
          <w:rFonts w:ascii="Arial Narrow" w:eastAsia="Times New Roman" w:hAnsi="Arial Narrow" w:cs="Times New Roman"/>
          <w:color w:val="333740"/>
          <w:sz w:val="24"/>
          <w:szCs w:val="24"/>
          <w:lang w:eastAsia="es-PE"/>
        </w:rPr>
        <w:t>:</w:t>
      </w:r>
    </w:p>
    <w:p w14:paraId="6085E842" w14:textId="77777777" w:rsidR="006B2925" w:rsidRPr="00943AF7" w:rsidRDefault="006B2925" w:rsidP="006B2925">
      <w:pPr>
        <w:numPr>
          <w:ilvl w:val="0"/>
          <w:numId w:val="8"/>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Tus senos crecerán y desarrollarán.</w:t>
      </w:r>
    </w:p>
    <w:p w14:paraId="0C2C1B06" w14:textId="77777777" w:rsidR="006B2925" w:rsidRPr="00943AF7" w:rsidRDefault="006B2925" w:rsidP="006B2925">
      <w:pPr>
        <w:numPr>
          <w:ilvl w:val="0"/>
          <w:numId w:val="8"/>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Tus caderas se ensancharán y tu cuerpo puede tornarse más curvilíneo.</w:t>
      </w:r>
    </w:p>
    <w:p w14:paraId="13157000" w14:textId="77777777" w:rsidR="006B2925" w:rsidRPr="00943AF7" w:rsidRDefault="006B2925" w:rsidP="006B2925">
      <w:pPr>
        <w:numPr>
          <w:ilvl w:val="0"/>
          <w:numId w:val="8"/>
        </w:num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Comienzas a tener tu período/regla.</w:t>
      </w:r>
    </w:p>
    <w:p w14:paraId="38767A08" w14:textId="77777777" w:rsidR="006B2925" w:rsidRPr="00943AF7" w:rsidRDefault="006B2925" w:rsidP="006B2925">
      <w:pPr>
        <w:shd w:val="clear" w:color="auto" w:fill="F7F6F4"/>
        <w:spacing w:before="100" w:beforeAutospacing="1" w:after="100" w:afterAutospacing="1" w:line="240" w:lineRule="auto"/>
        <w:ind w:left="2136" w:firstLine="696"/>
        <w:jc w:val="both"/>
        <w:rPr>
          <w:rFonts w:ascii="Arial Narrow" w:eastAsia="Times New Roman" w:hAnsi="Arial Narrow" w:cs="Times New Roman"/>
          <w:b/>
          <w:bCs/>
          <w:color w:val="333740"/>
          <w:sz w:val="24"/>
          <w:szCs w:val="24"/>
          <w:lang w:eastAsia="es-PE"/>
        </w:rPr>
      </w:pPr>
      <w:r w:rsidRPr="00943AF7">
        <w:rPr>
          <w:rFonts w:ascii="Arial Narrow" w:eastAsia="Times New Roman" w:hAnsi="Arial Narrow" w:cs="Times New Roman"/>
          <w:b/>
          <w:bCs/>
          <w:color w:val="333740"/>
          <w:sz w:val="24"/>
          <w:szCs w:val="24"/>
          <w:lang w:eastAsia="es-PE"/>
        </w:rPr>
        <w:t xml:space="preserve"> </w:t>
      </w:r>
      <w:r w:rsidRPr="00943AF7">
        <w:rPr>
          <w:rFonts w:ascii="Arial Narrow" w:eastAsia="Times New Roman" w:hAnsi="Arial Narrow" w:cs="Times New Roman"/>
          <w:b/>
          <w:bCs/>
          <w:color w:val="C45911" w:themeColor="accent2" w:themeShade="BF"/>
          <w:sz w:val="24"/>
          <w:szCs w:val="24"/>
          <w:lang w:eastAsia="es-PE"/>
        </w:rPr>
        <w:t>La pubertad y los sentimientos</w:t>
      </w:r>
    </w:p>
    <w:p w14:paraId="34344A11"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La pubertad es controlada por hormonas, y estas hormonas afectan tus sentimientos tanto como a tu cuerpo. Durante la pubertad, tus emociones pueden intensificarse y magnificarse (sentirlas más fuertemente). Es normal atraves</w:t>
      </w:r>
      <w:r>
        <w:rPr>
          <w:rFonts w:ascii="Arial Narrow" w:eastAsia="Times New Roman" w:hAnsi="Arial Narrow" w:cs="Times New Roman"/>
          <w:color w:val="333740"/>
          <w:sz w:val="24"/>
          <w:szCs w:val="24"/>
          <w:lang w:eastAsia="es-PE"/>
        </w:rPr>
        <w:t xml:space="preserve">ar cambios repentinos de humor </w:t>
      </w:r>
      <w:r w:rsidRPr="00943AF7">
        <w:rPr>
          <w:rFonts w:ascii="Arial Narrow" w:eastAsia="Times New Roman" w:hAnsi="Arial Narrow" w:cs="Times New Roman"/>
          <w:color w:val="333740"/>
          <w:sz w:val="24"/>
          <w:szCs w:val="24"/>
          <w:lang w:eastAsia="es-PE"/>
        </w:rPr>
        <w:t>de manera rápida e impredecible. </w:t>
      </w:r>
    </w:p>
    <w:p w14:paraId="550A3AC0" w14:textId="77777777" w:rsidR="006B2925" w:rsidRPr="00943AF7"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color w:val="333740"/>
          <w:sz w:val="24"/>
          <w:szCs w:val="24"/>
          <w:lang w:eastAsia="es-PE"/>
        </w:rPr>
      </w:pPr>
      <w:r w:rsidRPr="00943AF7">
        <w:rPr>
          <w:rFonts w:ascii="Arial Narrow" w:eastAsia="Times New Roman" w:hAnsi="Arial Narrow" w:cs="Times New Roman"/>
          <w:color w:val="333740"/>
          <w:sz w:val="24"/>
          <w:szCs w:val="24"/>
          <w:lang w:eastAsia="es-PE"/>
        </w:rPr>
        <w:t xml:space="preserve">La pubertad puede ser una etapa de confusiones en tu vida. Tus emociones parecen estar fuera de control. Un minuto te sientes en la cima del mundo y al segundo sientes que estás en lo más profundo de un pozo. Sentirse de esta manera no es fácil pero no tienes que hacerlo solo/a. Conversa con otros adultos en quien confíes para que te ayuden a sortear tus emociones. Tus padres, abuelos, tíos, primos, hermanos, hermanas, maestros y consejeros; todos pueden darte contención y </w:t>
      </w:r>
      <w:r>
        <w:rPr>
          <w:rFonts w:ascii="Arial Narrow" w:eastAsia="Times New Roman" w:hAnsi="Arial Narrow" w:cs="Times New Roman"/>
          <w:color w:val="333740"/>
          <w:sz w:val="24"/>
          <w:szCs w:val="24"/>
          <w:lang w:eastAsia="es-PE"/>
        </w:rPr>
        <w:t>apoyo.</w:t>
      </w:r>
    </w:p>
    <w:p w14:paraId="047CCA05" w14:textId="77777777" w:rsidR="006B2925"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sz w:val="24"/>
          <w:szCs w:val="24"/>
          <w:lang w:eastAsia="es-PE"/>
        </w:rPr>
      </w:pPr>
      <w:r w:rsidRPr="00943AF7">
        <w:rPr>
          <w:rFonts w:ascii="Arial Narrow" w:eastAsia="Times New Roman" w:hAnsi="Arial Narrow" w:cs="Times New Roman"/>
          <w:color w:val="333740"/>
          <w:sz w:val="24"/>
          <w:szCs w:val="24"/>
          <w:lang w:eastAsia="es-PE"/>
        </w:rPr>
        <w:t xml:space="preserve">Encontrar actividades que te diviertan y mantengan saludable te ayudará a manejar el estrés y las emociones, y a liberar energía extra. Existen muchas maneras de expresar tus emociones y sentirte bien contigo mismo, </w:t>
      </w:r>
      <w:proofErr w:type="gramStart"/>
      <w:r w:rsidRPr="00943AF7">
        <w:rPr>
          <w:rFonts w:ascii="Arial Narrow" w:eastAsia="Times New Roman" w:hAnsi="Arial Narrow" w:cs="Times New Roman"/>
          <w:color w:val="333740"/>
          <w:sz w:val="24"/>
          <w:szCs w:val="24"/>
          <w:lang w:eastAsia="es-PE"/>
        </w:rPr>
        <w:t>como</w:t>
      </w:r>
      <w:proofErr w:type="gramEnd"/>
      <w:r w:rsidRPr="00943AF7">
        <w:rPr>
          <w:rFonts w:ascii="Arial Narrow" w:eastAsia="Times New Roman" w:hAnsi="Arial Narrow" w:cs="Times New Roman"/>
          <w:color w:val="333740"/>
          <w:sz w:val="24"/>
          <w:szCs w:val="24"/>
          <w:lang w:eastAsia="es-PE"/>
        </w:rPr>
        <w:t xml:space="preserve"> por ejemplo, hacer actividad física, escribir, música, hacer algo de arte o hablar con</w:t>
      </w:r>
      <w:r>
        <w:rPr>
          <w:rFonts w:ascii="Arial Narrow" w:eastAsia="Times New Roman" w:hAnsi="Arial Narrow" w:cs="Times New Roman"/>
          <w:color w:val="333740"/>
          <w:sz w:val="24"/>
          <w:szCs w:val="24"/>
          <w:lang w:eastAsia="es-PE"/>
        </w:rPr>
        <w:t xml:space="preserve"> tus amigos</w:t>
      </w:r>
      <w:r>
        <w:rPr>
          <w:rFonts w:ascii="Arial Narrow" w:eastAsia="Times New Roman" w:hAnsi="Arial Narrow" w:cs="Times New Roman"/>
          <w:sz w:val="24"/>
          <w:szCs w:val="24"/>
          <w:lang w:eastAsia="es-PE"/>
        </w:rPr>
        <w:t>.</w:t>
      </w:r>
    </w:p>
    <w:p w14:paraId="425ED55E" w14:textId="77777777" w:rsidR="006B2925" w:rsidRDefault="006B2925" w:rsidP="006B2925">
      <w:pPr>
        <w:shd w:val="clear" w:color="auto" w:fill="F7F6F4"/>
        <w:spacing w:before="100" w:beforeAutospacing="1" w:after="100" w:afterAutospacing="1" w:line="240" w:lineRule="auto"/>
        <w:jc w:val="both"/>
        <w:rPr>
          <w:rFonts w:ascii="Arial Narrow" w:eastAsia="Times New Roman" w:hAnsi="Arial Narrow" w:cs="Times New Roman"/>
          <w:sz w:val="24"/>
          <w:szCs w:val="24"/>
          <w:lang w:eastAsia="es-PE"/>
        </w:rPr>
      </w:pPr>
    </w:p>
    <w:p w14:paraId="4B2C4FCA" w14:textId="77777777" w:rsidR="006B2925" w:rsidRPr="00AF0FDA" w:rsidRDefault="006B2925"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538135" w:themeColor="accent6" w:themeShade="BF"/>
          <w:sz w:val="24"/>
          <w:szCs w:val="24"/>
          <w:lang w:eastAsia="es-PE"/>
        </w:rPr>
      </w:pPr>
      <w:r w:rsidRPr="00AF0FDA">
        <w:rPr>
          <w:rFonts w:ascii="Arial Narrow" w:eastAsia="Times New Roman" w:hAnsi="Arial Narrow" w:cs="Times New Roman"/>
          <w:b/>
          <w:color w:val="538135" w:themeColor="accent6" w:themeShade="BF"/>
          <w:sz w:val="24"/>
          <w:szCs w:val="24"/>
          <w:lang w:eastAsia="es-PE"/>
        </w:rPr>
        <w:t>CONSOLIDO MI APRENDIZAJE</w:t>
      </w:r>
      <w:r w:rsidRPr="00AF0FDA">
        <w:rPr>
          <w:rFonts w:ascii="Arial Narrow" w:eastAsia="Times New Roman" w:hAnsi="Arial Narrow" w:cs="Times New Roman"/>
          <w:b/>
          <w:color w:val="538135" w:themeColor="accent6" w:themeShade="BF"/>
          <w:sz w:val="24"/>
          <w:szCs w:val="24"/>
          <w:lang w:eastAsia="es-PE"/>
        </w:rPr>
        <w:tab/>
      </w:r>
    </w:p>
    <w:p w14:paraId="7DFDCDA6" w14:textId="77777777" w:rsidR="006B2925" w:rsidRPr="00DF681A" w:rsidRDefault="006B2925"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333740"/>
          <w:sz w:val="24"/>
          <w:szCs w:val="24"/>
          <w:lang w:eastAsia="es-PE"/>
        </w:rPr>
      </w:pPr>
      <w:r w:rsidRPr="00AF0FDA">
        <w:rPr>
          <w:rFonts w:ascii="Arial Narrow" w:eastAsia="Times New Roman" w:hAnsi="Arial Narrow" w:cs="Times New Roman"/>
          <w:b/>
          <w:color w:val="FF0000"/>
          <w:sz w:val="24"/>
          <w:szCs w:val="24"/>
          <w:lang w:eastAsia="es-PE"/>
        </w:rPr>
        <w:t>1.- Escribe los cambios físicos de los hombres y mujeres durante la pubertad. (Compara)</w:t>
      </w:r>
    </w:p>
    <w:tbl>
      <w:tblPr>
        <w:tblStyle w:val="Tablaconcuadrcula"/>
        <w:tblW w:w="9923" w:type="dxa"/>
        <w:tblInd w:w="-856" w:type="dxa"/>
        <w:tblLook w:val="04A0" w:firstRow="1" w:lastRow="0" w:firstColumn="1" w:lastColumn="0" w:noHBand="0" w:noVBand="1"/>
      </w:tblPr>
      <w:tblGrid>
        <w:gridCol w:w="4953"/>
        <w:gridCol w:w="4970"/>
      </w:tblGrid>
      <w:tr w:rsidR="006B2925" w14:paraId="402DA237" w14:textId="77777777" w:rsidTr="000D6A98">
        <w:trPr>
          <w:trHeight w:val="462"/>
        </w:trPr>
        <w:tc>
          <w:tcPr>
            <w:tcW w:w="4953" w:type="dxa"/>
          </w:tcPr>
          <w:p w14:paraId="0CC74E45" w14:textId="77777777" w:rsidR="006B2925" w:rsidRDefault="006B2925" w:rsidP="00534CE9">
            <w:pPr>
              <w:tabs>
                <w:tab w:val="left" w:pos="3690"/>
              </w:tabs>
              <w:spacing w:before="100" w:beforeAutospacing="1" w:after="100" w:afterAutospacing="1"/>
              <w:jc w:val="center"/>
              <w:rPr>
                <w:rFonts w:ascii="Arial Narrow" w:eastAsia="Times New Roman" w:hAnsi="Arial Narrow" w:cs="Times New Roman"/>
                <w:b/>
                <w:color w:val="333740"/>
                <w:sz w:val="24"/>
                <w:szCs w:val="24"/>
                <w:lang w:eastAsia="es-PE"/>
              </w:rPr>
            </w:pPr>
            <w:r>
              <w:rPr>
                <w:rFonts w:ascii="Arial Narrow" w:eastAsia="Times New Roman" w:hAnsi="Arial Narrow" w:cs="Times New Roman"/>
                <w:b/>
                <w:color w:val="333740"/>
                <w:sz w:val="24"/>
                <w:szCs w:val="24"/>
                <w:lang w:eastAsia="es-PE"/>
              </w:rPr>
              <w:t>MUJERES</w:t>
            </w:r>
          </w:p>
        </w:tc>
        <w:tc>
          <w:tcPr>
            <w:tcW w:w="4970" w:type="dxa"/>
          </w:tcPr>
          <w:p w14:paraId="5512755F" w14:textId="77777777" w:rsidR="006B2925" w:rsidRDefault="006B2925" w:rsidP="00534CE9">
            <w:pPr>
              <w:tabs>
                <w:tab w:val="left" w:pos="3690"/>
              </w:tabs>
              <w:spacing w:before="100" w:beforeAutospacing="1" w:after="100" w:afterAutospacing="1"/>
              <w:jc w:val="center"/>
              <w:rPr>
                <w:rFonts w:ascii="Arial Narrow" w:eastAsia="Times New Roman" w:hAnsi="Arial Narrow" w:cs="Times New Roman"/>
                <w:b/>
                <w:color w:val="333740"/>
                <w:sz w:val="24"/>
                <w:szCs w:val="24"/>
                <w:lang w:eastAsia="es-PE"/>
              </w:rPr>
            </w:pPr>
            <w:r>
              <w:rPr>
                <w:rFonts w:ascii="Arial Narrow" w:eastAsia="Times New Roman" w:hAnsi="Arial Narrow" w:cs="Times New Roman"/>
                <w:b/>
                <w:color w:val="333740"/>
                <w:sz w:val="24"/>
                <w:szCs w:val="24"/>
                <w:lang w:eastAsia="es-PE"/>
              </w:rPr>
              <w:t>VARONES</w:t>
            </w:r>
          </w:p>
        </w:tc>
      </w:tr>
      <w:tr w:rsidR="006B2925" w14:paraId="0E2CBF1B" w14:textId="77777777" w:rsidTr="000D6A98">
        <w:trPr>
          <w:trHeight w:val="462"/>
        </w:trPr>
        <w:tc>
          <w:tcPr>
            <w:tcW w:w="4953" w:type="dxa"/>
          </w:tcPr>
          <w:p w14:paraId="31B4F69E" w14:textId="77777777" w:rsidR="006B2925" w:rsidRDefault="0072000A" w:rsidP="00534CE9">
            <w:pPr>
              <w:tabs>
                <w:tab w:val="left" w:pos="2955"/>
              </w:tabs>
              <w:spacing w:before="100" w:beforeAutospacing="1" w:after="100" w:afterAutospacing="1"/>
              <w:jc w:val="both"/>
              <w:rPr>
                <w:rFonts w:ascii="Arial Narrow" w:eastAsia="Times New Roman" w:hAnsi="Arial Narrow" w:cs="Times New Roman"/>
                <w:b/>
                <w:color w:val="333740"/>
                <w:sz w:val="24"/>
                <w:szCs w:val="24"/>
                <w:lang w:eastAsia="es-PE"/>
              </w:rPr>
            </w:pPr>
            <w:sdt>
              <w:sdtPr>
                <w:rPr>
                  <w:rFonts w:ascii="Arial Narrow" w:eastAsia="Times New Roman" w:hAnsi="Arial Narrow" w:cs="Times New Roman"/>
                  <w:b/>
                  <w:color w:val="333740"/>
                  <w:sz w:val="24"/>
                  <w:szCs w:val="24"/>
                  <w:lang w:eastAsia="es-PE"/>
                </w:rPr>
                <w:id w:val="1818145180"/>
                <w:placeholder>
                  <w:docPart w:val="F11D1F20F9E242679A2CF8A09AD1B73F"/>
                </w:placeholder>
                <w:showingPlcHdr/>
                <w:text/>
              </w:sdtPr>
              <w:sdtEndPr/>
              <w:sdtContent>
                <w:r w:rsidR="000D6A98" w:rsidRPr="00E32101">
                  <w:rPr>
                    <w:rStyle w:val="Textodelmarcadordeposicin"/>
                  </w:rPr>
                  <w:t>Haga clic o pulse aquí para escribir texto.</w:t>
                </w:r>
              </w:sdtContent>
            </w:sdt>
          </w:p>
          <w:sdt>
            <w:sdtPr>
              <w:rPr>
                <w:rFonts w:ascii="Arial Narrow" w:eastAsia="Times New Roman" w:hAnsi="Arial Narrow" w:cs="Times New Roman"/>
                <w:b/>
                <w:color w:val="333740"/>
                <w:sz w:val="24"/>
                <w:szCs w:val="24"/>
                <w:lang w:eastAsia="es-PE"/>
              </w:rPr>
              <w:id w:val="562380166"/>
              <w:placeholder>
                <w:docPart w:val="3F0030E28FB949BAAB6CF2C98A271E2A"/>
              </w:placeholder>
              <w:showingPlcHdr/>
              <w:text/>
            </w:sdtPr>
            <w:sdtEndPr/>
            <w:sdtContent>
              <w:p w14:paraId="0665CEB0" w14:textId="77777777" w:rsidR="006B2925" w:rsidRDefault="000D6A98" w:rsidP="00534CE9">
                <w:pPr>
                  <w:tabs>
                    <w:tab w:val="left" w:pos="2955"/>
                  </w:tabs>
                  <w:spacing w:before="100" w:beforeAutospacing="1" w:after="100" w:afterAutospacing="1"/>
                  <w:jc w:val="both"/>
                  <w:rPr>
                    <w:rFonts w:ascii="Arial Narrow" w:eastAsia="Times New Roman" w:hAnsi="Arial Narrow" w:cs="Times New Roman"/>
                    <w:b/>
                    <w:color w:val="333740"/>
                    <w:sz w:val="24"/>
                    <w:szCs w:val="24"/>
                    <w:lang w:eastAsia="es-PE"/>
                  </w:rPr>
                </w:pPr>
                <w:r w:rsidRPr="00E32101">
                  <w:rPr>
                    <w:rStyle w:val="Textodelmarcadordeposicin"/>
                  </w:rPr>
                  <w:t>Haga clic o pulse aquí para escribir texto.</w:t>
                </w:r>
              </w:p>
            </w:sdtContent>
          </w:sdt>
          <w:p w14:paraId="0AB6EDC3" w14:textId="77777777" w:rsidR="006B2925" w:rsidRDefault="0072000A" w:rsidP="00534CE9">
            <w:pPr>
              <w:tabs>
                <w:tab w:val="left" w:pos="2955"/>
              </w:tabs>
              <w:spacing w:before="100" w:beforeAutospacing="1" w:after="100" w:afterAutospacing="1"/>
              <w:jc w:val="both"/>
              <w:rPr>
                <w:rFonts w:ascii="Arial Narrow" w:eastAsia="Times New Roman" w:hAnsi="Arial Narrow" w:cs="Times New Roman"/>
                <w:b/>
                <w:color w:val="333740"/>
                <w:sz w:val="24"/>
                <w:szCs w:val="24"/>
                <w:lang w:eastAsia="es-PE"/>
              </w:rPr>
            </w:pPr>
            <w:sdt>
              <w:sdtPr>
                <w:rPr>
                  <w:rFonts w:ascii="Arial Narrow" w:eastAsia="Times New Roman" w:hAnsi="Arial Narrow" w:cs="Times New Roman"/>
                  <w:b/>
                  <w:color w:val="333740"/>
                  <w:sz w:val="24"/>
                  <w:szCs w:val="24"/>
                  <w:lang w:eastAsia="es-PE"/>
                </w:rPr>
                <w:id w:val="-720598536"/>
                <w:placeholder>
                  <w:docPart w:val="555F975DE9F8408BA21E059D3311BBF5"/>
                </w:placeholder>
                <w:showingPlcHdr/>
                <w:text/>
              </w:sdtPr>
              <w:sdtEndPr/>
              <w:sdtContent>
                <w:r w:rsidR="000D6A98" w:rsidRPr="00E32101">
                  <w:rPr>
                    <w:rStyle w:val="Textodelmarcadordeposicin"/>
                  </w:rPr>
                  <w:t>Haga clic o pulse aquí para escribir texto.</w:t>
                </w:r>
              </w:sdtContent>
            </w:sdt>
          </w:p>
          <w:p w14:paraId="26CC11AE" w14:textId="77777777" w:rsidR="006B2925" w:rsidRDefault="006B2925" w:rsidP="00534CE9">
            <w:pPr>
              <w:tabs>
                <w:tab w:val="left" w:pos="2955"/>
              </w:tabs>
              <w:spacing w:before="100" w:beforeAutospacing="1" w:after="100" w:afterAutospacing="1"/>
              <w:jc w:val="both"/>
              <w:rPr>
                <w:rFonts w:ascii="Arial Narrow" w:eastAsia="Times New Roman" w:hAnsi="Arial Narrow" w:cs="Times New Roman"/>
                <w:b/>
                <w:color w:val="333740"/>
                <w:sz w:val="24"/>
                <w:szCs w:val="24"/>
                <w:lang w:eastAsia="es-PE"/>
              </w:rPr>
            </w:pPr>
          </w:p>
          <w:p w14:paraId="7DCF10C1" w14:textId="77777777" w:rsidR="006B2925" w:rsidRDefault="006B2925" w:rsidP="00534CE9">
            <w:pPr>
              <w:tabs>
                <w:tab w:val="left" w:pos="2955"/>
              </w:tabs>
              <w:spacing w:before="100" w:beforeAutospacing="1" w:after="100" w:afterAutospacing="1"/>
              <w:jc w:val="both"/>
              <w:rPr>
                <w:rFonts w:ascii="Arial Narrow" w:eastAsia="Times New Roman" w:hAnsi="Arial Narrow" w:cs="Times New Roman"/>
                <w:b/>
                <w:color w:val="333740"/>
                <w:sz w:val="24"/>
                <w:szCs w:val="24"/>
                <w:lang w:eastAsia="es-PE"/>
              </w:rPr>
            </w:pPr>
          </w:p>
          <w:p w14:paraId="0BC2C66F" w14:textId="77777777" w:rsidR="006B2925" w:rsidRDefault="006B2925" w:rsidP="00534CE9">
            <w:pPr>
              <w:tabs>
                <w:tab w:val="left" w:pos="2955"/>
              </w:tabs>
              <w:spacing w:before="100" w:beforeAutospacing="1" w:after="100" w:afterAutospacing="1"/>
              <w:jc w:val="both"/>
              <w:rPr>
                <w:rFonts w:ascii="Arial Narrow" w:eastAsia="Times New Roman" w:hAnsi="Arial Narrow" w:cs="Times New Roman"/>
                <w:b/>
                <w:color w:val="333740"/>
                <w:sz w:val="24"/>
                <w:szCs w:val="24"/>
                <w:lang w:eastAsia="es-PE"/>
              </w:rPr>
            </w:pPr>
          </w:p>
        </w:tc>
        <w:tc>
          <w:tcPr>
            <w:tcW w:w="4970" w:type="dxa"/>
          </w:tcPr>
          <w:p w14:paraId="4A434FCA" w14:textId="77777777" w:rsidR="006B2925" w:rsidRDefault="0072000A" w:rsidP="00534CE9">
            <w:pPr>
              <w:tabs>
                <w:tab w:val="left" w:pos="3690"/>
              </w:tabs>
              <w:spacing w:before="100" w:beforeAutospacing="1" w:after="100" w:afterAutospacing="1"/>
              <w:jc w:val="both"/>
              <w:rPr>
                <w:rFonts w:ascii="Arial Narrow" w:eastAsia="Times New Roman" w:hAnsi="Arial Narrow" w:cs="Times New Roman"/>
                <w:b/>
                <w:color w:val="333740"/>
                <w:sz w:val="24"/>
                <w:szCs w:val="24"/>
                <w:lang w:eastAsia="es-PE"/>
              </w:rPr>
            </w:pPr>
            <w:sdt>
              <w:sdtPr>
                <w:rPr>
                  <w:rFonts w:ascii="Arial Narrow" w:eastAsia="Times New Roman" w:hAnsi="Arial Narrow" w:cs="Times New Roman"/>
                  <w:b/>
                  <w:color w:val="333740"/>
                  <w:sz w:val="24"/>
                  <w:szCs w:val="24"/>
                  <w:lang w:eastAsia="es-PE"/>
                </w:rPr>
                <w:id w:val="1486125267"/>
                <w:placeholder>
                  <w:docPart w:val="526D43EEEC1C44388551860858B8DB0F"/>
                </w:placeholder>
                <w:showingPlcHdr/>
                <w:text/>
              </w:sdtPr>
              <w:sdtEndPr/>
              <w:sdtContent>
                <w:r w:rsidR="000D6A98" w:rsidRPr="00E32101">
                  <w:rPr>
                    <w:rStyle w:val="Textodelmarcadordeposicin"/>
                  </w:rPr>
                  <w:t>Haga clic o pulse aquí para escribir texto.</w:t>
                </w:r>
              </w:sdtContent>
            </w:sdt>
          </w:p>
          <w:p w14:paraId="1358CC75" w14:textId="77777777" w:rsidR="000D6A98" w:rsidRDefault="0072000A" w:rsidP="00534CE9">
            <w:pPr>
              <w:tabs>
                <w:tab w:val="left" w:pos="3690"/>
              </w:tabs>
              <w:spacing w:before="100" w:beforeAutospacing="1" w:after="100" w:afterAutospacing="1"/>
              <w:jc w:val="both"/>
              <w:rPr>
                <w:rFonts w:ascii="Arial Narrow" w:eastAsia="Times New Roman" w:hAnsi="Arial Narrow" w:cs="Times New Roman"/>
                <w:b/>
                <w:color w:val="333740"/>
                <w:sz w:val="24"/>
                <w:szCs w:val="24"/>
                <w:lang w:eastAsia="es-PE"/>
              </w:rPr>
            </w:pPr>
            <w:sdt>
              <w:sdtPr>
                <w:rPr>
                  <w:rFonts w:ascii="Arial Narrow" w:eastAsia="Times New Roman" w:hAnsi="Arial Narrow" w:cs="Times New Roman"/>
                  <w:b/>
                  <w:color w:val="333740"/>
                  <w:sz w:val="24"/>
                  <w:szCs w:val="24"/>
                  <w:lang w:eastAsia="es-PE"/>
                </w:rPr>
                <w:id w:val="-1790811778"/>
                <w:placeholder>
                  <w:docPart w:val="B14D2C5EA3F3404BBE08F29778364CB6"/>
                </w:placeholder>
                <w:showingPlcHdr/>
                <w:text/>
              </w:sdtPr>
              <w:sdtEndPr/>
              <w:sdtContent>
                <w:r w:rsidR="000D6A98" w:rsidRPr="00E32101">
                  <w:rPr>
                    <w:rStyle w:val="Textodelmarcadordeposicin"/>
                  </w:rPr>
                  <w:t>Haga clic o pulse aquí para escribir texto.</w:t>
                </w:r>
              </w:sdtContent>
            </w:sdt>
          </w:p>
          <w:p w14:paraId="50A85056" w14:textId="77777777" w:rsidR="000D6A98" w:rsidRDefault="0072000A" w:rsidP="00534CE9">
            <w:pPr>
              <w:tabs>
                <w:tab w:val="left" w:pos="3690"/>
              </w:tabs>
              <w:spacing w:before="100" w:beforeAutospacing="1" w:after="100" w:afterAutospacing="1"/>
              <w:jc w:val="both"/>
              <w:rPr>
                <w:rFonts w:ascii="Arial Narrow" w:eastAsia="Times New Roman" w:hAnsi="Arial Narrow" w:cs="Times New Roman"/>
                <w:b/>
                <w:color w:val="333740"/>
                <w:sz w:val="24"/>
                <w:szCs w:val="24"/>
                <w:lang w:eastAsia="es-PE"/>
              </w:rPr>
            </w:pPr>
            <w:sdt>
              <w:sdtPr>
                <w:rPr>
                  <w:rFonts w:ascii="Arial Narrow" w:eastAsia="Times New Roman" w:hAnsi="Arial Narrow" w:cs="Times New Roman"/>
                  <w:b/>
                  <w:color w:val="333740"/>
                  <w:sz w:val="24"/>
                  <w:szCs w:val="24"/>
                  <w:lang w:eastAsia="es-PE"/>
                </w:rPr>
                <w:id w:val="-619606111"/>
                <w:placeholder>
                  <w:docPart w:val="FDDFA67A216C46A2A98638212ED45884"/>
                </w:placeholder>
                <w:showingPlcHdr/>
                <w:text/>
              </w:sdtPr>
              <w:sdtEndPr/>
              <w:sdtContent>
                <w:r w:rsidR="000D6A98" w:rsidRPr="00E32101">
                  <w:rPr>
                    <w:rStyle w:val="Textodelmarcadordeposicin"/>
                  </w:rPr>
                  <w:t>Haga clic o pulse aquí para escribir texto.</w:t>
                </w:r>
              </w:sdtContent>
            </w:sdt>
          </w:p>
          <w:p w14:paraId="641ED70B" w14:textId="77777777" w:rsidR="000D6A98" w:rsidRDefault="0072000A" w:rsidP="00534CE9">
            <w:pPr>
              <w:tabs>
                <w:tab w:val="left" w:pos="3690"/>
              </w:tabs>
              <w:spacing w:before="100" w:beforeAutospacing="1" w:after="100" w:afterAutospacing="1"/>
              <w:jc w:val="both"/>
              <w:rPr>
                <w:rFonts w:ascii="Arial Narrow" w:eastAsia="Times New Roman" w:hAnsi="Arial Narrow" w:cs="Times New Roman"/>
                <w:b/>
                <w:color w:val="333740"/>
                <w:sz w:val="24"/>
                <w:szCs w:val="24"/>
                <w:lang w:eastAsia="es-PE"/>
              </w:rPr>
            </w:pPr>
            <w:sdt>
              <w:sdtPr>
                <w:rPr>
                  <w:rFonts w:ascii="Arial Narrow" w:eastAsia="Times New Roman" w:hAnsi="Arial Narrow" w:cs="Times New Roman"/>
                  <w:b/>
                  <w:color w:val="333740"/>
                  <w:sz w:val="24"/>
                  <w:szCs w:val="24"/>
                  <w:lang w:eastAsia="es-PE"/>
                </w:rPr>
                <w:id w:val="-886722870"/>
                <w:placeholder>
                  <w:docPart w:val="6AF7605444884CB7988573AE79A3F22D"/>
                </w:placeholder>
                <w:showingPlcHdr/>
                <w:text/>
              </w:sdtPr>
              <w:sdtEndPr/>
              <w:sdtContent>
                <w:r w:rsidR="000D6A98" w:rsidRPr="00E32101">
                  <w:rPr>
                    <w:rStyle w:val="Textodelmarcadordeposicin"/>
                  </w:rPr>
                  <w:t>Haga clic o pulse aquí para escribir texto.</w:t>
                </w:r>
              </w:sdtContent>
            </w:sdt>
          </w:p>
        </w:tc>
      </w:tr>
    </w:tbl>
    <w:p w14:paraId="65AC16D1" w14:textId="77777777" w:rsidR="000D6A98" w:rsidRDefault="000D6A98"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FF0000"/>
          <w:sz w:val="24"/>
          <w:szCs w:val="24"/>
          <w:lang w:eastAsia="es-PE"/>
        </w:rPr>
      </w:pPr>
    </w:p>
    <w:p w14:paraId="15F44FFB" w14:textId="77777777" w:rsidR="006B2925" w:rsidRPr="00AF0FDA" w:rsidRDefault="006B2925"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FF0000"/>
          <w:sz w:val="24"/>
          <w:szCs w:val="24"/>
          <w:lang w:eastAsia="es-PE"/>
        </w:rPr>
      </w:pPr>
      <w:r w:rsidRPr="00AF0FDA">
        <w:rPr>
          <w:rFonts w:ascii="Arial Narrow" w:eastAsia="Times New Roman" w:hAnsi="Arial Narrow" w:cs="Times New Roman"/>
          <w:b/>
          <w:color w:val="FF0000"/>
          <w:sz w:val="24"/>
          <w:szCs w:val="24"/>
          <w:lang w:eastAsia="es-PE"/>
        </w:rPr>
        <w:t>2.- Analiza las situaciones y responde las preguntas:</w:t>
      </w:r>
    </w:p>
    <w:tbl>
      <w:tblPr>
        <w:tblStyle w:val="Tablaconcuadrcula"/>
        <w:tblW w:w="0" w:type="auto"/>
        <w:tblLook w:val="04A0" w:firstRow="1" w:lastRow="0" w:firstColumn="1" w:lastColumn="0" w:noHBand="0" w:noVBand="1"/>
      </w:tblPr>
      <w:tblGrid>
        <w:gridCol w:w="8921"/>
      </w:tblGrid>
      <w:tr w:rsidR="000D6A98" w14:paraId="02E20002" w14:textId="77777777" w:rsidTr="000D6A98">
        <w:tc>
          <w:tcPr>
            <w:tcW w:w="8921" w:type="dxa"/>
          </w:tcPr>
          <w:p w14:paraId="58AD13EB" w14:textId="77777777" w:rsidR="000D6A98" w:rsidRPr="000D6A98" w:rsidRDefault="000D6A98" w:rsidP="000D6A98">
            <w:pPr>
              <w:shd w:val="clear" w:color="auto" w:fill="F7F6F4"/>
              <w:tabs>
                <w:tab w:val="left" w:pos="3690"/>
              </w:tabs>
              <w:spacing w:before="100" w:beforeAutospacing="1" w:after="100" w:afterAutospacing="1"/>
              <w:jc w:val="both"/>
              <w:rPr>
                <w:rFonts w:ascii="Arial Narrow" w:eastAsia="Times New Roman" w:hAnsi="Arial Narrow" w:cs="Times New Roman"/>
                <w:b/>
                <w:color w:val="333740"/>
                <w:sz w:val="24"/>
                <w:szCs w:val="24"/>
                <w:lang w:eastAsia="es-PE"/>
              </w:rPr>
            </w:pPr>
            <w:r w:rsidRPr="00AF0FDA">
              <w:rPr>
                <w:rFonts w:ascii="Arial Narrow" w:eastAsia="Times New Roman" w:hAnsi="Arial Narrow" w:cs="Times New Roman"/>
                <w:b/>
                <w:color w:val="0070C0"/>
                <w:sz w:val="24"/>
                <w:szCs w:val="24"/>
                <w:lang w:eastAsia="es-PE"/>
              </w:rPr>
              <w:lastRenderedPageBreak/>
              <w:t>“Ya tengo 12 años y los gustos que tenía cuando era más pequeño están cambiando”</w:t>
            </w:r>
          </w:p>
        </w:tc>
      </w:tr>
      <w:tr w:rsidR="000D6A98" w14:paraId="786551E7" w14:textId="77777777" w:rsidTr="000D6A98">
        <w:tc>
          <w:tcPr>
            <w:tcW w:w="8921" w:type="dxa"/>
          </w:tcPr>
          <w:p w14:paraId="3326F3D7" w14:textId="77777777" w:rsidR="000D6A98" w:rsidRDefault="000D6A98" w:rsidP="000D6A98">
            <w:pPr>
              <w:shd w:val="clear" w:color="auto" w:fill="F7F6F4"/>
              <w:tabs>
                <w:tab w:val="left" w:pos="3690"/>
              </w:tabs>
              <w:spacing w:before="100" w:beforeAutospacing="1" w:after="100" w:afterAutospacing="1"/>
              <w:jc w:val="both"/>
              <w:rPr>
                <w:rFonts w:ascii="Arial Narrow" w:eastAsia="Times New Roman" w:hAnsi="Arial Narrow" w:cs="Times New Roman"/>
                <w:b/>
                <w:color w:val="0070C0"/>
                <w:sz w:val="24"/>
                <w:szCs w:val="24"/>
                <w:lang w:eastAsia="es-PE"/>
              </w:rPr>
            </w:pPr>
            <w:r w:rsidRPr="00AF0FDA">
              <w:rPr>
                <w:rFonts w:ascii="Arial Narrow" w:eastAsia="Times New Roman" w:hAnsi="Arial Narrow" w:cs="Times New Roman"/>
                <w:b/>
                <w:color w:val="C45911" w:themeColor="accent2" w:themeShade="BF"/>
                <w:sz w:val="24"/>
                <w:szCs w:val="24"/>
                <w:lang w:eastAsia="es-PE"/>
              </w:rPr>
              <w:t>¿En qué etapa de la vida me encuentro?</w:t>
            </w:r>
          </w:p>
        </w:tc>
      </w:tr>
      <w:tr w:rsidR="000D6A98" w14:paraId="4C37A388" w14:textId="77777777" w:rsidTr="000D6A98">
        <w:sdt>
          <w:sdtPr>
            <w:rPr>
              <w:color w:val="000000" w:themeColor="text1"/>
              <w:sz w:val="32"/>
              <w:szCs w:val="32"/>
            </w:rPr>
            <w:id w:val="-1135251747"/>
            <w:placeholder>
              <w:docPart w:val="D8078C92839C43D09A26872A48A1CA42"/>
            </w:placeholder>
            <w:showingPlcHdr/>
            <w:text/>
          </w:sdtPr>
          <w:sdtEndPr/>
          <w:sdtContent>
            <w:tc>
              <w:tcPr>
                <w:tcW w:w="8921" w:type="dxa"/>
              </w:tcPr>
              <w:p w14:paraId="6203F0BE" w14:textId="77777777" w:rsidR="000D6A98" w:rsidRDefault="000D6A98" w:rsidP="006B2925">
                <w:pPr>
                  <w:tabs>
                    <w:tab w:val="left" w:pos="3690"/>
                  </w:tabs>
                  <w:spacing w:before="100" w:beforeAutospacing="1" w:after="100" w:afterAutospacing="1"/>
                  <w:jc w:val="both"/>
                  <w:rPr>
                    <w:rFonts w:ascii="Arial Narrow" w:eastAsia="Times New Roman" w:hAnsi="Arial Narrow" w:cs="Times New Roman"/>
                    <w:b/>
                    <w:color w:val="0070C0"/>
                    <w:sz w:val="24"/>
                    <w:szCs w:val="24"/>
                    <w:lang w:eastAsia="es-PE"/>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0D897193" w14:textId="77777777" w:rsidR="000D6A98" w:rsidRDefault="000D6A98"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0070C0"/>
          <w:sz w:val="24"/>
          <w:szCs w:val="24"/>
          <w:lang w:eastAsia="es-PE"/>
        </w:rPr>
      </w:pPr>
    </w:p>
    <w:tbl>
      <w:tblPr>
        <w:tblStyle w:val="Tablaconcuadrcula"/>
        <w:tblW w:w="0" w:type="auto"/>
        <w:tblLook w:val="04A0" w:firstRow="1" w:lastRow="0" w:firstColumn="1" w:lastColumn="0" w:noHBand="0" w:noVBand="1"/>
      </w:tblPr>
      <w:tblGrid>
        <w:gridCol w:w="8921"/>
      </w:tblGrid>
      <w:tr w:rsidR="000D6A98" w14:paraId="079F0A54" w14:textId="77777777" w:rsidTr="00C04B3D">
        <w:tc>
          <w:tcPr>
            <w:tcW w:w="8921" w:type="dxa"/>
          </w:tcPr>
          <w:p w14:paraId="6CD6CDB8" w14:textId="77777777" w:rsidR="000D6A98" w:rsidRPr="000D6A98"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color w:val="333740"/>
                <w:sz w:val="24"/>
                <w:szCs w:val="24"/>
                <w:lang w:eastAsia="es-PE"/>
              </w:rPr>
            </w:pPr>
            <w:r w:rsidRPr="00AF0FDA">
              <w:rPr>
                <w:rFonts w:ascii="Arial Narrow" w:eastAsia="Times New Roman" w:hAnsi="Arial Narrow" w:cs="Times New Roman"/>
                <w:b/>
                <w:color w:val="2E74B5" w:themeColor="accent1" w:themeShade="BF"/>
                <w:sz w:val="24"/>
                <w:szCs w:val="24"/>
                <w:lang w:eastAsia="es-PE"/>
              </w:rPr>
              <w:t>“He aprendido a correr, hablar, hablar y ya estoy a punto de entrar al colegio y establecer amistades con personas de mi edad”</w:t>
            </w:r>
          </w:p>
        </w:tc>
      </w:tr>
      <w:tr w:rsidR="000D6A98" w14:paraId="0E3A5AD0" w14:textId="77777777" w:rsidTr="00C04B3D">
        <w:tc>
          <w:tcPr>
            <w:tcW w:w="8921" w:type="dxa"/>
          </w:tcPr>
          <w:p w14:paraId="7B5BDD01" w14:textId="77777777" w:rsidR="000D6A98" w:rsidRPr="00C04B3D"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color w:val="C45911" w:themeColor="accent2" w:themeShade="BF"/>
                <w:sz w:val="24"/>
                <w:szCs w:val="24"/>
                <w:lang w:eastAsia="es-PE"/>
              </w:rPr>
            </w:pPr>
            <w:r w:rsidRPr="00AF0FDA">
              <w:rPr>
                <w:rFonts w:ascii="Arial Narrow" w:eastAsia="Times New Roman" w:hAnsi="Arial Narrow" w:cs="Times New Roman"/>
                <w:b/>
                <w:color w:val="C45911" w:themeColor="accent2" w:themeShade="BF"/>
                <w:sz w:val="24"/>
                <w:szCs w:val="24"/>
                <w:lang w:eastAsia="es-PE"/>
              </w:rPr>
              <w:t>¿Qué etapa es?</w:t>
            </w:r>
          </w:p>
        </w:tc>
      </w:tr>
      <w:tr w:rsidR="000D6A98" w14:paraId="66185EBF" w14:textId="77777777" w:rsidTr="00C04B3D">
        <w:sdt>
          <w:sdtPr>
            <w:rPr>
              <w:color w:val="000000" w:themeColor="text1"/>
              <w:sz w:val="32"/>
              <w:szCs w:val="32"/>
            </w:rPr>
            <w:id w:val="-894968260"/>
            <w:placeholder>
              <w:docPart w:val="69608D1B02664C59B104E0AFE729BF61"/>
            </w:placeholder>
            <w:showingPlcHdr/>
            <w:text/>
          </w:sdtPr>
          <w:sdtEndPr/>
          <w:sdtContent>
            <w:tc>
              <w:tcPr>
                <w:tcW w:w="8921" w:type="dxa"/>
              </w:tcPr>
              <w:p w14:paraId="6FBAA351" w14:textId="77777777" w:rsidR="000D6A98" w:rsidRDefault="000D6A98" w:rsidP="00C04B3D">
                <w:pPr>
                  <w:tabs>
                    <w:tab w:val="left" w:pos="3690"/>
                  </w:tabs>
                  <w:spacing w:before="100" w:beforeAutospacing="1" w:after="100" w:afterAutospacing="1"/>
                  <w:jc w:val="both"/>
                  <w:rPr>
                    <w:rFonts w:ascii="Arial Narrow" w:eastAsia="Times New Roman" w:hAnsi="Arial Narrow" w:cs="Times New Roman"/>
                    <w:b/>
                    <w:color w:val="0070C0"/>
                    <w:sz w:val="24"/>
                    <w:szCs w:val="24"/>
                    <w:lang w:eastAsia="es-PE"/>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4FF7BD32" w14:textId="77777777" w:rsidR="000D6A98" w:rsidRDefault="000D6A98"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0070C0"/>
          <w:sz w:val="24"/>
          <w:szCs w:val="24"/>
          <w:lang w:eastAsia="es-PE"/>
        </w:rPr>
      </w:pPr>
    </w:p>
    <w:tbl>
      <w:tblPr>
        <w:tblStyle w:val="Tablaconcuadrcula"/>
        <w:tblW w:w="0" w:type="auto"/>
        <w:tblLook w:val="04A0" w:firstRow="1" w:lastRow="0" w:firstColumn="1" w:lastColumn="0" w:noHBand="0" w:noVBand="1"/>
      </w:tblPr>
      <w:tblGrid>
        <w:gridCol w:w="8921"/>
      </w:tblGrid>
      <w:tr w:rsidR="00C04B3D" w14:paraId="2C19D7AE" w14:textId="77777777" w:rsidTr="00C04B3D">
        <w:tc>
          <w:tcPr>
            <w:tcW w:w="8921" w:type="dxa"/>
          </w:tcPr>
          <w:p w14:paraId="6E221202" w14:textId="77777777" w:rsidR="00C04B3D" w:rsidRPr="00C04B3D"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color w:val="2E74B5" w:themeColor="accent1" w:themeShade="BF"/>
                <w:sz w:val="24"/>
                <w:szCs w:val="24"/>
                <w:lang w:eastAsia="es-PE"/>
              </w:rPr>
            </w:pPr>
            <w:r w:rsidRPr="00AF0FDA">
              <w:rPr>
                <w:rFonts w:ascii="Arial Narrow" w:eastAsia="Times New Roman" w:hAnsi="Arial Narrow" w:cs="Times New Roman"/>
                <w:b/>
                <w:color w:val="2E74B5" w:themeColor="accent1" w:themeShade="BF"/>
                <w:sz w:val="24"/>
                <w:szCs w:val="24"/>
                <w:lang w:eastAsia="es-PE"/>
              </w:rPr>
              <w:t>“Me dedico a disfrutar y compartir el tiempo libre con mis hijos y mis nietos”</w:t>
            </w:r>
          </w:p>
        </w:tc>
      </w:tr>
      <w:tr w:rsidR="00C04B3D" w14:paraId="5A210684" w14:textId="77777777" w:rsidTr="00C04B3D">
        <w:tc>
          <w:tcPr>
            <w:tcW w:w="8921" w:type="dxa"/>
          </w:tcPr>
          <w:p w14:paraId="7673F8E9" w14:textId="77777777" w:rsidR="00C04B3D" w:rsidRPr="00C04B3D"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color w:val="C45911" w:themeColor="accent2" w:themeShade="BF"/>
                <w:sz w:val="24"/>
                <w:szCs w:val="24"/>
                <w:lang w:eastAsia="es-PE"/>
              </w:rPr>
            </w:pPr>
            <w:r w:rsidRPr="00AF0FDA">
              <w:rPr>
                <w:rFonts w:ascii="Arial Narrow" w:eastAsia="Times New Roman" w:hAnsi="Arial Narrow" w:cs="Times New Roman"/>
                <w:b/>
                <w:color w:val="C45911" w:themeColor="accent2" w:themeShade="BF"/>
                <w:sz w:val="24"/>
                <w:szCs w:val="24"/>
                <w:lang w:eastAsia="es-PE"/>
              </w:rPr>
              <w:t>¿Estoy en la etapa de?</w:t>
            </w:r>
          </w:p>
        </w:tc>
      </w:tr>
      <w:tr w:rsidR="00C04B3D" w14:paraId="713B42E4" w14:textId="77777777" w:rsidTr="00C04B3D">
        <w:sdt>
          <w:sdtPr>
            <w:rPr>
              <w:color w:val="000000" w:themeColor="text1"/>
              <w:sz w:val="32"/>
              <w:szCs w:val="32"/>
            </w:rPr>
            <w:id w:val="1641069750"/>
            <w:placeholder>
              <w:docPart w:val="5E42A50A812A4D1394373588A7FF6B25"/>
            </w:placeholder>
            <w:showingPlcHdr/>
            <w:text/>
          </w:sdtPr>
          <w:sdtEndPr/>
          <w:sdtContent>
            <w:tc>
              <w:tcPr>
                <w:tcW w:w="8921" w:type="dxa"/>
              </w:tcPr>
              <w:p w14:paraId="4003EA2B" w14:textId="77777777" w:rsidR="00C04B3D" w:rsidRDefault="00C04B3D" w:rsidP="00C04B3D">
                <w:pPr>
                  <w:tabs>
                    <w:tab w:val="left" w:pos="3690"/>
                  </w:tabs>
                  <w:spacing w:before="100" w:beforeAutospacing="1" w:after="100" w:afterAutospacing="1"/>
                  <w:jc w:val="both"/>
                  <w:rPr>
                    <w:rFonts w:ascii="Arial Narrow" w:eastAsia="Times New Roman" w:hAnsi="Arial Narrow" w:cs="Times New Roman"/>
                    <w:b/>
                    <w:color w:val="0070C0"/>
                    <w:sz w:val="24"/>
                    <w:szCs w:val="24"/>
                    <w:lang w:eastAsia="es-PE"/>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09822BC7" w14:textId="77777777" w:rsidR="00C04B3D" w:rsidRDefault="00C04B3D"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0070C0"/>
          <w:sz w:val="24"/>
          <w:szCs w:val="24"/>
          <w:lang w:eastAsia="es-PE"/>
        </w:rPr>
      </w:pPr>
    </w:p>
    <w:tbl>
      <w:tblPr>
        <w:tblStyle w:val="Tablaconcuadrcula"/>
        <w:tblW w:w="0" w:type="auto"/>
        <w:tblLook w:val="04A0" w:firstRow="1" w:lastRow="0" w:firstColumn="1" w:lastColumn="0" w:noHBand="0" w:noVBand="1"/>
      </w:tblPr>
      <w:tblGrid>
        <w:gridCol w:w="8921"/>
      </w:tblGrid>
      <w:tr w:rsidR="00C04B3D" w14:paraId="7016A22F" w14:textId="77777777" w:rsidTr="00C04B3D">
        <w:tc>
          <w:tcPr>
            <w:tcW w:w="8921" w:type="dxa"/>
          </w:tcPr>
          <w:p w14:paraId="61D62A03" w14:textId="77777777" w:rsidR="00C04B3D" w:rsidRPr="00C04B3D"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color w:val="333740"/>
                <w:sz w:val="24"/>
                <w:szCs w:val="24"/>
                <w:lang w:eastAsia="es-PE"/>
              </w:rPr>
            </w:pPr>
            <w:r w:rsidRPr="00AF0FDA">
              <w:rPr>
                <w:rFonts w:ascii="Arial Narrow" w:eastAsia="Times New Roman" w:hAnsi="Arial Narrow" w:cs="Times New Roman"/>
                <w:b/>
                <w:bCs/>
                <w:color w:val="2E74B5" w:themeColor="accent1" w:themeShade="BF"/>
                <w:sz w:val="24"/>
                <w:szCs w:val="24"/>
                <w:lang w:eastAsia="es-PE"/>
              </w:rPr>
              <w:t>“Ya he consolidado diferentes etapas de mi vida, tengo un buen trabajo y una linda familia”.</w:t>
            </w:r>
            <w:r>
              <w:rPr>
                <w:rFonts w:ascii="Arial Narrow" w:eastAsia="Times New Roman" w:hAnsi="Arial Narrow" w:cs="Times New Roman"/>
                <w:b/>
                <w:color w:val="333740"/>
                <w:sz w:val="24"/>
                <w:szCs w:val="24"/>
                <w:lang w:eastAsia="es-PE"/>
              </w:rPr>
              <w:t xml:space="preserve"> </w:t>
            </w:r>
          </w:p>
        </w:tc>
      </w:tr>
      <w:tr w:rsidR="00C04B3D" w14:paraId="7D52C9B7" w14:textId="77777777" w:rsidTr="00C04B3D">
        <w:tc>
          <w:tcPr>
            <w:tcW w:w="8921" w:type="dxa"/>
          </w:tcPr>
          <w:p w14:paraId="2F58D0E6" w14:textId="77777777" w:rsidR="00C04B3D" w:rsidRPr="00C04B3D"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color w:val="C45911" w:themeColor="accent2" w:themeShade="BF"/>
                <w:sz w:val="24"/>
                <w:szCs w:val="24"/>
                <w:lang w:eastAsia="es-PE"/>
              </w:rPr>
            </w:pPr>
            <w:r w:rsidRPr="00AF0FDA">
              <w:rPr>
                <w:rFonts w:ascii="Arial Narrow" w:eastAsia="Times New Roman" w:hAnsi="Arial Narrow" w:cs="Times New Roman"/>
                <w:b/>
                <w:color w:val="C45911" w:themeColor="accent2" w:themeShade="BF"/>
                <w:sz w:val="24"/>
                <w:szCs w:val="24"/>
                <w:lang w:eastAsia="es-PE"/>
              </w:rPr>
              <w:t>¿En qué etapa me encuentro?</w:t>
            </w:r>
          </w:p>
        </w:tc>
      </w:tr>
      <w:tr w:rsidR="00C04B3D" w14:paraId="70BF60DF" w14:textId="77777777" w:rsidTr="00C04B3D">
        <w:sdt>
          <w:sdtPr>
            <w:rPr>
              <w:color w:val="000000" w:themeColor="text1"/>
              <w:sz w:val="32"/>
              <w:szCs w:val="32"/>
            </w:rPr>
            <w:id w:val="-1993778940"/>
            <w:placeholder>
              <w:docPart w:val="288EBD5E8D764676A201A34A271DF3DA"/>
            </w:placeholder>
            <w:showingPlcHdr/>
            <w:text/>
          </w:sdtPr>
          <w:sdtEndPr/>
          <w:sdtContent>
            <w:tc>
              <w:tcPr>
                <w:tcW w:w="8921" w:type="dxa"/>
              </w:tcPr>
              <w:p w14:paraId="6C115A3A" w14:textId="77777777" w:rsidR="00C04B3D" w:rsidRDefault="00C04B3D" w:rsidP="00C04B3D">
                <w:pPr>
                  <w:tabs>
                    <w:tab w:val="left" w:pos="3690"/>
                  </w:tabs>
                  <w:spacing w:before="100" w:beforeAutospacing="1" w:after="100" w:afterAutospacing="1"/>
                  <w:jc w:val="both"/>
                  <w:rPr>
                    <w:rFonts w:ascii="Arial Narrow" w:eastAsia="Times New Roman" w:hAnsi="Arial Narrow" w:cs="Times New Roman"/>
                    <w:b/>
                    <w:color w:val="0070C0"/>
                    <w:sz w:val="24"/>
                    <w:szCs w:val="24"/>
                    <w:lang w:eastAsia="es-PE"/>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78F44A50" w14:textId="77777777" w:rsidR="00C04B3D" w:rsidRDefault="00C04B3D"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0070C0"/>
          <w:sz w:val="24"/>
          <w:szCs w:val="24"/>
          <w:lang w:eastAsia="es-PE"/>
        </w:rPr>
      </w:pPr>
    </w:p>
    <w:tbl>
      <w:tblPr>
        <w:tblStyle w:val="Tablaconcuadrcula"/>
        <w:tblW w:w="0" w:type="auto"/>
        <w:tblLook w:val="04A0" w:firstRow="1" w:lastRow="0" w:firstColumn="1" w:lastColumn="0" w:noHBand="0" w:noVBand="1"/>
      </w:tblPr>
      <w:tblGrid>
        <w:gridCol w:w="8921"/>
      </w:tblGrid>
      <w:tr w:rsidR="00C04B3D" w14:paraId="2EEA1F51" w14:textId="77777777" w:rsidTr="00C04B3D">
        <w:tc>
          <w:tcPr>
            <w:tcW w:w="8921" w:type="dxa"/>
          </w:tcPr>
          <w:p w14:paraId="4ED3D047" w14:textId="77777777" w:rsidR="00C04B3D" w:rsidRPr="00C04B3D"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bCs/>
                <w:color w:val="2E74B5" w:themeColor="accent1" w:themeShade="BF"/>
                <w:sz w:val="24"/>
                <w:szCs w:val="24"/>
                <w:lang w:eastAsia="es-PE"/>
              </w:rPr>
            </w:pPr>
            <w:r w:rsidRPr="00AF0FDA">
              <w:rPr>
                <w:rFonts w:ascii="Arial Narrow" w:eastAsia="Times New Roman" w:hAnsi="Arial Narrow" w:cs="Times New Roman"/>
                <w:b/>
                <w:bCs/>
                <w:color w:val="2E74B5" w:themeColor="accent1" w:themeShade="BF"/>
                <w:sz w:val="24"/>
                <w:szCs w:val="24"/>
                <w:lang w:eastAsia="es-PE"/>
              </w:rPr>
              <w:t>“Recién he comenzado a crecer en el vientre de mi madre y gran parte de mi cuerpo ya se ha desarrollado”.</w:t>
            </w:r>
          </w:p>
        </w:tc>
      </w:tr>
      <w:tr w:rsidR="00C04B3D" w14:paraId="76717943" w14:textId="77777777" w:rsidTr="00C04B3D">
        <w:tc>
          <w:tcPr>
            <w:tcW w:w="8921" w:type="dxa"/>
          </w:tcPr>
          <w:p w14:paraId="66C03300" w14:textId="77777777" w:rsidR="00C04B3D" w:rsidRPr="00C04B3D" w:rsidRDefault="00C04B3D" w:rsidP="00C04B3D">
            <w:pPr>
              <w:shd w:val="clear" w:color="auto" w:fill="F7F6F4"/>
              <w:tabs>
                <w:tab w:val="left" w:pos="3690"/>
              </w:tabs>
              <w:spacing w:before="100" w:beforeAutospacing="1" w:after="100" w:afterAutospacing="1"/>
              <w:jc w:val="both"/>
              <w:rPr>
                <w:rFonts w:ascii="Arial Narrow" w:eastAsia="Times New Roman" w:hAnsi="Arial Narrow" w:cs="Times New Roman"/>
                <w:b/>
                <w:color w:val="C45911" w:themeColor="accent2" w:themeShade="BF"/>
                <w:sz w:val="24"/>
                <w:szCs w:val="24"/>
                <w:lang w:eastAsia="es-PE"/>
              </w:rPr>
            </w:pPr>
            <w:r w:rsidRPr="00AF0FDA">
              <w:rPr>
                <w:rFonts w:ascii="Arial Narrow" w:eastAsia="Times New Roman" w:hAnsi="Arial Narrow" w:cs="Times New Roman"/>
                <w:b/>
                <w:bCs/>
                <w:color w:val="C45911" w:themeColor="accent2" w:themeShade="BF"/>
                <w:sz w:val="24"/>
                <w:szCs w:val="24"/>
                <w:lang w:eastAsia="es-PE"/>
              </w:rPr>
              <w:t>¿Estoy en la etapa de?</w:t>
            </w:r>
          </w:p>
        </w:tc>
      </w:tr>
      <w:tr w:rsidR="00C04B3D" w14:paraId="6A6C2909" w14:textId="77777777" w:rsidTr="00C04B3D">
        <w:sdt>
          <w:sdtPr>
            <w:rPr>
              <w:color w:val="000000" w:themeColor="text1"/>
              <w:sz w:val="32"/>
              <w:szCs w:val="32"/>
            </w:rPr>
            <w:id w:val="-1842533382"/>
            <w:placeholder>
              <w:docPart w:val="8C9292BE05464237B6D2605169AB1803"/>
            </w:placeholder>
            <w:showingPlcHdr/>
            <w:text/>
          </w:sdtPr>
          <w:sdtEndPr/>
          <w:sdtContent>
            <w:tc>
              <w:tcPr>
                <w:tcW w:w="8921" w:type="dxa"/>
              </w:tcPr>
              <w:p w14:paraId="7A45FF9D" w14:textId="77777777" w:rsidR="00C04B3D" w:rsidRDefault="00C04B3D" w:rsidP="00C04B3D">
                <w:pPr>
                  <w:tabs>
                    <w:tab w:val="left" w:pos="3690"/>
                  </w:tabs>
                  <w:spacing w:before="100" w:beforeAutospacing="1" w:after="100" w:afterAutospacing="1"/>
                  <w:jc w:val="both"/>
                  <w:rPr>
                    <w:rFonts w:ascii="Arial Narrow" w:eastAsia="Times New Roman" w:hAnsi="Arial Narrow" w:cs="Times New Roman"/>
                    <w:b/>
                    <w:color w:val="0070C0"/>
                    <w:sz w:val="24"/>
                    <w:szCs w:val="24"/>
                    <w:lang w:eastAsia="es-PE"/>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526F39FA" w14:textId="77777777" w:rsidR="00C04B3D" w:rsidRDefault="00C04B3D" w:rsidP="006B2925">
      <w:pPr>
        <w:shd w:val="clear" w:color="auto" w:fill="F7F6F4"/>
        <w:tabs>
          <w:tab w:val="left" w:pos="3690"/>
        </w:tabs>
        <w:spacing w:before="100" w:beforeAutospacing="1" w:after="100" w:afterAutospacing="1" w:line="240" w:lineRule="auto"/>
        <w:jc w:val="both"/>
        <w:rPr>
          <w:rFonts w:ascii="Arial Narrow" w:eastAsia="Times New Roman" w:hAnsi="Arial Narrow" w:cs="Times New Roman"/>
          <w:b/>
          <w:color w:val="0070C0"/>
          <w:sz w:val="24"/>
          <w:szCs w:val="24"/>
          <w:lang w:eastAsia="es-PE"/>
        </w:rPr>
      </w:pPr>
    </w:p>
    <w:tbl>
      <w:tblPr>
        <w:tblStyle w:val="Tablaconcuadrcula"/>
        <w:tblW w:w="0" w:type="auto"/>
        <w:tblLook w:val="04A0" w:firstRow="1" w:lastRow="0" w:firstColumn="1" w:lastColumn="0" w:noHBand="0" w:noVBand="1"/>
      </w:tblPr>
      <w:tblGrid>
        <w:gridCol w:w="8921"/>
      </w:tblGrid>
      <w:tr w:rsidR="00C04B3D" w14:paraId="51121D70" w14:textId="77777777" w:rsidTr="00C04B3D">
        <w:tc>
          <w:tcPr>
            <w:tcW w:w="8921" w:type="dxa"/>
          </w:tcPr>
          <w:p w14:paraId="10100164" w14:textId="77777777" w:rsidR="00C04B3D" w:rsidRPr="00C04B3D" w:rsidRDefault="00C04B3D" w:rsidP="00C04B3D">
            <w:pPr>
              <w:shd w:val="clear" w:color="auto" w:fill="F7F6F4"/>
              <w:tabs>
                <w:tab w:val="left" w:pos="2955"/>
              </w:tabs>
              <w:spacing w:before="100" w:beforeAutospacing="1" w:after="100" w:afterAutospacing="1"/>
              <w:jc w:val="both"/>
              <w:rPr>
                <w:rFonts w:ascii="Arial Narrow" w:eastAsia="Times New Roman" w:hAnsi="Arial Narrow" w:cs="Times New Roman"/>
                <w:b/>
                <w:color w:val="2E74B5" w:themeColor="accent1" w:themeShade="BF"/>
                <w:sz w:val="24"/>
                <w:szCs w:val="24"/>
                <w:lang w:eastAsia="es-PE"/>
              </w:rPr>
            </w:pPr>
            <w:r w:rsidRPr="00AF0FDA">
              <w:rPr>
                <w:rFonts w:ascii="Arial Narrow" w:eastAsia="Times New Roman" w:hAnsi="Arial Narrow" w:cs="Times New Roman"/>
                <w:b/>
                <w:color w:val="2E74B5" w:themeColor="accent1" w:themeShade="BF"/>
                <w:sz w:val="24"/>
                <w:szCs w:val="24"/>
                <w:lang w:eastAsia="es-PE"/>
              </w:rPr>
              <w:t>“Me es difícil saber lo que María Isabel quiere, ahora habla menos conmigo y con su padre, y pasa la mayor parte del tiempo con sus amigos del colegio. Parece que mi hija está en la pubertad”</w:t>
            </w:r>
          </w:p>
        </w:tc>
      </w:tr>
      <w:tr w:rsidR="00C04B3D" w14:paraId="05368459" w14:textId="77777777" w:rsidTr="00C04B3D">
        <w:tc>
          <w:tcPr>
            <w:tcW w:w="8921" w:type="dxa"/>
          </w:tcPr>
          <w:p w14:paraId="3F002FCC" w14:textId="77777777" w:rsidR="00C04B3D" w:rsidRPr="00C04B3D" w:rsidRDefault="00C04B3D" w:rsidP="00C04B3D">
            <w:pPr>
              <w:shd w:val="clear" w:color="auto" w:fill="F7F6F4"/>
              <w:tabs>
                <w:tab w:val="left" w:pos="2955"/>
              </w:tabs>
              <w:spacing w:before="100" w:beforeAutospacing="1" w:after="100" w:afterAutospacing="1"/>
              <w:jc w:val="both"/>
              <w:rPr>
                <w:rFonts w:ascii="Arial Narrow" w:eastAsia="Times New Roman" w:hAnsi="Arial Narrow" w:cs="Times New Roman"/>
                <w:b/>
                <w:color w:val="C45911" w:themeColor="accent2" w:themeShade="BF"/>
                <w:sz w:val="24"/>
                <w:szCs w:val="24"/>
                <w:lang w:eastAsia="es-PE"/>
              </w:rPr>
            </w:pPr>
            <w:r w:rsidRPr="00AF0FDA">
              <w:rPr>
                <w:rFonts w:ascii="Arial Narrow" w:eastAsia="Times New Roman" w:hAnsi="Arial Narrow" w:cs="Times New Roman"/>
                <w:b/>
                <w:color w:val="C45911" w:themeColor="accent2" w:themeShade="BF"/>
                <w:sz w:val="24"/>
                <w:szCs w:val="24"/>
                <w:lang w:eastAsia="es-PE"/>
              </w:rPr>
              <w:t>¿Es cierta la afirmación de la madre?</w:t>
            </w:r>
          </w:p>
        </w:tc>
      </w:tr>
      <w:tr w:rsidR="00C04B3D" w14:paraId="237268CC" w14:textId="77777777" w:rsidTr="00C04B3D">
        <w:sdt>
          <w:sdtPr>
            <w:rPr>
              <w:color w:val="000000" w:themeColor="text1"/>
              <w:sz w:val="32"/>
              <w:szCs w:val="32"/>
            </w:rPr>
            <w:id w:val="-731394953"/>
            <w:placeholder>
              <w:docPart w:val="44BE0AECA48440F69397D6D11D242BB5"/>
            </w:placeholder>
            <w:showingPlcHdr/>
            <w:text/>
          </w:sdtPr>
          <w:sdtEndPr/>
          <w:sdtContent>
            <w:tc>
              <w:tcPr>
                <w:tcW w:w="8921" w:type="dxa"/>
              </w:tcPr>
              <w:p w14:paraId="177FF8A4" w14:textId="77777777" w:rsidR="00C04B3D" w:rsidRDefault="00C04B3D" w:rsidP="00C04B3D">
                <w:pPr>
                  <w:tabs>
                    <w:tab w:val="left" w:pos="3690"/>
                  </w:tabs>
                  <w:spacing w:before="100" w:beforeAutospacing="1" w:after="100" w:afterAutospacing="1"/>
                  <w:jc w:val="both"/>
                  <w:rPr>
                    <w:rFonts w:ascii="Arial Narrow" w:eastAsia="Times New Roman" w:hAnsi="Arial Narrow" w:cs="Times New Roman"/>
                    <w:b/>
                    <w:color w:val="0070C0"/>
                    <w:sz w:val="24"/>
                    <w:szCs w:val="24"/>
                    <w:lang w:eastAsia="es-PE"/>
                  </w:rPr>
                </w:pPr>
                <w:r w:rsidRPr="00E32101">
                  <w:rPr>
                    <w:rStyle w:val="Textodelmarcadordeposicin"/>
                  </w:rPr>
                  <w:t xml:space="preserve">Haga clic para escribir </w:t>
                </w:r>
                <w:r>
                  <w:rPr>
                    <w:rStyle w:val="Textodelmarcadordeposicin"/>
                  </w:rPr>
                  <w:t>su respuesta</w:t>
                </w:r>
                <w:r w:rsidRPr="00E32101">
                  <w:rPr>
                    <w:rStyle w:val="Textodelmarcadordeposicin"/>
                  </w:rPr>
                  <w:t>.</w:t>
                </w:r>
              </w:p>
            </w:tc>
          </w:sdtContent>
        </w:sdt>
      </w:tr>
    </w:tbl>
    <w:p w14:paraId="772B1CF1" w14:textId="77777777" w:rsidR="006B2925" w:rsidRDefault="006B2925" w:rsidP="006B2925">
      <w:pPr>
        <w:tabs>
          <w:tab w:val="left" w:pos="454"/>
          <w:tab w:val="left" w:pos="907"/>
          <w:tab w:val="left" w:pos="1361"/>
          <w:tab w:val="left" w:pos="1814"/>
        </w:tabs>
        <w:autoSpaceDE w:val="0"/>
        <w:autoSpaceDN w:val="0"/>
        <w:adjustRightInd w:val="0"/>
        <w:spacing w:after="0" w:line="240" w:lineRule="auto"/>
        <w:jc w:val="center"/>
        <w:rPr>
          <w:rFonts w:ascii="Tahoma" w:hAnsi="Tahoma" w:cs="Tahoma"/>
          <w:b/>
          <w:sz w:val="24"/>
          <w:szCs w:val="24"/>
          <w:lang w:eastAsia="es-ES"/>
        </w:rPr>
      </w:pPr>
    </w:p>
    <w:p w14:paraId="413ACCBC" w14:textId="720D94B6" w:rsidR="0072000A" w:rsidRDefault="0072000A" w:rsidP="0072000A">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p>
    <w:p w14:paraId="631690B9" w14:textId="706EE886" w:rsidR="0072000A" w:rsidRDefault="0072000A">
      <w:pPr>
        <w:rPr>
          <w:rFonts w:ascii="Tahoma" w:hAnsi="Tahoma" w:cs="Tahoma"/>
          <w:sz w:val="24"/>
          <w:szCs w:val="24"/>
          <w:lang w:eastAsia="es-ES"/>
        </w:rPr>
      </w:pPr>
      <w:r>
        <w:rPr>
          <w:rFonts w:ascii="Tahoma" w:hAnsi="Tahoma" w:cs="Tahoma"/>
          <w:sz w:val="24"/>
          <w:szCs w:val="24"/>
          <w:lang w:eastAsia="es-ES"/>
        </w:rPr>
        <w:br w:type="page"/>
      </w:r>
    </w:p>
    <w:p w14:paraId="1433A49F" w14:textId="0E0F0CF2" w:rsidR="006B2925" w:rsidRDefault="0072000A" w:rsidP="0072000A">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Pr>
          <w:noProof/>
          <w:lang w:eastAsia="es-PE"/>
        </w:rPr>
        <w:lastRenderedPageBreak/>
        <mc:AlternateContent>
          <mc:Choice Requires="wps">
            <w:drawing>
              <wp:inline distT="0" distB="0" distL="0" distR="0" wp14:anchorId="2EE777A1" wp14:editId="7656BC93">
                <wp:extent cx="5133975" cy="1828800"/>
                <wp:effectExtent l="0" t="0" r="0" b="0"/>
                <wp:docPr id="34" name="3 Cuadro de texto"/>
                <wp:cNvGraphicFramePr/>
                <a:graphic xmlns:a="http://schemas.openxmlformats.org/drawingml/2006/main">
                  <a:graphicData uri="http://schemas.microsoft.com/office/word/2010/wordprocessingShape">
                    <wps:wsp>
                      <wps:cNvSpPr txBox="1"/>
                      <wps:spPr>
                        <a:xfrm>
                          <a:off x="0" y="0"/>
                          <a:ext cx="5133975" cy="1828800"/>
                        </a:xfrm>
                        <a:prstGeom prst="rect">
                          <a:avLst/>
                        </a:prstGeom>
                        <a:noFill/>
                        <a:ln>
                          <a:noFill/>
                        </a:ln>
                        <a:effectLst/>
                      </wps:spPr>
                      <wps:txbx>
                        <w:txbxContent>
                          <w:p w14:paraId="0DAE03F9" w14:textId="77777777" w:rsidR="00420E04" w:rsidRPr="00326177" w:rsidRDefault="00420E04" w:rsidP="006B2925">
                            <w:pPr>
                              <w:tabs>
                                <w:tab w:val="left" w:pos="454"/>
                                <w:tab w:val="left" w:pos="907"/>
                                <w:tab w:val="left" w:pos="1361"/>
                                <w:tab w:val="left" w:pos="1814"/>
                              </w:tabs>
                              <w:autoSpaceDE w:val="0"/>
                              <w:autoSpaceDN w:val="0"/>
                              <w:adjustRightInd w:val="0"/>
                              <w:spacing w:after="0" w:line="240" w:lineRule="auto"/>
                              <w:jc w:val="center"/>
                              <w:rPr>
                                <w:rFonts w:ascii="Tahoma" w:hAnsi="Tahoma" w:cs="Tahoma"/>
                                <w:b/>
                                <w:color w:val="92D050"/>
                                <w:sz w:val="72"/>
                                <w:szCs w:val="72"/>
                                <w:lang w:eastAsia="es-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326177">
                              <w:rPr>
                                <w:rFonts w:ascii="Tahoma" w:hAnsi="Tahoma" w:cs="Tahoma"/>
                                <w:b/>
                                <w:color w:val="92D050"/>
                                <w:sz w:val="72"/>
                                <w:szCs w:val="72"/>
                                <w:lang w:eastAsia="es-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El Sistema Endocrino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EE777A1" id="_x0000_t202" coordsize="21600,21600" o:spt="202" path="m,l,21600r21600,l21600,xe">
                <v:stroke joinstyle="miter"/>
                <v:path gradientshapeok="t" o:connecttype="rect"/>
              </v:shapetype>
              <v:shape id="3 Cuadro de texto" o:spid="_x0000_s1026" type="#_x0000_t202" style="width:404.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" filled="f" stroked="f">
                <v:textbox style="mso-fit-shape-to-text:t">
                  <w:txbxContent>
                    <w:p w14:paraId="0DAE03F9" w14:textId="77777777" w:rsidR="00420E04" w:rsidRPr="00326177" w:rsidRDefault="00420E04" w:rsidP="006B2925">
                      <w:pPr>
                        <w:tabs>
                          <w:tab w:val="left" w:pos="454"/>
                          <w:tab w:val="left" w:pos="907"/>
                          <w:tab w:val="left" w:pos="1361"/>
                          <w:tab w:val="left" w:pos="1814"/>
                        </w:tabs>
                        <w:autoSpaceDE w:val="0"/>
                        <w:autoSpaceDN w:val="0"/>
                        <w:adjustRightInd w:val="0"/>
                        <w:spacing w:after="0" w:line="240" w:lineRule="auto"/>
                        <w:jc w:val="center"/>
                        <w:rPr>
                          <w:rFonts w:ascii="Tahoma" w:hAnsi="Tahoma" w:cs="Tahoma"/>
                          <w:b/>
                          <w:color w:val="92D050"/>
                          <w:sz w:val="72"/>
                          <w:szCs w:val="72"/>
                          <w:lang w:eastAsia="es-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326177">
                        <w:rPr>
                          <w:rFonts w:ascii="Tahoma" w:hAnsi="Tahoma" w:cs="Tahoma"/>
                          <w:b/>
                          <w:color w:val="92D050"/>
                          <w:sz w:val="72"/>
                          <w:szCs w:val="72"/>
                          <w:lang w:eastAsia="es-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El Sistema Endocrino</w:t>
                      </w:r>
                    </w:p>
                  </w:txbxContent>
                </v:textbox>
                <w10:anchorlock/>
              </v:shape>
            </w:pict>
          </mc:Fallback>
        </mc:AlternateContent>
      </w:r>
      <w:r w:rsidR="006B2925">
        <w:rPr>
          <w:rFonts w:ascii="Tahoma" w:hAnsi="Tahoma" w:cs="Tahoma"/>
          <w:sz w:val="24"/>
          <w:szCs w:val="24"/>
          <w:lang w:eastAsia="es-ES"/>
        </w:rPr>
        <w:tab/>
      </w:r>
    </w:p>
    <w:p w14:paraId="3FB696CC" w14:textId="399E8BB5" w:rsidR="006B2925" w:rsidRPr="002C28EC" w:rsidRDefault="006B2925" w:rsidP="006B2925">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C28EC">
        <w:rPr>
          <w:rFonts w:ascii="Tahoma" w:hAnsi="Tahoma" w:cs="Tahoma"/>
          <w:sz w:val="24"/>
          <w:szCs w:val="24"/>
          <w:lang w:eastAsia="es-ES"/>
        </w:rPr>
        <w:t xml:space="preserve">El </w:t>
      </w:r>
      <w:r w:rsidR="00C04B3D" w:rsidRPr="002C28EC">
        <w:rPr>
          <w:rFonts w:ascii="Tahoma" w:hAnsi="Tahoma" w:cs="Tahoma"/>
          <w:sz w:val="24"/>
          <w:szCs w:val="24"/>
          <w:lang w:eastAsia="es-ES"/>
        </w:rPr>
        <w:t>sistema endocrino</w:t>
      </w:r>
      <w:r w:rsidRPr="002C28EC">
        <w:rPr>
          <w:rFonts w:ascii="Tahoma" w:hAnsi="Tahoma" w:cs="Tahoma"/>
          <w:sz w:val="24"/>
          <w:szCs w:val="24"/>
          <w:lang w:eastAsia="es-ES"/>
        </w:rPr>
        <w:t xml:space="preserve"> se </w:t>
      </w:r>
      <w:r w:rsidR="00C04B3D" w:rsidRPr="002C28EC">
        <w:rPr>
          <w:rFonts w:ascii="Tahoma" w:hAnsi="Tahoma" w:cs="Tahoma"/>
          <w:sz w:val="24"/>
          <w:szCs w:val="24"/>
          <w:lang w:eastAsia="es-ES"/>
        </w:rPr>
        <w:t>encarga de</w:t>
      </w:r>
      <w:r w:rsidRPr="002C28EC">
        <w:rPr>
          <w:rFonts w:ascii="Tahoma" w:hAnsi="Tahoma" w:cs="Tahoma"/>
          <w:sz w:val="24"/>
          <w:szCs w:val="24"/>
          <w:lang w:eastAsia="es-ES"/>
        </w:rPr>
        <w:t xml:space="preserve"> mantener los equilibrios químicos, necesarios para que todo el cuerpo funcione correctamente.</w:t>
      </w:r>
    </w:p>
    <w:p w14:paraId="5AC3E6F3" w14:textId="77777777" w:rsidR="006B2925" w:rsidRPr="002C28EC" w:rsidRDefault="006B2925" w:rsidP="00C04B3D">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C28EC">
        <w:rPr>
          <w:rFonts w:ascii="Tahoma" w:hAnsi="Tahoma" w:cs="Tahoma"/>
          <w:sz w:val="24"/>
          <w:szCs w:val="24"/>
          <w:lang w:eastAsia="es-ES"/>
        </w:rPr>
        <w:t>Este sistema está formado por las glándulas endocrinas ubicadas en distintas partes del cuerpo, produciendo hormonas que regulan los procesos metabólicos; es decir, son responsables de mantener equilibrados los niveles de las sustancias que determinan el correcto funcionamiento de todos los tejidos y procesos del cuerpo.</w:t>
      </w:r>
    </w:p>
    <w:p w14:paraId="287FE620" w14:textId="77777777" w:rsidR="006B2925" w:rsidRPr="002C28EC" w:rsidRDefault="006B2925" w:rsidP="006B2925">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C28EC">
        <w:rPr>
          <w:rFonts w:ascii="Tahoma" w:hAnsi="Tahoma" w:cs="Tahoma"/>
          <w:sz w:val="24"/>
          <w:szCs w:val="24"/>
          <w:lang w:eastAsia="es-ES"/>
        </w:rPr>
        <w:t xml:space="preserve">Las glándulas denominadas endocrinas, vierten las hormonas al torrente sanguíneo para que se dirijan a la zona del cuerpo que deben controlar. </w:t>
      </w:r>
    </w:p>
    <w:p w14:paraId="4DAC180A" w14:textId="77777777" w:rsidR="006B2925" w:rsidRPr="002C28EC" w:rsidRDefault="006B2925" w:rsidP="006B2925">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Pr>
          <w:rFonts w:ascii="Tahoma" w:hAnsi="Tahoma" w:cs="Tahoma"/>
          <w:sz w:val="24"/>
          <w:szCs w:val="24"/>
          <w:lang w:eastAsia="es-ES"/>
        </w:rPr>
        <w:t>La</w:t>
      </w:r>
      <w:r w:rsidRPr="002C28EC">
        <w:rPr>
          <w:rFonts w:ascii="Tahoma" w:hAnsi="Tahoma" w:cs="Tahoma"/>
          <w:sz w:val="24"/>
          <w:szCs w:val="24"/>
          <w:lang w:eastAsia="es-ES"/>
        </w:rPr>
        <w:t>s hormonas son los mensajeros químicos del cuerpo, transmiten la información que controla el ritmo al que funcionan los procesos y órganos del cuerpo.</w:t>
      </w:r>
    </w:p>
    <w:p w14:paraId="5E231D3C" w14:textId="77777777" w:rsidR="006B2925" w:rsidRDefault="006B2925" w:rsidP="006B2925">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C28EC">
        <w:rPr>
          <w:rFonts w:ascii="Tahoma" w:hAnsi="Tahoma" w:cs="Tahoma"/>
          <w:sz w:val="24"/>
          <w:szCs w:val="24"/>
          <w:lang w:eastAsia="es-ES"/>
        </w:rPr>
        <w:t>Las glándulas endocrinas tienen un sistema de autocontrol que fiscaliza los niveles hormonales presentes en la sangre. Cuando una glándula secreta más hormonas de las que necesita el cuerpo, el sistema endocrino la desconecta o disminuye su ritmo. Al revés, cuando el cuerpo requiere que la glándula acelere su funcionamiento, el sistema la conecta o acelera.</w:t>
      </w:r>
    </w:p>
    <w:p w14:paraId="04256C54" w14:textId="77777777" w:rsidR="006B2925" w:rsidRDefault="006B2925" w:rsidP="006B2925">
      <w:pPr>
        <w:tabs>
          <w:tab w:val="left" w:pos="454"/>
          <w:tab w:val="left" w:pos="907"/>
          <w:tab w:val="left" w:pos="1361"/>
          <w:tab w:val="left" w:pos="1814"/>
        </w:tabs>
        <w:autoSpaceDE w:val="0"/>
        <w:autoSpaceDN w:val="0"/>
        <w:adjustRightInd w:val="0"/>
        <w:spacing w:after="0"/>
        <w:jc w:val="both"/>
        <w:rPr>
          <w:rFonts w:ascii="Tahoma" w:hAnsi="Tahoma" w:cs="Tahoma"/>
          <w:sz w:val="24"/>
          <w:szCs w:val="24"/>
          <w:lang w:eastAsia="es-ES"/>
        </w:rPr>
      </w:pPr>
      <w:r w:rsidRPr="00394175">
        <w:rPr>
          <w:rFonts w:ascii="Tahoma" w:hAnsi="Tahoma" w:cs="Tahoma"/>
          <w:sz w:val="24"/>
          <w:szCs w:val="24"/>
          <w:lang w:eastAsia="es-ES"/>
        </w:rPr>
        <w:t>Entre las principales glándulas tenemos:</w:t>
      </w:r>
    </w:p>
    <w:p w14:paraId="2AB98AB7" w14:textId="77777777" w:rsidR="00C04B3D" w:rsidRPr="00394175" w:rsidRDefault="00C04B3D" w:rsidP="006B2925">
      <w:pPr>
        <w:tabs>
          <w:tab w:val="left" w:pos="454"/>
          <w:tab w:val="left" w:pos="907"/>
          <w:tab w:val="left" w:pos="1361"/>
          <w:tab w:val="left" w:pos="1814"/>
        </w:tabs>
        <w:autoSpaceDE w:val="0"/>
        <w:autoSpaceDN w:val="0"/>
        <w:adjustRightInd w:val="0"/>
        <w:spacing w:after="0"/>
        <w:jc w:val="both"/>
        <w:rPr>
          <w:rFonts w:ascii="Tahoma" w:hAnsi="Tahoma" w:cs="Tahoma"/>
          <w:sz w:val="24"/>
          <w:szCs w:val="24"/>
          <w:lang w:eastAsia="es-ES"/>
        </w:rPr>
      </w:pPr>
    </w:p>
    <w:p w14:paraId="2B0B4ACD" w14:textId="77777777" w:rsidR="006B2925" w:rsidRDefault="006B2925" w:rsidP="006B2925">
      <w:pPr>
        <w:tabs>
          <w:tab w:val="left" w:pos="454"/>
          <w:tab w:val="left" w:pos="907"/>
          <w:tab w:val="left" w:pos="1361"/>
          <w:tab w:val="left" w:pos="1814"/>
        </w:tabs>
        <w:autoSpaceDE w:val="0"/>
        <w:autoSpaceDN w:val="0"/>
        <w:adjustRightInd w:val="0"/>
        <w:spacing w:after="0" w:line="400" w:lineRule="atLeast"/>
        <w:jc w:val="center"/>
        <w:rPr>
          <w:sz w:val="24"/>
        </w:rPr>
      </w:pPr>
      <w:r>
        <w:rPr>
          <w:noProof/>
          <w:sz w:val="24"/>
          <w:lang w:eastAsia="es-PE"/>
        </w:rPr>
        <w:drawing>
          <wp:inline distT="0" distB="0" distL="0" distR="0" wp14:anchorId="7352D3A9" wp14:editId="4B8EEEAF">
            <wp:extent cx="4171950" cy="3333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3333750"/>
                    </a:xfrm>
                    <a:prstGeom prst="rect">
                      <a:avLst/>
                    </a:prstGeom>
                    <a:noFill/>
                    <a:ln>
                      <a:noFill/>
                    </a:ln>
                  </pic:spPr>
                </pic:pic>
              </a:graphicData>
            </a:graphic>
          </wp:inline>
        </w:drawing>
      </w:r>
    </w:p>
    <w:p w14:paraId="6B41566A" w14:textId="77777777" w:rsidR="006B2925" w:rsidRDefault="006B2925" w:rsidP="006B2925">
      <w:pPr>
        <w:pStyle w:val="Tab1"/>
        <w:spacing w:line="340" w:lineRule="atLeast"/>
        <w:rPr>
          <w:color w:val="auto"/>
        </w:rPr>
      </w:pPr>
    </w:p>
    <w:p w14:paraId="449D0656" w14:textId="77777777" w:rsidR="006B2925" w:rsidRDefault="006B2925" w:rsidP="006B2925">
      <w:pPr>
        <w:pStyle w:val="Tab1"/>
        <w:spacing w:line="340" w:lineRule="atLeast"/>
        <w:rPr>
          <w:color w:val="auto"/>
        </w:rPr>
      </w:pPr>
      <w:r>
        <w:rPr>
          <w:color w:val="auto"/>
        </w:rPr>
        <w:t>A</w:t>
      </w:r>
      <w:r>
        <w:rPr>
          <w:b/>
          <w:bCs/>
          <w:color w:val="auto"/>
        </w:rPr>
        <w:t>.</w:t>
      </w:r>
      <w:r>
        <w:rPr>
          <w:b/>
          <w:bCs/>
          <w:color w:val="auto"/>
        </w:rPr>
        <w:tab/>
        <w:t>Hipotálamo</w:t>
      </w:r>
      <w:r>
        <w:rPr>
          <w:color w:val="auto"/>
        </w:rPr>
        <w:t xml:space="preserve"> </w:t>
      </w:r>
    </w:p>
    <w:p w14:paraId="5708E563" w14:textId="77777777" w:rsidR="006B2925" w:rsidRDefault="006B2925" w:rsidP="006B2925">
      <w:pPr>
        <w:pStyle w:val="Tab1"/>
        <w:spacing w:line="340" w:lineRule="atLeast"/>
        <w:rPr>
          <w:color w:val="auto"/>
        </w:rPr>
      </w:pPr>
      <w:r>
        <w:rPr>
          <w:color w:val="auto"/>
        </w:rPr>
        <w:tab/>
        <w:t xml:space="preserve">Es una estructura que se ubica en la base del cerebro. Produce dos hormonas que, tras almacenarse en la hipófisis, actúan directamente sobre otros tejidos: la antidiurética y la oxitocina. </w:t>
      </w:r>
    </w:p>
    <w:p w14:paraId="0B54E022" w14:textId="77777777" w:rsidR="006B2925" w:rsidRDefault="006B2925" w:rsidP="006B2925">
      <w:pPr>
        <w:pStyle w:val="Tab1"/>
        <w:spacing w:line="340" w:lineRule="atLeast"/>
        <w:rPr>
          <w:color w:val="auto"/>
        </w:rPr>
      </w:pPr>
      <w:r>
        <w:rPr>
          <w:color w:val="auto"/>
        </w:rPr>
        <w:tab/>
        <w:t>La hipófisis y el hipotálamo trabajan en equipo, ya que este último órgano actúa como puente entre el Sistema Nervioso y el Endocrino.</w:t>
      </w:r>
    </w:p>
    <w:p w14:paraId="522731AC" w14:textId="77777777" w:rsidR="006B2925" w:rsidRDefault="006B2925" w:rsidP="006B2925">
      <w:pPr>
        <w:pStyle w:val="Tab1"/>
        <w:spacing w:line="340" w:lineRule="atLeast"/>
        <w:rPr>
          <w:color w:val="auto"/>
        </w:rPr>
      </w:pPr>
      <w:r>
        <w:rPr>
          <w:b/>
          <w:bCs/>
          <w:color w:val="auto"/>
        </w:rPr>
        <w:lastRenderedPageBreak/>
        <w:t>B.</w:t>
      </w:r>
      <w:r>
        <w:rPr>
          <w:b/>
          <w:bCs/>
          <w:color w:val="auto"/>
        </w:rPr>
        <w:tab/>
        <w:t>Hipófisis</w:t>
      </w:r>
    </w:p>
    <w:p w14:paraId="44A96B9A" w14:textId="77777777" w:rsidR="006B2925" w:rsidRDefault="006B2925" w:rsidP="006B2925">
      <w:pPr>
        <w:pStyle w:val="Tab1"/>
        <w:spacing w:line="340" w:lineRule="atLeast"/>
        <w:rPr>
          <w:color w:val="auto"/>
        </w:rPr>
      </w:pPr>
      <w:r>
        <w:rPr>
          <w:color w:val="auto"/>
        </w:rPr>
        <w:tab/>
        <w:t>Llamada también pituitaria, tiene forma ovoide y mide seis por doce milímetros; se ubica en la base del cerebro, colgando mediante un pedúnculo del hipotálamo. Está formada por dos lóbulos, el anterior y el posterior.</w:t>
      </w:r>
    </w:p>
    <w:p w14:paraId="3291BDCD" w14:textId="77777777" w:rsidR="006B2925" w:rsidRDefault="006B2925" w:rsidP="006B2925">
      <w:pPr>
        <w:pStyle w:val="Tab1"/>
        <w:spacing w:line="340" w:lineRule="atLeast"/>
        <w:rPr>
          <w:color w:val="auto"/>
        </w:rPr>
      </w:pPr>
      <w:r>
        <w:rPr>
          <w:color w:val="auto"/>
        </w:rPr>
        <w:tab/>
        <w:t xml:space="preserve">La hipófisis controla el funcionamiento hormonal de las glándulas tiroides, suprarrenales y las gónadas, influyendo directamente en el crecimiento, la maduración y la reproducción, por </w:t>
      </w:r>
      <w:proofErr w:type="gramStart"/>
      <w:r>
        <w:rPr>
          <w:color w:val="auto"/>
        </w:rPr>
        <w:t>eso  es</w:t>
      </w:r>
      <w:proofErr w:type="gramEnd"/>
      <w:r>
        <w:rPr>
          <w:color w:val="auto"/>
        </w:rPr>
        <w:t xml:space="preserve"> conocida como la jefa de las glándulas</w:t>
      </w:r>
    </w:p>
    <w:p w14:paraId="1C2B268F" w14:textId="77777777" w:rsidR="006B2925" w:rsidRDefault="006B2925" w:rsidP="006B2925">
      <w:pPr>
        <w:pStyle w:val="Tab1"/>
        <w:spacing w:line="340" w:lineRule="atLeast"/>
        <w:rPr>
          <w:color w:val="auto"/>
        </w:rPr>
      </w:pPr>
      <w:r>
        <w:rPr>
          <w:color w:val="auto"/>
        </w:rPr>
        <w:tab/>
        <w:t>Entre las hormonas que elaboran tenemos: la hormona del crecimiento, la hormona prolactina, la hormona estimulante de la tiroides.</w:t>
      </w:r>
    </w:p>
    <w:p w14:paraId="3E73018F" w14:textId="77777777" w:rsidR="006B2925" w:rsidRDefault="006B2925" w:rsidP="006B2925">
      <w:pPr>
        <w:pStyle w:val="Tab1"/>
        <w:spacing w:line="340" w:lineRule="atLeast"/>
        <w:rPr>
          <w:color w:val="auto"/>
        </w:rPr>
      </w:pPr>
      <w:r>
        <w:rPr>
          <w:b/>
          <w:bCs/>
          <w:color w:val="auto"/>
        </w:rPr>
        <w:t>C.</w:t>
      </w:r>
      <w:r>
        <w:rPr>
          <w:b/>
          <w:bCs/>
          <w:color w:val="auto"/>
        </w:rPr>
        <w:tab/>
        <w:t>Tiroides</w:t>
      </w:r>
    </w:p>
    <w:p w14:paraId="5D0F9AF9" w14:textId="77777777" w:rsidR="006B2925" w:rsidRDefault="006B2925" w:rsidP="00C04B3D">
      <w:pPr>
        <w:pStyle w:val="Tab1"/>
        <w:spacing w:line="340" w:lineRule="atLeast"/>
        <w:rPr>
          <w:color w:val="auto"/>
        </w:rPr>
      </w:pPr>
      <w:r>
        <w:rPr>
          <w:color w:val="auto"/>
        </w:rPr>
        <w:tab/>
        <w:t xml:space="preserve">Es una glándula situada en la parte anterior del cuello. Es la glándula endocrina más grande del cuerpo. Está formada por dos lóbulos, derecho e izquierdo, unidos mediante una porción estrecha o istmo, de forma similar a una mariposa. Mide cinco centímetros de ancho, cuatro de alto y algo más de un centímetro de espesor. </w:t>
      </w:r>
    </w:p>
    <w:p w14:paraId="3AB91BFF" w14:textId="77777777" w:rsidR="006B2925" w:rsidRDefault="006B2925" w:rsidP="00C04B3D">
      <w:pPr>
        <w:pStyle w:val="Tab1"/>
        <w:spacing w:line="340" w:lineRule="atLeast"/>
        <w:rPr>
          <w:color w:val="auto"/>
        </w:rPr>
      </w:pPr>
      <w:r>
        <w:rPr>
          <w:color w:val="auto"/>
        </w:rPr>
        <w:tab/>
        <w:t>Tiene las siguientes funciones:</w:t>
      </w:r>
    </w:p>
    <w:p w14:paraId="6A73E1CC" w14:textId="77777777" w:rsidR="006B2925" w:rsidRDefault="006B2925" w:rsidP="006B2925">
      <w:pPr>
        <w:pStyle w:val="Tab1"/>
        <w:spacing w:line="340" w:lineRule="atLeast"/>
        <w:rPr>
          <w:color w:val="auto"/>
        </w:rPr>
      </w:pPr>
      <w:r>
        <w:rPr>
          <w:color w:val="auto"/>
        </w:rPr>
        <w:tab/>
      </w:r>
      <w:r>
        <w:rPr>
          <w:rFonts w:ascii="Wingdings" w:hAnsi="Wingdings" w:cs="Wingdings"/>
          <w:color w:val="auto"/>
        </w:rPr>
        <w:t></w:t>
      </w:r>
      <w:r>
        <w:rPr>
          <w:color w:val="auto"/>
        </w:rPr>
        <w:tab/>
        <w:t xml:space="preserve">Aumenta el metabolismo, lo que provoca mayor producción de calor.  </w:t>
      </w:r>
    </w:p>
    <w:p w14:paraId="7AAA38FB" w14:textId="77777777" w:rsidR="006B2925" w:rsidRDefault="006B2925" w:rsidP="006B2925">
      <w:pPr>
        <w:pStyle w:val="Tab1"/>
        <w:spacing w:line="340" w:lineRule="atLeast"/>
        <w:rPr>
          <w:color w:val="auto"/>
        </w:rPr>
      </w:pPr>
      <w:r>
        <w:rPr>
          <w:color w:val="auto"/>
        </w:rPr>
        <w:tab/>
      </w:r>
      <w:r>
        <w:rPr>
          <w:rFonts w:ascii="Wingdings" w:hAnsi="Wingdings" w:cs="Wingdings"/>
          <w:color w:val="auto"/>
        </w:rPr>
        <w:t></w:t>
      </w:r>
      <w:r>
        <w:rPr>
          <w:color w:val="auto"/>
        </w:rPr>
        <w:tab/>
        <w:t>Estimula el crecimiento y desarrollo corporal</w:t>
      </w:r>
    </w:p>
    <w:p w14:paraId="6F58E845" w14:textId="77777777" w:rsidR="006B2925" w:rsidRDefault="006B2925" w:rsidP="006B2925">
      <w:pPr>
        <w:pStyle w:val="Tab1"/>
        <w:spacing w:line="340" w:lineRule="atLeast"/>
        <w:rPr>
          <w:color w:val="auto"/>
        </w:rPr>
      </w:pPr>
      <w:r>
        <w:rPr>
          <w:color w:val="auto"/>
        </w:rPr>
        <w:tab/>
        <w:t xml:space="preserve">Produce </w:t>
      </w:r>
      <w:proofErr w:type="gramStart"/>
      <w:r>
        <w:rPr>
          <w:color w:val="auto"/>
        </w:rPr>
        <w:t>las  hormonas</w:t>
      </w:r>
      <w:proofErr w:type="gramEnd"/>
      <w:r>
        <w:rPr>
          <w:color w:val="auto"/>
        </w:rPr>
        <w:t xml:space="preserve"> tiroxina y calcitonina.</w:t>
      </w:r>
    </w:p>
    <w:p w14:paraId="40D39F45" w14:textId="77777777" w:rsidR="006B2925" w:rsidRDefault="006B2925" w:rsidP="006B2925">
      <w:pPr>
        <w:pStyle w:val="Tab1"/>
        <w:spacing w:line="340" w:lineRule="atLeast"/>
        <w:rPr>
          <w:color w:val="auto"/>
        </w:rPr>
      </w:pPr>
      <w:r>
        <w:rPr>
          <w:color w:val="auto"/>
        </w:rPr>
        <w:tab/>
        <w:t xml:space="preserve">El excesivo funcionamiento de la tiroides provoca </w:t>
      </w:r>
      <w:r>
        <w:rPr>
          <w:b/>
          <w:bCs/>
          <w:color w:val="auto"/>
        </w:rPr>
        <w:t>bocio</w:t>
      </w:r>
      <w:r>
        <w:rPr>
          <w:color w:val="auto"/>
        </w:rPr>
        <w:t xml:space="preserve">; por el contrario, la producción deficiente de las hormonas tiroideas produce </w:t>
      </w:r>
      <w:r>
        <w:rPr>
          <w:b/>
          <w:bCs/>
          <w:color w:val="auto"/>
        </w:rPr>
        <w:t>cretinismo</w:t>
      </w:r>
      <w:r>
        <w:rPr>
          <w:color w:val="auto"/>
        </w:rPr>
        <w:t xml:space="preserve"> y </w:t>
      </w:r>
      <w:r>
        <w:rPr>
          <w:b/>
          <w:bCs/>
          <w:color w:val="auto"/>
        </w:rPr>
        <w:t>mixedema.</w:t>
      </w:r>
    </w:p>
    <w:p w14:paraId="1191EBD1" w14:textId="77777777" w:rsidR="006B2925" w:rsidRDefault="006B2925" w:rsidP="006B2925">
      <w:pPr>
        <w:pStyle w:val="Tab1"/>
        <w:spacing w:line="340" w:lineRule="atLeast"/>
        <w:rPr>
          <w:b/>
          <w:bCs/>
          <w:color w:val="auto"/>
        </w:rPr>
      </w:pPr>
    </w:p>
    <w:p w14:paraId="26106AEC" w14:textId="77777777" w:rsidR="006B2925" w:rsidRDefault="006B2925" w:rsidP="006B2925">
      <w:pPr>
        <w:pStyle w:val="Tab1"/>
        <w:spacing w:line="340" w:lineRule="atLeast"/>
        <w:rPr>
          <w:b/>
          <w:bCs/>
          <w:color w:val="auto"/>
        </w:rPr>
      </w:pPr>
    </w:p>
    <w:p w14:paraId="5EE2A9D6" w14:textId="77777777" w:rsidR="006B2925" w:rsidRDefault="006B2925" w:rsidP="006B2925">
      <w:pPr>
        <w:pStyle w:val="Tab1"/>
        <w:spacing w:line="340" w:lineRule="atLeast"/>
        <w:rPr>
          <w:color w:val="auto"/>
        </w:rPr>
      </w:pPr>
      <w:r>
        <w:rPr>
          <w:b/>
          <w:bCs/>
          <w:color w:val="auto"/>
        </w:rPr>
        <w:t>D.</w:t>
      </w:r>
      <w:r>
        <w:rPr>
          <w:b/>
          <w:bCs/>
          <w:color w:val="auto"/>
        </w:rPr>
        <w:tab/>
        <w:t>Paratiroides</w:t>
      </w:r>
    </w:p>
    <w:p w14:paraId="389A693C" w14:textId="77777777" w:rsidR="006B2925" w:rsidRDefault="006B2925" w:rsidP="006B2925">
      <w:pPr>
        <w:pStyle w:val="Tab1"/>
        <w:spacing w:line="340" w:lineRule="atLeast"/>
        <w:rPr>
          <w:color w:val="auto"/>
        </w:rPr>
      </w:pPr>
      <w:r>
        <w:rPr>
          <w:color w:val="auto"/>
        </w:rPr>
        <w:tab/>
        <w:t>Se ubican detrás de la tiroides, son cuatro glándulas ovaladas del tamaño de una semilla de manzana que se localizan sobre la pared posterior de la tiroides y tienen una función complementaria a ella.</w:t>
      </w:r>
    </w:p>
    <w:p w14:paraId="16C3EB41" w14:textId="77777777" w:rsidR="006B2925" w:rsidRDefault="006B2925" w:rsidP="006B2925">
      <w:pPr>
        <w:pStyle w:val="Tab1"/>
        <w:spacing w:line="340" w:lineRule="atLeast"/>
        <w:rPr>
          <w:color w:val="auto"/>
        </w:rPr>
      </w:pPr>
    </w:p>
    <w:p w14:paraId="7524E8E3" w14:textId="77777777" w:rsidR="006B2925" w:rsidRDefault="006B2925" w:rsidP="006B2925">
      <w:pPr>
        <w:pStyle w:val="Tab1"/>
        <w:rPr>
          <w:color w:val="auto"/>
        </w:rPr>
      </w:pPr>
      <w:r>
        <w:rPr>
          <w:color w:val="auto"/>
        </w:rPr>
        <w:tab/>
        <w:t xml:space="preserve">Producen una hormona llamada parathormona, que regula el metabolismo del calcio y el fósforo del organismo. </w:t>
      </w:r>
    </w:p>
    <w:p w14:paraId="24074939" w14:textId="77777777" w:rsidR="006B2925" w:rsidRDefault="006B2925" w:rsidP="006B2925">
      <w:pPr>
        <w:pStyle w:val="Tab1"/>
        <w:spacing w:line="340" w:lineRule="atLeast"/>
        <w:rPr>
          <w:color w:val="auto"/>
        </w:rPr>
      </w:pPr>
      <w:r>
        <w:rPr>
          <w:b/>
          <w:bCs/>
          <w:color w:val="auto"/>
        </w:rPr>
        <w:t>E.</w:t>
      </w:r>
      <w:r>
        <w:rPr>
          <w:b/>
          <w:bCs/>
          <w:color w:val="auto"/>
        </w:rPr>
        <w:tab/>
        <w:t>Glándulas suprarrenales</w:t>
      </w:r>
    </w:p>
    <w:p w14:paraId="4690D3D1" w14:textId="77777777" w:rsidR="006B2925" w:rsidRDefault="006B2925" w:rsidP="006B2925">
      <w:pPr>
        <w:pStyle w:val="Tab1"/>
        <w:spacing w:line="340" w:lineRule="atLeast"/>
        <w:rPr>
          <w:color w:val="auto"/>
        </w:rPr>
      </w:pPr>
      <w:r>
        <w:rPr>
          <w:color w:val="auto"/>
        </w:rPr>
        <w:tab/>
        <w:t xml:space="preserve">Las </w:t>
      </w:r>
      <w:r>
        <w:rPr>
          <w:b/>
          <w:bCs/>
          <w:color w:val="auto"/>
        </w:rPr>
        <w:t>suprarrenales</w:t>
      </w:r>
      <w:r>
        <w:rPr>
          <w:color w:val="auto"/>
        </w:rPr>
        <w:t xml:space="preserve"> o </w:t>
      </w:r>
      <w:r>
        <w:rPr>
          <w:b/>
          <w:bCs/>
          <w:color w:val="auto"/>
        </w:rPr>
        <w:t>adrenales</w:t>
      </w:r>
      <w:r>
        <w:rPr>
          <w:color w:val="auto"/>
        </w:rPr>
        <w:t xml:space="preserve"> son dos pequeñas glándulas de forma triangular ubicadas sobre los riñones. Entre las hormonas que producen, secreta </w:t>
      </w:r>
      <w:r>
        <w:rPr>
          <w:b/>
          <w:bCs/>
          <w:color w:val="auto"/>
        </w:rPr>
        <w:t>la adrenalina</w:t>
      </w:r>
      <w:r>
        <w:rPr>
          <w:color w:val="auto"/>
        </w:rPr>
        <w:t xml:space="preserve"> que prepara al organismo en situaciones de emergencia.</w:t>
      </w:r>
    </w:p>
    <w:p w14:paraId="3D1AD709" w14:textId="77777777" w:rsidR="006B2925" w:rsidRDefault="006B2925" w:rsidP="006B2925">
      <w:pPr>
        <w:pStyle w:val="Tab1"/>
        <w:spacing w:line="340" w:lineRule="atLeast"/>
        <w:rPr>
          <w:color w:val="auto"/>
        </w:rPr>
      </w:pPr>
      <w:r>
        <w:rPr>
          <w:b/>
          <w:bCs/>
          <w:color w:val="auto"/>
        </w:rPr>
        <w:t>F.</w:t>
      </w:r>
      <w:r>
        <w:rPr>
          <w:b/>
          <w:bCs/>
          <w:color w:val="auto"/>
        </w:rPr>
        <w:tab/>
        <w:t>Páncreas</w:t>
      </w:r>
    </w:p>
    <w:p w14:paraId="49B85381" w14:textId="77777777" w:rsidR="006B2925" w:rsidRDefault="006B2925" w:rsidP="006B2925">
      <w:pPr>
        <w:pStyle w:val="Tab1"/>
        <w:spacing w:line="340" w:lineRule="atLeast"/>
        <w:rPr>
          <w:color w:val="auto"/>
        </w:rPr>
      </w:pPr>
      <w:r>
        <w:rPr>
          <w:color w:val="auto"/>
        </w:rPr>
        <w:tab/>
        <w:t xml:space="preserve">El páncreas es un órgano glandular blando de diez a quince centímetros de longitud, ubicado detrás del estómago. </w:t>
      </w:r>
    </w:p>
    <w:p w14:paraId="3F685088" w14:textId="77777777" w:rsidR="006B2925" w:rsidRDefault="006B2925" w:rsidP="00C04B3D">
      <w:pPr>
        <w:pStyle w:val="Tab1"/>
        <w:spacing w:line="340" w:lineRule="atLeast"/>
        <w:rPr>
          <w:color w:val="auto"/>
        </w:rPr>
      </w:pPr>
      <w:r>
        <w:rPr>
          <w:color w:val="auto"/>
        </w:rPr>
        <w:tab/>
        <w:t>Su función es segregar dos hormonas: la insulina y el glucagón, regulando la concentración de la glucosa en la sangre.</w:t>
      </w:r>
    </w:p>
    <w:p w14:paraId="1FE654FD" w14:textId="77777777" w:rsidR="006B2925" w:rsidRDefault="006B2925" w:rsidP="006B2925">
      <w:pPr>
        <w:pStyle w:val="Tab1"/>
        <w:spacing w:line="340" w:lineRule="atLeast"/>
        <w:rPr>
          <w:color w:val="auto"/>
        </w:rPr>
      </w:pPr>
      <w:r>
        <w:rPr>
          <w:color w:val="auto"/>
        </w:rPr>
        <w:lastRenderedPageBreak/>
        <w:tab/>
        <w:t>Son dos glándulas que se encuentran en una bolsa de piel y músculo denominado escroto. Producen la hormona testosterona, responsable de los caracteres sexuales primarios y secundarios del hombre.</w:t>
      </w:r>
    </w:p>
    <w:p w14:paraId="625730BF" w14:textId="77777777" w:rsidR="006B2925" w:rsidRDefault="006B2925" w:rsidP="006B2925">
      <w:pPr>
        <w:pStyle w:val="Tab1"/>
        <w:spacing w:line="340" w:lineRule="atLeast"/>
        <w:rPr>
          <w:color w:val="auto"/>
        </w:rPr>
      </w:pPr>
      <w:r>
        <w:rPr>
          <w:b/>
          <w:bCs/>
          <w:color w:val="auto"/>
        </w:rPr>
        <w:t>H.</w:t>
      </w:r>
      <w:r>
        <w:rPr>
          <w:b/>
          <w:bCs/>
          <w:color w:val="auto"/>
        </w:rPr>
        <w:tab/>
        <w:t>Ovarios</w:t>
      </w:r>
    </w:p>
    <w:p w14:paraId="45F5EA20" w14:textId="77777777" w:rsidR="006B2925" w:rsidRDefault="006B2925" w:rsidP="006B2925">
      <w:pPr>
        <w:tabs>
          <w:tab w:val="left" w:pos="454"/>
          <w:tab w:val="left" w:pos="907"/>
          <w:tab w:val="left" w:pos="1361"/>
          <w:tab w:val="left" w:pos="1814"/>
        </w:tabs>
        <w:autoSpaceDE w:val="0"/>
        <w:autoSpaceDN w:val="0"/>
        <w:adjustRightInd w:val="0"/>
        <w:spacing w:after="0" w:line="400" w:lineRule="atLeast"/>
        <w:rPr>
          <w:rFonts w:ascii="Tahoma" w:hAnsi="Tahoma" w:cs="Tahoma"/>
          <w:sz w:val="24"/>
          <w:szCs w:val="24"/>
        </w:rPr>
      </w:pPr>
      <w:r>
        <w:tab/>
      </w:r>
      <w:r w:rsidRPr="002C28EC">
        <w:rPr>
          <w:rFonts w:ascii="Tahoma" w:hAnsi="Tahoma" w:cs="Tahoma"/>
          <w:sz w:val="24"/>
          <w:szCs w:val="24"/>
        </w:rPr>
        <w:t>Son dos glándulas que se encuentran en la pelvis y tienen forma de almendras. Producen las hormonas estrógenos y progesterona, que se encargan del desarrollo de los caracteres sexuales secundarios en la mujer y de la preparación del útero para la recepción del óvulo, respectivamente.</w:t>
      </w:r>
    </w:p>
    <w:p w14:paraId="0623A632" w14:textId="77777777" w:rsidR="006B2925" w:rsidRDefault="006B2925" w:rsidP="006B2925">
      <w:pPr>
        <w:tabs>
          <w:tab w:val="left" w:pos="454"/>
          <w:tab w:val="left" w:pos="907"/>
          <w:tab w:val="left" w:pos="1361"/>
          <w:tab w:val="left" w:pos="1814"/>
        </w:tabs>
        <w:autoSpaceDE w:val="0"/>
        <w:autoSpaceDN w:val="0"/>
        <w:adjustRightInd w:val="0"/>
        <w:spacing w:after="0" w:line="400" w:lineRule="atLeast"/>
        <w:jc w:val="center"/>
        <w:rPr>
          <w:rFonts w:ascii="Tahoma" w:hAnsi="Tahoma" w:cs="Tahoma"/>
          <w:sz w:val="24"/>
          <w:szCs w:val="24"/>
        </w:rPr>
      </w:pPr>
      <w:r>
        <w:rPr>
          <w:rFonts w:ascii="Tahoma" w:hAnsi="Tahoma" w:cs="Tahoma"/>
          <w:noProof/>
          <w:sz w:val="24"/>
          <w:szCs w:val="24"/>
          <w:lang w:eastAsia="es-PE"/>
        </w:rPr>
        <w:drawing>
          <wp:anchor distT="0" distB="0" distL="114300" distR="114300" simplePos="0" relativeHeight="251678720" behindDoc="0" locked="0" layoutInCell="1" allowOverlap="1" wp14:anchorId="4567915B" wp14:editId="31402B79">
            <wp:simplePos x="0" y="0"/>
            <wp:positionH relativeFrom="column">
              <wp:posOffset>186690</wp:posOffset>
            </wp:positionH>
            <wp:positionV relativeFrom="paragraph">
              <wp:posOffset>55245</wp:posOffset>
            </wp:positionV>
            <wp:extent cx="4638675" cy="3662112"/>
            <wp:effectExtent l="0" t="0" r="0" b="0"/>
            <wp:wrapThrough wrapText="bothSides">
              <wp:wrapPolygon edited="0">
                <wp:start x="0" y="0"/>
                <wp:lineTo x="0" y="21461"/>
                <wp:lineTo x="21467" y="21461"/>
                <wp:lineTo x="21467" y="787"/>
                <wp:lineTo x="14725" y="225"/>
                <wp:lineTo x="355"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8675" cy="3662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B741A" w14:textId="77777777" w:rsidR="006B2925" w:rsidRDefault="006B2925" w:rsidP="006B2925"/>
    <w:p w14:paraId="6C91DC2A" w14:textId="77777777" w:rsidR="00C04B3D" w:rsidRDefault="00C04B3D" w:rsidP="006B2925"/>
    <w:p w14:paraId="32B8257A" w14:textId="77777777" w:rsidR="00C04B3D" w:rsidRDefault="00C04B3D" w:rsidP="006B2925"/>
    <w:p w14:paraId="5D829AA7" w14:textId="77777777" w:rsidR="00C04B3D" w:rsidRDefault="00C04B3D" w:rsidP="006B2925"/>
    <w:p w14:paraId="7673D0A1" w14:textId="77777777" w:rsidR="00C04B3D" w:rsidRDefault="00C04B3D" w:rsidP="006B2925"/>
    <w:p w14:paraId="5417BA21" w14:textId="77777777" w:rsidR="00C04B3D" w:rsidRDefault="00C04B3D" w:rsidP="006B2925"/>
    <w:p w14:paraId="2D4C77C1" w14:textId="77777777" w:rsidR="00C04B3D" w:rsidRDefault="00C04B3D" w:rsidP="006B2925"/>
    <w:p w14:paraId="699AF2F0" w14:textId="77777777" w:rsidR="00C04B3D" w:rsidRDefault="00C04B3D" w:rsidP="006B2925"/>
    <w:p w14:paraId="7866DA7E" w14:textId="77777777" w:rsidR="00C04B3D" w:rsidRDefault="00C04B3D" w:rsidP="006B2925"/>
    <w:p w14:paraId="1CD916E7" w14:textId="77777777" w:rsidR="00C04B3D" w:rsidRDefault="00C04B3D" w:rsidP="006B2925"/>
    <w:p w14:paraId="4F504A99" w14:textId="77777777" w:rsidR="00C04B3D" w:rsidRDefault="00C04B3D" w:rsidP="006B2925"/>
    <w:p w14:paraId="564AAFA4" w14:textId="77777777" w:rsidR="00C04B3D" w:rsidRDefault="00C04B3D" w:rsidP="006B2925"/>
    <w:p w14:paraId="0A40FB2D" w14:textId="77777777" w:rsidR="00C04B3D" w:rsidRDefault="00C04B3D" w:rsidP="006B2925"/>
    <w:p w14:paraId="79F0A398" w14:textId="77777777" w:rsidR="006B2925" w:rsidRDefault="006B2925" w:rsidP="006B2925">
      <w:pPr>
        <w:shd w:val="clear" w:color="auto" w:fill="F7F6F4"/>
        <w:tabs>
          <w:tab w:val="left" w:pos="2955"/>
        </w:tabs>
        <w:spacing w:before="100" w:beforeAutospacing="1" w:after="100" w:afterAutospacing="1" w:line="240" w:lineRule="auto"/>
        <w:jc w:val="both"/>
        <w:rPr>
          <w:rFonts w:ascii="Arial Narrow" w:eastAsia="Times New Roman" w:hAnsi="Arial Narrow" w:cs="Times New Roman"/>
          <w:b/>
          <w:color w:val="C45911" w:themeColor="accent2" w:themeShade="BF"/>
          <w:sz w:val="24"/>
          <w:szCs w:val="24"/>
          <w:lang w:eastAsia="es-PE"/>
        </w:rPr>
      </w:pPr>
      <w:r>
        <w:rPr>
          <w:rFonts w:ascii="Arial Narrow" w:eastAsia="Times New Roman" w:hAnsi="Arial Narrow" w:cs="Times New Roman"/>
          <w:b/>
          <w:color w:val="C45911" w:themeColor="accent2" w:themeShade="BF"/>
          <w:sz w:val="24"/>
          <w:szCs w:val="24"/>
          <w:lang w:eastAsia="es-PE"/>
        </w:rPr>
        <w:t>Consolido mi aprendizaje:</w:t>
      </w:r>
    </w:p>
    <w:p w14:paraId="1FC0EB8B" w14:textId="77777777" w:rsidR="006B2925" w:rsidRDefault="006B2925" w:rsidP="00C04B3D">
      <w:pPr>
        <w:tabs>
          <w:tab w:val="left" w:pos="454"/>
          <w:tab w:val="left" w:pos="907"/>
          <w:tab w:val="left" w:pos="1361"/>
          <w:tab w:val="left" w:pos="1814"/>
        </w:tabs>
        <w:autoSpaceDE w:val="0"/>
        <w:autoSpaceDN w:val="0"/>
        <w:adjustRightInd w:val="0"/>
        <w:spacing w:after="0" w:line="380" w:lineRule="atLeast"/>
        <w:jc w:val="both"/>
        <w:rPr>
          <w:rFonts w:ascii="Tahoma" w:hAnsi="Tahoma" w:cs="Tahoma"/>
          <w:sz w:val="24"/>
          <w:szCs w:val="24"/>
          <w:lang w:eastAsia="es-ES"/>
        </w:rPr>
      </w:pPr>
      <w:r w:rsidRPr="002C28EC">
        <w:rPr>
          <w:rFonts w:ascii="Tahoma" w:hAnsi="Tahoma" w:cs="Tahoma"/>
          <w:sz w:val="24"/>
          <w:szCs w:val="24"/>
          <w:lang w:eastAsia="es-ES"/>
        </w:rPr>
        <w:t>1.</w:t>
      </w:r>
      <w:r w:rsidRPr="002C28EC">
        <w:rPr>
          <w:rFonts w:ascii="Tahoma" w:hAnsi="Tahoma" w:cs="Tahoma"/>
          <w:sz w:val="24"/>
          <w:szCs w:val="24"/>
          <w:lang w:eastAsia="es-ES"/>
        </w:rPr>
        <w:tab/>
        <w:t>Marque la respuesta correcta:</w:t>
      </w:r>
    </w:p>
    <w:p w14:paraId="4718E792" w14:textId="77777777" w:rsidR="00C04B3D" w:rsidRDefault="00C04B3D" w:rsidP="00C04B3D">
      <w:pPr>
        <w:tabs>
          <w:tab w:val="left" w:pos="454"/>
          <w:tab w:val="left" w:pos="907"/>
          <w:tab w:val="left" w:pos="1361"/>
          <w:tab w:val="left" w:pos="1814"/>
        </w:tabs>
        <w:autoSpaceDE w:val="0"/>
        <w:autoSpaceDN w:val="0"/>
        <w:adjustRightInd w:val="0"/>
        <w:spacing w:after="0" w:line="380" w:lineRule="atLeast"/>
        <w:jc w:val="both"/>
        <w:rPr>
          <w:rFonts w:ascii="Tahoma" w:hAnsi="Tahoma" w:cs="Tahoma"/>
          <w:sz w:val="24"/>
          <w:szCs w:val="24"/>
          <w:lang w:eastAsia="es-ES"/>
        </w:rPr>
      </w:pPr>
    </w:p>
    <w:tbl>
      <w:tblPr>
        <w:tblStyle w:val="Tablaconcuadrcula"/>
        <w:tblW w:w="0" w:type="auto"/>
        <w:tblLook w:val="04A0" w:firstRow="1" w:lastRow="0" w:firstColumn="1" w:lastColumn="0" w:noHBand="0" w:noVBand="1"/>
      </w:tblPr>
      <w:tblGrid>
        <w:gridCol w:w="8921"/>
      </w:tblGrid>
      <w:tr w:rsidR="00C04B3D" w14:paraId="2DE20A81" w14:textId="77777777" w:rsidTr="00C04B3D">
        <w:tc>
          <w:tcPr>
            <w:tcW w:w="8921" w:type="dxa"/>
          </w:tcPr>
          <w:p w14:paraId="2178AF19" w14:textId="77777777" w:rsidR="00C04B3D" w:rsidRDefault="00C04B3D" w:rsidP="00C04B3D">
            <w:pPr>
              <w:tabs>
                <w:tab w:val="left" w:pos="454"/>
                <w:tab w:val="left" w:pos="907"/>
                <w:tab w:val="left" w:pos="1361"/>
                <w:tab w:val="left" w:pos="1814"/>
              </w:tabs>
              <w:autoSpaceDE w:val="0"/>
              <w:autoSpaceDN w:val="0"/>
              <w:adjustRightInd w:val="0"/>
              <w:spacing w:line="380" w:lineRule="atLeast"/>
              <w:jc w:val="both"/>
              <w:rPr>
                <w:rFonts w:ascii="Tahoma" w:hAnsi="Tahoma" w:cs="Tahoma"/>
                <w:sz w:val="24"/>
                <w:szCs w:val="24"/>
                <w:lang w:eastAsia="es-ES"/>
              </w:rPr>
            </w:pPr>
            <w:r w:rsidRPr="002C28EC">
              <w:rPr>
                <w:rFonts w:ascii="Tahoma" w:hAnsi="Tahoma" w:cs="Tahoma"/>
                <w:sz w:val="24"/>
                <w:szCs w:val="24"/>
                <w:lang w:eastAsia="es-ES"/>
              </w:rPr>
              <w:t>A.</w:t>
            </w:r>
            <w:r w:rsidRPr="002C28EC">
              <w:rPr>
                <w:rFonts w:ascii="Tahoma" w:hAnsi="Tahoma" w:cs="Tahoma"/>
                <w:sz w:val="24"/>
                <w:szCs w:val="24"/>
                <w:lang w:eastAsia="es-ES"/>
              </w:rPr>
              <w:tab/>
              <w:t>Las glándulas suprarrenales se ubican en:</w:t>
            </w:r>
          </w:p>
        </w:tc>
      </w:tr>
      <w:tr w:rsidR="00C04B3D" w14:paraId="193DC9F0" w14:textId="77777777" w:rsidTr="00420E04">
        <w:trPr>
          <w:trHeight w:val="478"/>
        </w:trPr>
        <w:tc>
          <w:tcPr>
            <w:tcW w:w="8921" w:type="dxa"/>
          </w:tcPr>
          <w:p w14:paraId="53B9C816" w14:textId="77777777" w:rsidR="00C04B3D" w:rsidRDefault="00C04B3D" w:rsidP="00C04B3D">
            <w:pPr>
              <w:tabs>
                <w:tab w:val="left" w:pos="454"/>
                <w:tab w:val="left" w:pos="907"/>
                <w:tab w:val="left" w:pos="1361"/>
                <w:tab w:val="left" w:pos="1814"/>
              </w:tabs>
              <w:autoSpaceDE w:val="0"/>
              <w:autoSpaceDN w:val="0"/>
              <w:adjustRightInd w:val="0"/>
              <w:spacing w:line="380" w:lineRule="atLeast"/>
              <w:jc w:val="both"/>
              <w:rPr>
                <w:rFonts w:ascii="Tahoma" w:hAnsi="Tahoma" w:cs="Tahoma"/>
                <w:sz w:val="24"/>
                <w:szCs w:val="24"/>
                <w:lang w:eastAsia="es-ES"/>
              </w:rPr>
            </w:pPr>
            <w:r>
              <w:rPr>
                <w:rFonts w:ascii="Tahoma" w:hAnsi="Tahoma" w:cs="Tahoma"/>
                <w:sz w:val="24"/>
                <w:szCs w:val="24"/>
                <w:lang w:eastAsia="es-ES"/>
              </w:rPr>
              <w:object w:dxaOrig="225" w:dyaOrig="225" w14:anchorId="05D08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pt;height:21.75pt" o:ole="">
                  <v:imagedata r:id="rId30" o:title=""/>
                </v:shape>
                <w:control r:id="rId31" w:name="Objeto 1" w:shapeid="_x0000_i1026"/>
              </w:object>
            </w:r>
            <w:r>
              <w:rPr>
                <w:rFonts w:ascii="Tahoma" w:hAnsi="Tahoma" w:cs="Tahoma"/>
                <w:sz w:val="24"/>
                <w:szCs w:val="24"/>
                <w:lang w:eastAsia="es-ES"/>
              </w:rPr>
              <w:object w:dxaOrig="225" w:dyaOrig="225" w14:anchorId="2C84F02A">
                <v:shape id="_x0000_i1028" type="#_x0000_t75" style="width:71.3pt;height:21.75pt" o:ole="">
                  <v:imagedata r:id="rId32" o:title=""/>
                </v:shape>
                <w:control r:id="rId33" w:name="Objeto 2" w:shapeid="_x0000_i1028"/>
              </w:object>
            </w:r>
            <w:r>
              <w:rPr>
                <w:rFonts w:ascii="Tahoma" w:hAnsi="Tahoma" w:cs="Tahoma"/>
                <w:sz w:val="24"/>
                <w:szCs w:val="24"/>
                <w:lang w:eastAsia="es-ES"/>
              </w:rPr>
              <w:object w:dxaOrig="225" w:dyaOrig="225" w14:anchorId="02FE515B">
                <v:shape id="_x0000_i1030" type="#_x0000_t75" style="width:56.25pt;height:21.75pt" o:ole="">
                  <v:imagedata r:id="rId34" o:title=""/>
                </v:shape>
                <w:control r:id="rId35" w:name="Objeto 3" w:shapeid="_x0000_i1030"/>
              </w:object>
            </w:r>
            <w:r>
              <w:rPr>
                <w:rFonts w:ascii="Tahoma" w:hAnsi="Tahoma" w:cs="Tahoma"/>
                <w:sz w:val="24"/>
                <w:szCs w:val="24"/>
                <w:lang w:eastAsia="es-ES"/>
              </w:rPr>
              <w:object w:dxaOrig="225" w:dyaOrig="225" w14:anchorId="7183B838">
                <v:shape id="_x0000_i1032" type="#_x0000_t75" style="width:79.5pt;height:21.75pt" o:ole="">
                  <v:imagedata r:id="rId36" o:title=""/>
                </v:shape>
                <w:control r:id="rId37" w:name="Objeto 4" w:shapeid="_x0000_i1032"/>
              </w:object>
            </w:r>
            <w:r>
              <w:rPr>
                <w:rFonts w:ascii="Tahoma" w:hAnsi="Tahoma" w:cs="Tahoma"/>
                <w:sz w:val="24"/>
                <w:szCs w:val="24"/>
                <w:lang w:eastAsia="es-ES"/>
              </w:rPr>
              <w:object w:dxaOrig="225" w:dyaOrig="225" w14:anchorId="653F23F8">
                <v:shape id="_x0000_i1034" type="#_x0000_t75" style="width:74.25pt;height:21.75pt" o:ole="">
                  <v:imagedata r:id="rId38" o:title=""/>
                </v:shape>
                <w:control r:id="rId39" w:name="Objeto 5" w:shapeid="_x0000_i1034"/>
              </w:object>
            </w:r>
          </w:p>
        </w:tc>
      </w:tr>
    </w:tbl>
    <w:p w14:paraId="7278BCC6" w14:textId="77777777" w:rsidR="00C04B3D" w:rsidRPr="002C28EC" w:rsidRDefault="00C04B3D" w:rsidP="00C04B3D">
      <w:pPr>
        <w:tabs>
          <w:tab w:val="left" w:pos="454"/>
          <w:tab w:val="left" w:pos="907"/>
          <w:tab w:val="left" w:pos="1361"/>
          <w:tab w:val="left" w:pos="4139"/>
          <w:tab w:val="left" w:pos="4592"/>
          <w:tab w:val="left" w:pos="7087"/>
          <w:tab w:val="left" w:pos="7540"/>
        </w:tabs>
        <w:autoSpaceDE w:val="0"/>
        <w:autoSpaceDN w:val="0"/>
        <w:adjustRightInd w:val="0"/>
        <w:spacing w:after="0" w:line="380" w:lineRule="atLeast"/>
        <w:jc w:val="both"/>
        <w:rPr>
          <w:rFonts w:ascii="Tahoma" w:hAnsi="Tahoma" w:cs="Tahoma"/>
          <w:sz w:val="24"/>
          <w:szCs w:val="24"/>
          <w:lang w:eastAsia="es-ES"/>
        </w:rPr>
      </w:pPr>
    </w:p>
    <w:tbl>
      <w:tblPr>
        <w:tblStyle w:val="Tablaconcuadrcula"/>
        <w:tblW w:w="0" w:type="auto"/>
        <w:tblLook w:val="04A0" w:firstRow="1" w:lastRow="0" w:firstColumn="1" w:lastColumn="0" w:noHBand="0" w:noVBand="1"/>
      </w:tblPr>
      <w:tblGrid>
        <w:gridCol w:w="8921"/>
      </w:tblGrid>
      <w:tr w:rsidR="00C04B3D" w14:paraId="143F5E4B" w14:textId="77777777" w:rsidTr="00C04B3D">
        <w:tc>
          <w:tcPr>
            <w:tcW w:w="8921" w:type="dxa"/>
          </w:tcPr>
          <w:p w14:paraId="1CEEE7CD" w14:textId="77777777" w:rsidR="00C04B3D" w:rsidRDefault="00C04B3D" w:rsidP="00C04B3D">
            <w:pPr>
              <w:tabs>
                <w:tab w:val="left" w:pos="454"/>
                <w:tab w:val="left" w:pos="907"/>
                <w:tab w:val="left" w:pos="1361"/>
                <w:tab w:val="left" w:pos="4139"/>
                <w:tab w:val="left" w:pos="4592"/>
                <w:tab w:val="left" w:pos="7087"/>
                <w:tab w:val="left" w:pos="7540"/>
              </w:tabs>
              <w:autoSpaceDE w:val="0"/>
              <w:autoSpaceDN w:val="0"/>
              <w:adjustRightInd w:val="0"/>
              <w:spacing w:line="380" w:lineRule="atLeast"/>
              <w:jc w:val="both"/>
              <w:rPr>
                <w:rFonts w:ascii="Tahoma" w:hAnsi="Tahoma" w:cs="Tahoma"/>
                <w:sz w:val="24"/>
                <w:szCs w:val="24"/>
                <w:lang w:eastAsia="es-ES"/>
              </w:rPr>
            </w:pPr>
            <w:r w:rsidRPr="002C28EC">
              <w:rPr>
                <w:rFonts w:ascii="Tahoma" w:hAnsi="Tahoma" w:cs="Tahoma"/>
                <w:sz w:val="24"/>
                <w:szCs w:val="24"/>
                <w:lang w:eastAsia="es-ES"/>
              </w:rPr>
              <w:t>B.</w:t>
            </w:r>
            <w:r w:rsidRPr="002C28EC">
              <w:rPr>
                <w:rFonts w:ascii="Tahoma" w:hAnsi="Tahoma" w:cs="Tahoma"/>
                <w:sz w:val="24"/>
                <w:szCs w:val="24"/>
                <w:lang w:eastAsia="es-ES"/>
              </w:rPr>
              <w:tab/>
              <w:t xml:space="preserve">Glándula ubicada en parte anterior e inferior del cuello, tiene forma de </w:t>
            </w:r>
            <w:r>
              <w:rPr>
                <w:rFonts w:ascii="Tahoma" w:hAnsi="Tahoma" w:cs="Tahoma"/>
                <w:sz w:val="24"/>
                <w:szCs w:val="24"/>
                <w:lang w:eastAsia="es-ES"/>
              </w:rPr>
              <w:t xml:space="preserve">  </w:t>
            </w:r>
            <w:r w:rsidRPr="002C28EC">
              <w:rPr>
                <w:rFonts w:ascii="Tahoma" w:hAnsi="Tahoma" w:cs="Tahoma"/>
                <w:sz w:val="24"/>
                <w:szCs w:val="24"/>
                <w:lang w:eastAsia="es-ES"/>
              </w:rPr>
              <w:t>la letra "H":</w:t>
            </w:r>
          </w:p>
        </w:tc>
      </w:tr>
      <w:tr w:rsidR="00C04B3D" w14:paraId="5402C1F3" w14:textId="77777777" w:rsidTr="00C04B3D">
        <w:tc>
          <w:tcPr>
            <w:tcW w:w="8921" w:type="dxa"/>
          </w:tcPr>
          <w:p w14:paraId="5E112D46" w14:textId="77777777" w:rsidR="00C04B3D" w:rsidRDefault="00C04B3D" w:rsidP="00C04B3D">
            <w:pPr>
              <w:tabs>
                <w:tab w:val="left" w:pos="454"/>
                <w:tab w:val="left" w:pos="907"/>
                <w:tab w:val="left" w:pos="1361"/>
                <w:tab w:val="left" w:pos="4139"/>
                <w:tab w:val="left" w:pos="4592"/>
                <w:tab w:val="left" w:pos="7087"/>
                <w:tab w:val="left" w:pos="7540"/>
              </w:tabs>
              <w:autoSpaceDE w:val="0"/>
              <w:autoSpaceDN w:val="0"/>
              <w:adjustRightInd w:val="0"/>
              <w:spacing w:line="380" w:lineRule="atLeast"/>
              <w:jc w:val="both"/>
              <w:rPr>
                <w:rFonts w:ascii="Tahoma" w:hAnsi="Tahoma" w:cs="Tahoma"/>
                <w:sz w:val="24"/>
                <w:szCs w:val="24"/>
                <w:lang w:eastAsia="es-ES"/>
              </w:rPr>
            </w:pPr>
            <w:r>
              <w:rPr>
                <w:rFonts w:ascii="Tahoma" w:hAnsi="Tahoma" w:cs="Tahoma"/>
                <w:sz w:val="24"/>
                <w:szCs w:val="24"/>
                <w:lang w:eastAsia="es-ES"/>
              </w:rPr>
              <w:object w:dxaOrig="225" w:dyaOrig="225" w14:anchorId="4253D9F4">
                <v:shape id="_x0000_i1036" type="#_x0000_t75" style="width:78pt;height:21.75pt" o:ole="">
                  <v:imagedata r:id="rId40" o:title=""/>
                </v:shape>
                <w:control r:id="rId41" w:name="Objeto 6" w:shapeid="_x0000_i1036"/>
              </w:object>
            </w:r>
            <w:r>
              <w:rPr>
                <w:rFonts w:ascii="Tahoma" w:hAnsi="Tahoma" w:cs="Tahoma"/>
                <w:sz w:val="24"/>
                <w:szCs w:val="24"/>
                <w:lang w:eastAsia="es-ES"/>
              </w:rPr>
              <w:object w:dxaOrig="225" w:dyaOrig="225" w14:anchorId="25DD3EF5">
                <v:shape id="_x0000_i1038" type="#_x0000_t75" style="width:96.75pt;height:21.75pt" o:ole="">
                  <v:imagedata r:id="rId42" o:title=""/>
                </v:shape>
                <w:control r:id="rId43" w:name="Objeto 7" w:shapeid="_x0000_i1038"/>
              </w:object>
            </w:r>
            <w:r>
              <w:rPr>
                <w:rFonts w:ascii="Tahoma" w:hAnsi="Tahoma" w:cs="Tahoma"/>
                <w:sz w:val="24"/>
                <w:szCs w:val="24"/>
                <w:lang w:eastAsia="es-ES"/>
              </w:rPr>
              <w:object w:dxaOrig="225" w:dyaOrig="225" w14:anchorId="33C50443">
                <v:shape id="_x0000_i1040" type="#_x0000_t75" style="width:75pt;height:21.75pt" o:ole="">
                  <v:imagedata r:id="rId44" o:title=""/>
                </v:shape>
                <w:control r:id="rId45" w:name="Objeto 8" w:shapeid="_x0000_i1040"/>
              </w:object>
            </w:r>
            <w:r>
              <w:rPr>
                <w:rFonts w:ascii="Tahoma" w:hAnsi="Tahoma" w:cs="Tahoma"/>
                <w:sz w:val="24"/>
                <w:szCs w:val="24"/>
                <w:lang w:eastAsia="es-ES"/>
              </w:rPr>
              <w:object w:dxaOrig="225" w:dyaOrig="225" w14:anchorId="28414E37">
                <v:shape id="_x0000_i1042" type="#_x0000_t75" style="width:78pt;height:21.75pt" o:ole="">
                  <v:imagedata r:id="rId46" o:title=""/>
                </v:shape>
                <w:control r:id="rId47" w:name="Objeto 9" w:shapeid="_x0000_i1042"/>
              </w:object>
            </w:r>
            <w:r>
              <w:rPr>
                <w:rFonts w:ascii="Tahoma" w:hAnsi="Tahoma" w:cs="Tahoma"/>
                <w:sz w:val="24"/>
                <w:szCs w:val="24"/>
                <w:lang w:eastAsia="es-ES"/>
              </w:rPr>
              <w:object w:dxaOrig="225" w:dyaOrig="225" w14:anchorId="6C625F95">
                <v:shape id="_x0000_i1044" type="#_x0000_t75" style="width:1in;height:21.75pt" o:ole="">
                  <v:imagedata r:id="rId48" o:title=""/>
                </v:shape>
                <w:control r:id="rId49" w:name="Objeto 10" w:shapeid="_x0000_i1044"/>
              </w:object>
            </w:r>
          </w:p>
        </w:tc>
      </w:tr>
      <w:tr w:rsidR="00420E04" w14:paraId="4D78823F" w14:textId="77777777" w:rsidTr="00420E04">
        <w:tc>
          <w:tcPr>
            <w:tcW w:w="8921" w:type="dxa"/>
          </w:tcPr>
          <w:p w14:paraId="08D77A39" w14:textId="77777777" w:rsidR="00420E04" w:rsidRDefault="00420E04" w:rsidP="00420E04">
            <w:pPr>
              <w:tabs>
                <w:tab w:val="left" w:pos="454"/>
                <w:tab w:val="left" w:pos="907"/>
                <w:tab w:val="left" w:pos="1361"/>
                <w:tab w:val="left" w:pos="4139"/>
                <w:tab w:val="left" w:pos="4592"/>
                <w:tab w:val="left" w:pos="7087"/>
                <w:tab w:val="left" w:pos="7540"/>
              </w:tabs>
              <w:autoSpaceDE w:val="0"/>
              <w:autoSpaceDN w:val="0"/>
              <w:adjustRightInd w:val="0"/>
              <w:spacing w:line="380" w:lineRule="atLeast"/>
              <w:jc w:val="both"/>
              <w:rPr>
                <w:rFonts w:ascii="Tahoma" w:hAnsi="Tahoma" w:cs="Tahoma"/>
                <w:sz w:val="24"/>
                <w:szCs w:val="24"/>
                <w:lang w:eastAsia="es-ES"/>
              </w:rPr>
            </w:pPr>
            <w:r w:rsidRPr="002C28EC">
              <w:rPr>
                <w:rFonts w:ascii="Tahoma" w:hAnsi="Tahoma" w:cs="Tahoma"/>
                <w:sz w:val="24"/>
                <w:szCs w:val="24"/>
                <w:lang w:eastAsia="es-ES"/>
              </w:rPr>
              <w:t>C.</w:t>
            </w:r>
            <w:r w:rsidRPr="002C28EC">
              <w:rPr>
                <w:rFonts w:ascii="Tahoma" w:hAnsi="Tahoma" w:cs="Tahoma"/>
                <w:sz w:val="24"/>
                <w:szCs w:val="24"/>
                <w:lang w:eastAsia="es-ES"/>
              </w:rPr>
              <w:tab/>
              <w:t>La adrenalina es elaborada por:</w:t>
            </w:r>
          </w:p>
        </w:tc>
      </w:tr>
      <w:tr w:rsidR="00420E04" w14:paraId="0AD8851E" w14:textId="77777777" w:rsidTr="0063213A">
        <w:trPr>
          <w:trHeight w:val="1026"/>
        </w:trPr>
        <w:tc>
          <w:tcPr>
            <w:tcW w:w="8921" w:type="dxa"/>
          </w:tcPr>
          <w:p w14:paraId="232984CE" w14:textId="77777777" w:rsidR="00420E04" w:rsidRDefault="00420E04" w:rsidP="00420E04">
            <w:pPr>
              <w:tabs>
                <w:tab w:val="left" w:pos="454"/>
                <w:tab w:val="left" w:pos="907"/>
                <w:tab w:val="left" w:pos="1361"/>
                <w:tab w:val="left" w:pos="4139"/>
                <w:tab w:val="left" w:pos="4592"/>
                <w:tab w:val="left" w:pos="7087"/>
                <w:tab w:val="left" w:pos="7540"/>
              </w:tabs>
              <w:autoSpaceDE w:val="0"/>
              <w:autoSpaceDN w:val="0"/>
              <w:adjustRightInd w:val="0"/>
              <w:spacing w:line="380" w:lineRule="atLeast"/>
              <w:jc w:val="both"/>
              <w:rPr>
                <w:rFonts w:ascii="Tahoma" w:hAnsi="Tahoma" w:cs="Tahoma"/>
                <w:sz w:val="24"/>
                <w:szCs w:val="24"/>
                <w:lang w:eastAsia="es-ES"/>
              </w:rPr>
            </w:pPr>
            <w:r>
              <w:rPr>
                <w:rFonts w:ascii="Tahoma" w:hAnsi="Tahoma" w:cs="Tahoma"/>
                <w:sz w:val="24"/>
                <w:szCs w:val="24"/>
                <w:lang w:eastAsia="es-ES"/>
              </w:rPr>
              <w:lastRenderedPageBreak/>
              <w:object w:dxaOrig="225" w:dyaOrig="225" w14:anchorId="14F9BB89">
                <v:shape id="_x0000_i1046" type="#_x0000_t75" style="width:147.75pt;height:21.75pt" o:ole="">
                  <v:imagedata r:id="rId50" o:title=""/>
                </v:shape>
                <w:control r:id="rId51" w:name="Objeto 11" w:shapeid="_x0000_i1046"/>
              </w:object>
            </w:r>
            <w:r>
              <w:rPr>
                <w:rFonts w:ascii="Tahoma" w:hAnsi="Tahoma" w:cs="Tahoma"/>
                <w:sz w:val="24"/>
                <w:szCs w:val="24"/>
                <w:lang w:eastAsia="es-ES"/>
              </w:rPr>
              <w:object w:dxaOrig="225" w:dyaOrig="225" w14:anchorId="4B9C3988">
                <v:shape id="_x0000_i1048" type="#_x0000_t75" style="width:80.3pt;height:21.75pt" o:ole="">
                  <v:imagedata r:id="rId52" o:title=""/>
                </v:shape>
                <w:control r:id="rId53" w:name="Objeto 12" w:shapeid="_x0000_i1048"/>
              </w:object>
            </w:r>
            <w:r>
              <w:rPr>
                <w:rFonts w:ascii="Tahoma" w:hAnsi="Tahoma" w:cs="Tahoma"/>
                <w:sz w:val="24"/>
                <w:szCs w:val="24"/>
                <w:lang w:eastAsia="es-ES"/>
              </w:rPr>
              <w:object w:dxaOrig="225" w:dyaOrig="225" w14:anchorId="4357EA2D">
                <v:shape id="_x0000_i1050" type="#_x0000_t75" style="width:75pt;height:21.75pt" o:ole="">
                  <v:imagedata r:id="rId54" o:title=""/>
                </v:shape>
                <w:control r:id="rId55" w:name="Objeto 13" w:shapeid="_x0000_i1050"/>
              </w:object>
            </w:r>
            <w:r>
              <w:rPr>
                <w:rFonts w:ascii="Tahoma" w:hAnsi="Tahoma" w:cs="Tahoma"/>
                <w:sz w:val="24"/>
                <w:szCs w:val="24"/>
                <w:lang w:eastAsia="es-ES"/>
              </w:rPr>
              <w:object w:dxaOrig="225" w:dyaOrig="225" w14:anchorId="1EBF9D09">
                <v:shape id="_x0000_i1052" type="#_x0000_t75" style="width:99.7pt;height:21.75pt" o:ole="">
                  <v:imagedata r:id="rId56" o:title=""/>
                </v:shape>
                <w:control r:id="rId57" w:name="Objeto 14" w:shapeid="_x0000_i1052"/>
              </w:object>
            </w:r>
            <w:r>
              <w:rPr>
                <w:rFonts w:ascii="Tahoma" w:hAnsi="Tahoma" w:cs="Tahoma"/>
                <w:sz w:val="24"/>
                <w:szCs w:val="24"/>
                <w:lang w:eastAsia="es-ES"/>
              </w:rPr>
              <w:object w:dxaOrig="225" w:dyaOrig="225" w14:anchorId="37F83032">
                <v:shape id="_x0000_i1054" type="#_x0000_t75" style="width:79.5pt;height:21.75pt" o:ole="">
                  <v:imagedata r:id="rId58" o:title=""/>
                </v:shape>
                <w:control r:id="rId59" w:name="Objeto 15" w:shapeid="_x0000_i1054"/>
              </w:object>
            </w:r>
          </w:p>
        </w:tc>
      </w:tr>
    </w:tbl>
    <w:p w14:paraId="2F777ECE" w14:textId="77777777" w:rsidR="006B2925" w:rsidRPr="002C28EC" w:rsidRDefault="006B2925" w:rsidP="00C04B3D">
      <w:pPr>
        <w:tabs>
          <w:tab w:val="left" w:pos="454"/>
          <w:tab w:val="left" w:pos="907"/>
          <w:tab w:val="left" w:pos="1361"/>
          <w:tab w:val="left" w:pos="4139"/>
          <w:tab w:val="left" w:pos="4592"/>
          <w:tab w:val="left" w:pos="7087"/>
          <w:tab w:val="left" w:pos="7540"/>
        </w:tabs>
        <w:autoSpaceDE w:val="0"/>
        <w:autoSpaceDN w:val="0"/>
        <w:adjustRightInd w:val="0"/>
        <w:spacing w:after="0" w:line="380" w:lineRule="atLeast"/>
        <w:jc w:val="both"/>
        <w:rPr>
          <w:rFonts w:ascii="Tahoma" w:hAnsi="Tahoma" w:cs="Tahoma"/>
          <w:sz w:val="24"/>
          <w:szCs w:val="24"/>
          <w:lang w:eastAsia="es-ES"/>
        </w:rPr>
      </w:pPr>
    </w:p>
    <w:p w14:paraId="16487370" w14:textId="77777777" w:rsidR="00420E04" w:rsidRDefault="006B2925" w:rsidP="00C04B3D">
      <w:pPr>
        <w:tabs>
          <w:tab w:val="left" w:pos="454"/>
          <w:tab w:val="left" w:pos="907"/>
          <w:tab w:val="left" w:pos="1361"/>
          <w:tab w:val="left" w:pos="4139"/>
          <w:tab w:val="left" w:pos="4592"/>
          <w:tab w:val="left" w:pos="7087"/>
          <w:tab w:val="left" w:pos="7540"/>
        </w:tabs>
        <w:autoSpaceDE w:val="0"/>
        <w:autoSpaceDN w:val="0"/>
        <w:adjustRightInd w:val="0"/>
        <w:spacing w:after="0" w:line="380" w:lineRule="atLeast"/>
        <w:jc w:val="both"/>
        <w:rPr>
          <w:rFonts w:ascii="Tahoma" w:hAnsi="Tahoma" w:cs="Tahoma"/>
          <w:sz w:val="24"/>
          <w:szCs w:val="24"/>
          <w:lang w:eastAsia="es-ES"/>
        </w:rPr>
      </w:pPr>
      <w:r w:rsidRPr="002C28EC">
        <w:rPr>
          <w:rFonts w:ascii="Tahoma" w:hAnsi="Tahoma" w:cs="Tahoma"/>
          <w:sz w:val="24"/>
          <w:szCs w:val="24"/>
          <w:lang w:eastAsia="es-ES"/>
        </w:rPr>
        <w:tab/>
      </w:r>
      <w:r w:rsidRPr="002C28EC">
        <w:rPr>
          <w:rFonts w:ascii="Tahoma" w:hAnsi="Tahoma" w:cs="Tahoma"/>
          <w:sz w:val="24"/>
          <w:szCs w:val="24"/>
          <w:lang w:eastAsia="es-ES"/>
        </w:rPr>
        <w:tab/>
      </w:r>
    </w:p>
    <w:tbl>
      <w:tblPr>
        <w:tblStyle w:val="Tablaconcuadrcula"/>
        <w:tblW w:w="0" w:type="auto"/>
        <w:tblLook w:val="04A0" w:firstRow="1" w:lastRow="0" w:firstColumn="1" w:lastColumn="0" w:noHBand="0" w:noVBand="1"/>
      </w:tblPr>
      <w:tblGrid>
        <w:gridCol w:w="8921"/>
      </w:tblGrid>
      <w:tr w:rsidR="00420E04" w14:paraId="2116B01C" w14:textId="77777777" w:rsidTr="00420E04">
        <w:tc>
          <w:tcPr>
            <w:tcW w:w="8921" w:type="dxa"/>
          </w:tcPr>
          <w:p w14:paraId="748157EA" w14:textId="77777777" w:rsidR="00420E04" w:rsidRDefault="00420E04" w:rsidP="00C04B3D">
            <w:pPr>
              <w:tabs>
                <w:tab w:val="left" w:pos="454"/>
                <w:tab w:val="left" w:pos="907"/>
                <w:tab w:val="left" w:pos="1361"/>
                <w:tab w:val="left" w:pos="4139"/>
                <w:tab w:val="left" w:pos="4592"/>
                <w:tab w:val="left" w:pos="7087"/>
                <w:tab w:val="left" w:pos="7540"/>
              </w:tabs>
              <w:autoSpaceDE w:val="0"/>
              <w:autoSpaceDN w:val="0"/>
              <w:adjustRightInd w:val="0"/>
              <w:spacing w:line="380" w:lineRule="atLeast"/>
              <w:jc w:val="both"/>
              <w:rPr>
                <w:rFonts w:ascii="Tahoma" w:hAnsi="Tahoma" w:cs="Tahoma"/>
                <w:sz w:val="24"/>
                <w:szCs w:val="24"/>
                <w:lang w:eastAsia="es-ES"/>
              </w:rPr>
            </w:pPr>
            <w:r w:rsidRPr="002C28EC">
              <w:rPr>
                <w:rFonts w:ascii="Tahoma" w:hAnsi="Tahoma" w:cs="Tahoma"/>
                <w:sz w:val="24"/>
                <w:szCs w:val="24"/>
                <w:lang w:eastAsia="es-ES"/>
              </w:rPr>
              <w:t>D.</w:t>
            </w:r>
            <w:r>
              <w:rPr>
                <w:rFonts w:ascii="Tahoma" w:hAnsi="Tahoma" w:cs="Tahoma"/>
                <w:sz w:val="24"/>
                <w:szCs w:val="24"/>
                <w:lang w:eastAsia="es-ES"/>
              </w:rPr>
              <w:t xml:space="preserve"> </w:t>
            </w:r>
            <w:r w:rsidRPr="002C28EC">
              <w:rPr>
                <w:rFonts w:ascii="Tahoma" w:hAnsi="Tahoma" w:cs="Tahoma"/>
                <w:sz w:val="24"/>
                <w:szCs w:val="24"/>
                <w:lang w:eastAsia="es-ES"/>
              </w:rPr>
              <w:t>Las glándulas vierten las hormonas hacia:</w:t>
            </w:r>
          </w:p>
        </w:tc>
      </w:tr>
      <w:tr w:rsidR="00420E04" w14:paraId="7E600374" w14:textId="77777777" w:rsidTr="0063213A">
        <w:trPr>
          <w:trHeight w:val="543"/>
        </w:trPr>
        <w:tc>
          <w:tcPr>
            <w:tcW w:w="8921" w:type="dxa"/>
          </w:tcPr>
          <w:p w14:paraId="7E6EDEA3" w14:textId="77777777" w:rsidR="00420E04" w:rsidRDefault="00420E04" w:rsidP="00C04B3D">
            <w:pPr>
              <w:tabs>
                <w:tab w:val="left" w:pos="454"/>
                <w:tab w:val="left" w:pos="907"/>
                <w:tab w:val="left" w:pos="1361"/>
                <w:tab w:val="left" w:pos="4139"/>
                <w:tab w:val="left" w:pos="4592"/>
                <w:tab w:val="left" w:pos="7087"/>
                <w:tab w:val="left" w:pos="7540"/>
              </w:tabs>
              <w:autoSpaceDE w:val="0"/>
              <w:autoSpaceDN w:val="0"/>
              <w:adjustRightInd w:val="0"/>
              <w:spacing w:line="380" w:lineRule="atLeast"/>
              <w:jc w:val="both"/>
              <w:rPr>
                <w:rFonts w:ascii="Tahoma" w:hAnsi="Tahoma" w:cs="Tahoma"/>
                <w:sz w:val="24"/>
                <w:szCs w:val="24"/>
                <w:lang w:eastAsia="es-ES"/>
              </w:rPr>
            </w:pPr>
            <w:r>
              <w:rPr>
                <w:rFonts w:ascii="Tahoma" w:hAnsi="Tahoma" w:cs="Tahoma"/>
                <w:sz w:val="24"/>
                <w:szCs w:val="24"/>
                <w:lang w:eastAsia="es-ES"/>
              </w:rPr>
              <w:object w:dxaOrig="225" w:dyaOrig="225" w14:anchorId="475DC468">
                <v:shape id="_x0000_i1056" type="#_x0000_t75" style="width:83.25pt;height:21.75pt" o:ole="">
                  <v:imagedata r:id="rId60" o:title=""/>
                </v:shape>
                <w:control r:id="rId61" w:name="Objeto 16" w:shapeid="_x0000_i1056"/>
              </w:object>
            </w:r>
            <w:r>
              <w:rPr>
                <w:rFonts w:ascii="Tahoma" w:hAnsi="Tahoma" w:cs="Tahoma"/>
                <w:sz w:val="24"/>
                <w:szCs w:val="24"/>
                <w:lang w:eastAsia="es-ES"/>
              </w:rPr>
              <w:object w:dxaOrig="225" w:dyaOrig="225" w14:anchorId="7344A63D">
                <v:shape id="_x0000_i1058" type="#_x0000_t75" style="width:1in;height:21.75pt" o:ole="">
                  <v:imagedata r:id="rId62" o:title=""/>
                </v:shape>
                <w:control r:id="rId63" w:name="Objeto 17" w:shapeid="_x0000_i1058"/>
              </w:object>
            </w:r>
            <w:r>
              <w:rPr>
                <w:rFonts w:ascii="Tahoma" w:hAnsi="Tahoma" w:cs="Tahoma"/>
                <w:sz w:val="24"/>
                <w:szCs w:val="24"/>
                <w:lang w:eastAsia="es-ES"/>
              </w:rPr>
              <w:object w:dxaOrig="225" w:dyaOrig="225" w14:anchorId="2BAA77E9">
                <v:shape id="_x0000_i1060" type="#_x0000_t75" style="width:78pt;height:21.75pt" o:ole="">
                  <v:imagedata r:id="rId64" o:title=""/>
                </v:shape>
                <w:control r:id="rId65" w:name="Objeto 18" w:shapeid="_x0000_i1060"/>
              </w:object>
            </w:r>
            <w:r>
              <w:rPr>
                <w:rFonts w:ascii="Tahoma" w:hAnsi="Tahoma" w:cs="Tahoma"/>
                <w:sz w:val="24"/>
                <w:szCs w:val="24"/>
                <w:lang w:eastAsia="es-ES"/>
              </w:rPr>
              <w:object w:dxaOrig="225" w:dyaOrig="225" w14:anchorId="45C6E1F6">
                <v:shape id="_x0000_i1062" type="#_x0000_t75" style="width:79.5pt;height:21.75pt" o:ole="">
                  <v:imagedata r:id="rId66" o:title=""/>
                </v:shape>
                <w:control r:id="rId67" w:name="Objeto 19" w:shapeid="_x0000_i1062"/>
              </w:object>
            </w:r>
            <w:r>
              <w:rPr>
                <w:rFonts w:ascii="Tahoma" w:hAnsi="Tahoma" w:cs="Tahoma"/>
                <w:sz w:val="24"/>
                <w:szCs w:val="24"/>
                <w:lang w:eastAsia="es-ES"/>
              </w:rPr>
              <w:object w:dxaOrig="225" w:dyaOrig="225" w14:anchorId="79D77CAB">
                <v:shape id="_x0000_i1064" type="#_x0000_t75" style="width:1in;height:21.75pt" o:ole="">
                  <v:imagedata r:id="rId68" o:title=""/>
                </v:shape>
                <w:control r:id="rId69" w:name="Objeto 20" w:shapeid="_x0000_i1064"/>
              </w:object>
            </w:r>
          </w:p>
        </w:tc>
      </w:tr>
    </w:tbl>
    <w:p w14:paraId="44717D3D" w14:textId="77777777" w:rsidR="006B2925" w:rsidRDefault="006B2925" w:rsidP="00C04B3D">
      <w:pPr>
        <w:tabs>
          <w:tab w:val="left" w:pos="454"/>
          <w:tab w:val="left" w:pos="907"/>
          <w:tab w:val="left" w:pos="1361"/>
          <w:tab w:val="left" w:pos="4139"/>
          <w:tab w:val="left" w:pos="4592"/>
          <w:tab w:val="left" w:pos="7087"/>
          <w:tab w:val="left" w:pos="7540"/>
        </w:tabs>
        <w:autoSpaceDE w:val="0"/>
        <w:autoSpaceDN w:val="0"/>
        <w:adjustRightInd w:val="0"/>
        <w:spacing w:after="0" w:line="380" w:lineRule="atLeast"/>
        <w:jc w:val="both"/>
        <w:rPr>
          <w:rFonts w:ascii="Tahoma" w:hAnsi="Tahoma" w:cs="Tahoma"/>
          <w:sz w:val="24"/>
          <w:szCs w:val="24"/>
          <w:lang w:eastAsia="es-ES"/>
        </w:rPr>
      </w:pPr>
    </w:p>
    <w:tbl>
      <w:tblPr>
        <w:tblStyle w:val="Tablaconcuadrcula"/>
        <w:tblW w:w="0" w:type="auto"/>
        <w:tblLook w:val="04A0" w:firstRow="1" w:lastRow="0" w:firstColumn="1" w:lastColumn="0" w:noHBand="0" w:noVBand="1"/>
      </w:tblPr>
      <w:tblGrid>
        <w:gridCol w:w="8921"/>
      </w:tblGrid>
      <w:tr w:rsidR="00420E04" w14:paraId="007B2D28" w14:textId="77777777" w:rsidTr="00420E04">
        <w:tc>
          <w:tcPr>
            <w:tcW w:w="8921" w:type="dxa"/>
          </w:tcPr>
          <w:p w14:paraId="50DE6FFD" w14:textId="77777777" w:rsidR="00420E04" w:rsidRDefault="00420E04" w:rsidP="00420E04">
            <w:pPr>
              <w:tabs>
                <w:tab w:val="left" w:pos="454"/>
                <w:tab w:val="left" w:pos="907"/>
                <w:tab w:val="left" w:pos="1361"/>
                <w:tab w:val="left" w:pos="4139"/>
                <w:tab w:val="left" w:pos="4592"/>
                <w:tab w:val="left" w:pos="7087"/>
                <w:tab w:val="left" w:pos="7540"/>
              </w:tabs>
              <w:autoSpaceDE w:val="0"/>
              <w:autoSpaceDN w:val="0"/>
              <w:adjustRightInd w:val="0"/>
              <w:spacing w:line="380" w:lineRule="atLeast"/>
              <w:ind w:left="708" w:hanging="708"/>
              <w:jc w:val="both"/>
              <w:rPr>
                <w:rFonts w:ascii="Tahoma" w:hAnsi="Tahoma" w:cs="Tahoma"/>
                <w:sz w:val="24"/>
                <w:szCs w:val="24"/>
                <w:lang w:eastAsia="es-ES"/>
              </w:rPr>
            </w:pPr>
            <w:r w:rsidRPr="002C28EC">
              <w:rPr>
                <w:rFonts w:ascii="Tahoma" w:hAnsi="Tahoma" w:cs="Tahoma"/>
                <w:sz w:val="24"/>
                <w:szCs w:val="24"/>
                <w:lang w:eastAsia="es-ES"/>
              </w:rPr>
              <w:t>E.</w:t>
            </w:r>
            <w:r>
              <w:rPr>
                <w:rFonts w:ascii="Tahoma" w:hAnsi="Tahoma" w:cs="Tahoma"/>
                <w:sz w:val="24"/>
                <w:szCs w:val="24"/>
                <w:lang w:eastAsia="es-ES"/>
              </w:rPr>
              <w:t xml:space="preserve"> </w:t>
            </w:r>
            <w:r w:rsidRPr="002C28EC">
              <w:rPr>
                <w:rFonts w:ascii="Tahoma" w:hAnsi="Tahoma" w:cs="Tahoma"/>
                <w:sz w:val="24"/>
                <w:szCs w:val="24"/>
                <w:lang w:eastAsia="es-ES"/>
              </w:rPr>
              <w:t xml:space="preserve">Hormona responsable de los caracteres sexuales primarios y secundarios </w:t>
            </w:r>
            <w:r>
              <w:rPr>
                <w:rFonts w:ascii="Tahoma" w:hAnsi="Tahoma" w:cs="Tahoma"/>
                <w:sz w:val="24"/>
                <w:szCs w:val="24"/>
                <w:lang w:eastAsia="es-ES"/>
              </w:rPr>
              <w:t xml:space="preserve">  </w:t>
            </w:r>
            <w:r w:rsidRPr="002C28EC">
              <w:rPr>
                <w:rFonts w:ascii="Tahoma" w:hAnsi="Tahoma" w:cs="Tahoma"/>
                <w:sz w:val="24"/>
                <w:szCs w:val="24"/>
                <w:lang w:eastAsia="es-ES"/>
              </w:rPr>
              <w:t>del</w:t>
            </w:r>
            <w:r>
              <w:rPr>
                <w:rFonts w:ascii="Tahoma" w:hAnsi="Tahoma" w:cs="Tahoma"/>
                <w:sz w:val="24"/>
                <w:szCs w:val="24"/>
                <w:lang w:eastAsia="es-ES"/>
              </w:rPr>
              <w:t xml:space="preserve"> </w:t>
            </w:r>
            <w:r w:rsidRPr="002C28EC">
              <w:rPr>
                <w:rFonts w:ascii="Tahoma" w:hAnsi="Tahoma" w:cs="Tahoma"/>
                <w:sz w:val="24"/>
                <w:szCs w:val="24"/>
                <w:lang w:eastAsia="es-ES"/>
              </w:rPr>
              <w:t>hombre:</w:t>
            </w:r>
          </w:p>
        </w:tc>
      </w:tr>
      <w:tr w:rsidR="00420E04" w14:paraId="1BC2D6F0" w14:textId="77777777" w:rsidTr="0063213A">
        <w:trPr>
          <w:trHeight w:val="514"/>
        </w:trPr>
        <w:tc>
          <w:tcPr>
            <w:tcW w:w="8921" w:type="dxa"/>
          </w:tcPr>
          <w:p w14:paraId="10800EC2" w14:textId="77777777" w:rsidR="00420E04" w:rsidRDefault="00420E04" w:rsidP="00C04B3D">
            <w:pPr>
              <w:tabs>
                <w:tab w:val="left" w:pos="454"/>
                <w:tab w:val="left" w:pos="907"/>
                <w:tab w:val="left" w:pos="1361"/>
                <w:tab w:val="left" w:pos="4139"/>
                <w:tab w:val="left" w:pos="4592"/>
                <w:tab w:val="left" w:pos="7087"/>
                <w:tab w:val="left" w:pos="7540"/>
              </w:tabs>
              <w:autoSpaceDE w:val="0"/>
              <w:autoSpaceDN w:val="0"/>
              <w:adjustRightInd w:val="0"/>
              <w:spacing w:line="380" w:lineRule="atLeast"/>
              <w:jc w:val="both"/>
              <w:rPr>
                <w:rFonts w:ascii="Tahoma" w:hAnsi="Tahoma" w:cs="Tahoma"/>
                <w:sz w:val="24"/>
                <w:szCs w:val="24"/>
                <w:lang w:eastAsia="es-ES"/>
              </w:rPr>
            </w:pPr>
            <w:r>
              <w:rPr>
                <w:rFonts w:ascii="Tahoma" w:hAnsi="Tahoma" w:cs="Tahoma"/>
                <w:sz w:val="24"/>
                <w:szCs w:val="24"/>
                <w:lang w:eastAsia="es-ES"/>
              </w:rPr>
              <w:object w:dxaOrig="225" w:dyaOrig="225" w14:anchorId="5AD6B850">
                <v:shape id="_x0000_i1066" type="#_x0000_t75" style="width:94.55pt;height:21.75pt" o:ole="">
                  <v:imagedata r:id="rId70" o:title=""/>
                </v:shape>
                <w:control r:id="rId71" w:name="Objeto 21" w:shapeid="_x0000_i1066"/>
              </w:object>
            </w:r>
            <w:r>
              <w:rPr>
                <w:rFonts w:ascii="Tahoma" w:hAnsi="Tahoma" w:cs="Tahoma"/>
                <w:sz w:val="24"/>
                <w:szCs w:val="24"/>
                <w:lang w:eastAsia="es-ES"/>
              </w:rPr>
              <w:object w:dxaOrig="225" w:dyaOrig="225" w14:anchorId="7A69A934">
                <v:shape id="_x0000_i1068" type="#_x0000_t75" style="width:102.75pt;height:21.75pt" o:ole="">
                  <v:imagedata r:id="rId72" o:title=""/>
                </v:shape>
                <w:control r:id="rId73" w:name="Objeto 22" w:shapeid="_x0000_i1068"/>
              </w:object>
            </w:r>
            <w:r>
              <w:rPr>
                <w:rFonts w:ascii="Tahoma" w:hAnsi="Tahoma" w:cs="Tahoma"/>
                <w:sz w:val="24"/>
                <w:szCs w:val="24"/>
                <w:lang w:eastAsia="es-ES"/>
              </w:rPr>
              <w:object w:dxaOrig="225" w:dyaOrig="225" w14:anchorId="428D2F6B">
                <v:shape id="_x0000_i1070" type="#_x0000_t75" style="width:90.7pt;height:21.75pt" o:ole="">
                  <v:imagedata r:id="rId74" o:title=""/>
                </v:shape>
                <w:control r:id="rId75" w:name="Objeto 23" w:shapeid="_x0000_i1070"/>
              </w:object>
            </w:r>
            <w:r>
              <w:rPr>
                <w:rFonts w:ascii="Tahoma" w:hAnsi="Tahoma" w:cs="Tahoma"/>
                <w:sz w:val="24"/>
                <w:szCs w:val="24"/>
                <w:lang w:eastAsia="es-ES"/>
              </w:rPr>
              <w:object w:dxaOrig="225" w:dyaOrig="225" w14:anchorId="3D60FBB4">
                <v:shape id="_x0000_i1072" type="#_x0000_t75" style="width:91.5pt;height:21.75pt" o:ole="">
                  <v:imagedata r:id="rId76" o:title=""/>
                </v:shape>
                <w:control r:id="rId77" w:name="Objeto 24" w:shapeid="_x0000_i1072"/>
              </w:object>
            </w:r>
            <w:r>
              <w:rPr>
                <w:rFonts w:ascii="Tahoma" w:hAnsi="Tahoma" w:cs="Tahoma"/>
                <w:sz w:val="24"/>
                <w:szCs w:val="24"/>
                <w:lang w:eastAsia="es-ES"/>
              </w:rPr>
              <w:object w:dxaOrig="225" w:dyaOrig="225" w14:anchorId="4CA50E71">
                <v:shape id="_x0000_i1074" type="#_x0000_t75" style="width:47.25pt;height:21.75pt" o:ole="">
                  <v:imagedata r:id="rId78" o:title=""/>
                </v:shape>
                <w:control r:id="rId79" w:name="Objeto 25" w:shapeid="_x0000_i1074"/>
              </w:object>
            </w:r>
          </w:p>
        </w:tc>
      </w:tr>
    </w:tbl>
    <w:p w14:paraId="1CBC657B" w14:textId="77777777" w:rsidR="00C04B3D" w:rsidRPr="002C28EC" w:rsidRDefault="00C04B3D" w:rsidP="00C04B3D">
      <w:pPr>
        <w:tabs>
          <w:tab w:val="left" w:pos="454"/>
          <w:tab w:val="left" w:pos="907"/>
          <w:tab w:val="left" w:pos="1361"/>
          <w:tab w:val="left" w:pos="4139"/>
          <w:tab w:val="left" w:pos="4592"/>
          <w:tab w:val="left" w:pos="7087"/>
          <w:tab w:val="left" w:pos="7540"/>
        </w:tabs>
        <w:autoSpaceDE w:val="0"/>
        <w:autoSpaceDN w:val="0"/>
        <w:adjustRightInd w:val="0"/>
        <w:spacing w:after="0" w:line="380" w:lineRule="atLeast"/>
        <w:jc w:val="both"/>
        <w:rPr>
          <w:rFonts w:ascii="Tahoma" w:hAnsi="Tahoma" w:cs="Tahoma"/>
          <w:sz w:val="24"/>
          <w:szCs w:val="24"/>
          <w:lang w:eastAsia="es-ES"/>
        </w:rPr>
      </w:pPr>
    </w:p>
    <w:p w14:paraId="028DE8EE" w14:textId="77777777" w:rsidR="006B2925" w:rsidRPr="002C28EC" w:rsidRDefault="006B2925" w:rsidP="006B2925">
      <w:pPr>
        <w:tabs>
          <w:tab w:val="left" w:pos="5745"/>
        </w:tabs>
        <w:autoSpaceDE w:val="0"/>
        <w:autoSpaceDN w:val="0"/>
        <w:adjustRightInd w:val="0"/>
        <w:spacing w:after="0" w:line="380" w:lineRule="atLeast"/>
        <w:jc w:val="both"/>
        <w:rPr>
          <w:rFonts w:ascii="Tahoma" w:hAnsi="Tahoma" w:cs="Tahoma"/>
          <w:sz w:val="24"/>
          <w:szCs w:val="24"/>
          <w:lang w:eastAsia="es-ES"/>
        </w:rPr>
      </w:pPr>
      <w:r>
        <w:rPr>
          <w:rFonts w:ascii="Times New Roman" w:hAnsi="Times New Roman" w:cs="Tahoma"/>
          <w:sz w:val="24"/>
          <w:szCs w:val="24"/>
          <w:lang w:eastAsia="es-ES"/>
        </w:rPr>
        <w:tab/>
      </w:r>
    </w:p>
    <w:p w14:paraId="192DA800" w14:textId="77777777" w:rsidR="006B2925" w:rsidRDefault="006B2925" w:rsidP="006B2925">
      <w:pPr>
        <w:tabs>
          <w:tab w:val="left" w:pos="454"/>
          <w:tab w:val="left" w:pos="907"/>
          <w:tab w:val="left" w:pos="1361"/>
          <w:tab w:val="left" w:pos="1814"/>
        </w:tabs>
        <w:autoSpaceDE w:val="0"/>
        <w:autoSpaceDN w:val="0"/>
        <w:adjustRightInd w:val="0"/>
        <w:spacing w:after="0" w:line="380" w:lineRule="atLeast"/>
        <w:jc w:val="both"/>
        <w:rPr>
          <w:rFonts w:ascii="Tahoma" w:hAnsi="Tahoma" w:cs="Tahoma"/>
          <w:sz w:val="24"/>
          <w:szCs w:val="24"/>
          <w:lang w:eastAsia="es-ES"/>
        </w:rPr>
      </w:pPr>
      <w:r w:rsidRPr="002C28EC">
        <w:rPr>
          <w:rFonts w:ascii="Tahoma" w:hAnsi="Tahoma" w:cs="Tahoma"/>
          <w:sz w:val="24"/>
          <w:szCs w:val="24"/>
          <w:lang w:eastAsia="es-ES"/>
        </w:rPr>
        <w:t>2.</w:t>
      </w:r>
      <w:r w:rsidRPr="002C28EC">
        <w:rPr>
          <w:rFonts w:ascii="Tahoma" w:hAnsi="Tahoma" w:cs="Tahoma"/>
          <w:sz w:val="24"/>
          <w:szCs w:val="24"/>
          <w:lang w:eastAsia="es-ES"/>
        </w:rPr>
        <w:tab/>
        <w:t>Relacione ambas columnas según sea el caso</w:t>
      </w:r>
      <w:r w:rsidR="00420E04">
        <w:rPr>
          <w:rFonts w:ascii="Tahoma" w:hAnsi="Tahoma" w:cs="Tahoma"/>
          <w:sz w:val="24"/>
          <w:szCs w:val="24"/>
          <w:lang w:eastAsia="es-ES"/>
        </w:rPr>
        <w:t>:</w:t>
      </w:r>
    </w:p>
    <w:tbl>
      <w:tblPr>
        <w:tblStyle w:val="Tablaconcuadrcula"/>
        <w:tblW w:w="0" w:type="auto"/>
        <w:tblInd w:w="-289" w:type="dxa"/>
        <w:tblLook w:val="04A0" w:firstRow="1" w:lastRow="0" w:firstColumn="1" w:lastColumn="0" w:noHBand="0" w:noVBand="1"/>
      </w:tblPr>
      <w:tblGrid>
        <w:gridCol w:w="3262"/>
        <w:gridCol w:w="2974"/>
        <w:gridCol w:w="2974"/>
      </w:tblGrid>
      <w:tr w:rsidR="00420E04" w14:paraId="371476B8" w14:textId="77777777" w:rsidTr="0063213A">
        <w:tc>
          <w:tcPr>
            <w:tcW w:w="3262" w:type="dxa"/>
          </w:tcPr>
          <w:p w14:paraId="0792C64F"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a. paratiroides</w:t>
            </w:r>
          </w:p>
        </w:tc>
        <w:sdt>
          <w:sdtPr>
            <w:rPr>
              <w:rFonts w:ascii="Tahoma" w:hAnsi="Tahoma" w:cs="Tahoma"/>
              <w:sz w:val="24"/>
              <w:szCs w:val="24"/>
              <w:lang w:eastAsia="es-ES"/>
            </w:rPr>
            <w:id w:val="-433516734"/>
            <w:placeholder>
              <w:docPart w:val="60DA07817F9A4229A06F6BEE7F9D0333"/>
            </w:placeholder>
            <w:showingPlcHdr/>
            <w:comboBox>
              <w:listItem w:value="Elija un elemento."/>
              <w:listItem w:displayText="a" w:value="a"/>
              <w:listItem w:displayText="b" w:value="b"/>
              <w:listItem w:displayText="c" w:value="c"/>
              <w:listItem w:displayText="d" w:value="d"/>
              <w:listItem w:displayText="e" w:value="e"/>
              <w:listItem w:displayText="f" w:value="f"/>
            </w:comboBox>
          </w:sdtPr>
          <w:sdtEndPr/>
          <w:sdtContent>
            <w:tc>
              <w:tcPr>
                <w:tcW w:w="2974" w:type="dxa"/>
              </w:tcPr>
              <w:p w14:paraId="24CE7D4F"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sidRPr="00E32101">
                  <w:rPr>
                    <w:rStyle w:val="Textodelmarcadordeposicin"/>
                  </w:rPr>
                  <w:t>Elija un elemento.</w:t>
                </w:r>
              </w:p>
            </w:tc>
          </w:sdtContent>
        </w:sdt>
        <w:tc>
          <w:tcPr>
            <w:tcW w:w="2974" w:type="dxa"/>
          </w:tcPr>
          <w:p w14:paraId="20AA0F2A"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Secreta la tiroxina</w:t>
            </w:r>
          </w:p>
        </w:tc>
      </w:tr>
      <w:tr w:rsidR="00420E04" w14:paraId="7732F42A" w14:textId="77777777" w:rsidTr="0063213A">
        <w:tc>
          <w:tcPr>
            <w:tcW w:w="3262" w:type="dxa"/>
          </w:tcPr>
          <w:p w14:paraId="271B325F"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b. tiroides</w:t>
            </w:r>
          </w:p>
        </w:tc>
        <w:sdt>
          <w:sdtPr>
            <w:rPr>
              <w:rFonts w:ascii="Tahoma" w:hAnsi="Tahoma" w:cs="Tahoma"/>
              <w:sz w:val="24"/>
              <w:szCs w:val="24"/>
              <w:lang w:eastAsia="es-ES"/>
            </w:rPr>
            <w:id w:val="1715933471"/>
            <w:placeholder>
              <w:docPart w:val="4D6B7E3F37E94A369047DD5E360859CD"/>
            </w:placeholder>
            <w:showingPlcHdr/>
            <w:comboBox>
              <w:listItem w:value="Elija un elemento."/>
              <w:listItem w:displayText="a" w:value="a"/>
              <w:listItem w:displayText="b" w:value="b"/>
              <w:listItem w:displayText="c" w:value="c"/>
              <w:listItem w:displayText="d" w:value="d"/>
              <w:listItem w:displayText="e" w:value="e"/>
              <w:listItem w:displayText="f" w:value="f"/>
            </w:comboBox>
          </w:sdtPr>
          <w:sdtEndPr/>
          <w:sdtContent>
            <w:tc>
              <w:tcPr>
                <w:tcW w:w="2974" w:type="dxa"/>
              </w:tcPr>
              <w:p w14:paraId="59682740"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sidRPr="00E32101">
                  <w:rPr>
                    <w:rStyle w:val="Textodelmarcadordeposicin"/>
                  </w:rPr>
                  <w:t>Elija un elemento.</w:t>
                </w:r>
              </w:p>
            </w:tc>
          </w:sdtContent>
        </w:sdt>
        <w:tc>
          <w:tcPr>
            <w:tcW w:w="2974" w:type="dxa"/>
          </w:tcPr>
          <w:p w14:paraId="0BB699B2"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Produce la progesterona</w:t>
            </w:r>
          </w:p>
        </w:tc>
      </w:tr>
      <w:tr w:rsidR="00420E04" w14:paraId="202E470E" w14:textId="77777777" w:rsidTr="0063213A">
        <w:tc>
          <w:tcPr>
            <w:tcW w:w="3262" w:type="dxa"/>
          </w:tcPr>
          <w:p w14:paraId="78CDD96E"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c. glándulas suprarrenales</w:t>
            </w:r>
          </w:p>
        </w:tc>
        <w:sdt>
          <w:sdtPr>
            <w:rPr>
              <w:rFonts w:ascii="Tahoma" w:hAnsi="Tahoma" w:cs="Tahoma"/>
              <w:sz w:val="24"/>
              <w:szCs w:val="24"/>
              <w:lang w:eastAsia="es-ES"/>
            </w:rPr>
            <w:id w:val="906116930"/>
            <w:placeholder>
              <w:docPart w:val="52FA6D678E5C477387249A6346F4D774"/>
            </w:placeholder>
            <w:showingPlcHdr/>
            <w:comboBox>
              <w:listItem w:value="Elija un elemento."/>
              <w:listItem w:displayText="a" w:value="a"/>
              <w:listItem w:displayText="b" w:value="b"/>
              <w:listItem w:displayText="c" w:value="c"/>
              <w:listItem w:displayText="d" w:value="d"/>
              <w:listItem w:displayText="e" w:value="e"/>
              <w:listItem w:displayText="f" w:value="f"/>
            </w:comboBox>
          </w:sdtPr>
          <w:sdtEndPr/>
          <w:sdtContent>
            <w:tc>
              <w:tcPr>
                <w:tcW w:w="2974" w:type="dxa"/>
              </w:tcPr>
              <w:p w14:paraId="0C1B39A4"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sidRPr="00E32101">
                  <w:rPr>
                    <w:rStyle w:val="Textodelmarcadordeposicin"/>
                  </w:rPr>
                  <w:t>Elija un elemento.</w:t>
                </w:r>
              </w:p>
            </w:tc>
          </w:sdtContent>
        </w:sdt>
        <w:tc>
          <w:tcPr>
            <w:tcW w:w="2974" w:type="dxa"/>
          </w:tcPr>
          <w:p w14:paraId="0B7EF29E"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Es impar</w:t>
            </w:r>
          </w:p>
        </w:tc>
      </w:tr>
      <w:tr w:rsidR="00420E04" w14:paraId="0034A7C2" w14:textId="77777777" w:rsidTr="0063213A">
        <w:tc>
          <w:tcPr>
            <w:tcW w:w="3262" w:type="dxa"/>
          </w:tcPr>
          <w:p w14:paraId="2A68ABA5"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d. hipófisis</w:t>
            </w:r>
          </w:p>
        </w:tc>
        <w:sdt>
          <w:sdtPr>
            <w:rPr>
              <w:rFonts w:ascii="Tahoma" w:hAnsi="Tahoma" w:cs="Tahoma"/>
              <w:sz w:val="24"/>
              <w:szCs w:val="24"/>
              <w:lang w:eastAsia="es-ES"/>
            </w:rPr>
            <w:id w:val="63769206"/>
            <w:placeholder>
              <w:docPart w:val="0E90385406FE4D59A2C2B75DA281503A"/>
            </w:placeholder>
            <w:showingPlcHdr/>
            <w:comboBox>
              <w:listItem w:value="Elija un elemento."/>
              <w:listItem w:displayText="a" w:value="a"/>
              <w:listItem w:displayText="b" w:value="b"/>
              <w:listItem w:displayText="c" w:value="c"/>
              <w:listItem w:displayText="d" w:value="d"/>
              <w:listItem w:displayText="e" w:value="e"/>
              <w:listItem w:displayText="f" w:value="f"/>
            </w:comboBox>
          </w:sdtPr>
          <w:sdtEndPr/>
          <w:sdtContent>
            <w:tc>
              <w:tcPr>
                <w:tcW w:w="2974" w:type="dxa"/>
              </w:tcPr>
              <w:p w14:paraId="0C8D9E54"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sidRPr="00E32101">
                  <w:rPr>
                    <w:rStyle w:val="Textodelmarcadordeposicin"/>
                  </w:rPr>
                  <w:t>Elija un elemento.</w:t>
                </w:r>
              </w:p>
            </w:tc>
          </w:sdtContent>
        </w:sdt>
        <w:tc>
          <w:tcPr>
            <w:tcW w:w="2974" w:type="dxa"/>
          </w:tcPr>
          <w:p w14:paraId="2FFFB7A3"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Emociones extremas</w:t>
            </w:r>
          </w:p>
        </w:tc>
      </w:tr>
      <w:tr w:rsidR="00420E04" w14:paraId="09DAFAC8" w14:textId="77777777" w:rsidTr="0063213A">
        <w:tc>
          <w:tcPr>
            <w:tcW w:w="3262" w:type="dxa"/>
          </w:tcPr>
          <w:p w14:paraId="7F147226"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e. ovarios</w:t>
            </w:r>
          </w:p>
        </w:tc>
        <w:sdt>
          <w:sdtPr>
            <w:rPr>
              <w:rFonts w:ascii="Tahoma" w:hAnsi="Tahoma" w:cs="Tahoma"/>
              <w:sz w:val="24"/>
              <w:szCs w:val="24"/>
              <w:lang w:eastAsia="es-ES"/>
            </w:rPr>
            <w:id w:val="763583421"/>
            <w:placeholder>
              <w:docPart w:val="BD6C027EE2D44282AB9AB66BD2BAE7DD"/>
            </w:placeholder>
            <w:showingPlcHdr/>
            <w:comboBox>
              <w:listItem w:value="Elija un elemento."/>
              <w:listItem w:displayText="a" w:value="a"/>
              <w:listItem w:displayText="b" w:value="b"/>
              <w:listItem w:displayText="c" w:value="c"/>
              <w:listItem w:displayText="d" w:value="d"/>
              <w:listItem w:displayText="e" w:value="e"/>
              <w:listItem w:displayText="f" w:value="f"/>
            </w:comboBox>
          </w:sdtPr>
          <w:sdtEndPr/>
          <w:sdtContent>
            <w:tc>
              <w:tcPr>
                <w:tcW w:w="2974" w:type="dxa"/>
              </w:tcPr>
              <w:p w14:paraId="4E6C103F"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sidRPr="00E32101">
                  <w:rPr>
                    <w:rStyle w:val="Textodelmarcadordeposicin"/>
                  </w:rPr>
                  <w:t>Elija un elemento.</w:t>
                </w:r>
              </w:p>
            </w:tc>
          </w:sdtContent>
        </w:sdt>
        <w:tc>
          <w:tcPr>
            <w:tcW w:w="2974" w:type="dxa"/>
          </w:tcPr>
          <w:p w14:paraId="22B80D17"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Son 4 glándulas</w:t>
            </w:r>
          </w:p>
        </w:tc>
      </w:tr>
      <w:tr w:rsidR="00420E04" w14:paraId="2125BA3B" w14:textId="77777777" w:rsidTr="0063213A">
        <w:tc>
          <w:tcPr>
            <w:tcW w:w="3262" w:type="dxa"/>
          </w:tcPr>
          <w:p w14:paraId="30D392D0"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f. páncreas</w:t>
            </w:r>
          </w:p>
        </w:tc>
        <w:sdt>
          <w:sdtPr>
            <w:rPr>
              <w:rFonts w:ascii="Tahoma" w:hAnsi="Tahoma" w:cs="Tahoma"/>
              <w:sz w:val="24"/>
              <w:szCs w:val="24"/>
              <w:lang w:eastAsia="es-ES"/>
            </w:rPr>
            <w:id w:val="438345079"/>
            <w:placeholder>
              <w:docPart w:val="9C38D98C0238479EA4990839A6500BFE"/>
            </w:placeholder>
            <w:showingPlcHdr/>
            <w:comboBox>
              <w:listItem w:value="Elija un elemento."/>
              <w:listItem w:displayText="a" w:value="a"/>
              <w:listItem w:displayText="b" w:value="b"/>
              <w:listItem w:displayText="c" w:value="c"/>
              <w:listItem w:displayText="d" w:value="d"/>
              <w:listItem w:displayText="e" w:value="e"/>
              <w:listItem w:displayText="f" w:value="f"/>
            </w:comboBox>
          </w:sdtPr>
          <w:sdtEndPr/>
          <w:sdtContent>
            <w:tc>
              <w:tcPr>
                <w:tcW w:w="2974" w:type="dxa"/>
              </w:tcPr>
              <w:p w14:paraId="3FB40C54"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sidRPr="00E32101">
                  <w:rPr>
                    <w:rStyle w:val="Textodelmarcadordeposicin"/>
                  </w:rPr>
                  <w:t>Elija un elemento.</w:t>
                </w:r>
              </w:p>
            </w:tc>
          </w:sdtContent>
        </w:sdt>
        <w:tc>
          <w:tcPr>
            <w:tcW w:w="2974" w:type="dxa"/>
          </w:tcPr>
          <w:p w14:paraId="7949D964" w14:textId="77777777" w:rsidR="00420E04" w:rsidRDefault="00420E04" w:rsidP="00420E04">
            <w:pPr>
              <w:tabs>
                <w:tab w:val="left" w:pos="454"/>
                <w:tab w:val="left" w:pos="907"/>
                <w:tab w:val="left" w:pos="1361"/>
                <w:tab w:val="left" w:pos="1814"/>
              </w:tabs>
              <w:autoSpaceDE w:val="0"/>
              <w:autoSpaceDN w:val="0"/>
              <w:adjustRightInd w:val="0"/>
              <w:spacing w:line="380" w:lineRule="atLeast"/>
              <w:jc w:val="center"/>
              <w:rPr>
                <w:rFonts w:ascii="Tahoma" w:hAnsi="Tahoma" w:cs="Tahoma"/>
                <w:sz w:val="24"/>
                <w:szCs w:val="24"/>
                <w:lang w:eastAsia="es-ES"/>
              </w:rPr>
            </w:pPr>
            <w:r>
              <w:rPr>
                <w:rFonts w:ascii="Tahoma" w:hAnsi="Tahoma" w:cs="Tahoma"/>
                <w:sz w:val="24"/>
                <w:szCs w:val="24"/>
                <w:lang w:eastAsia="es-ES"/>
              </w:rPr>
              <w:t>Jefa de las glándulas</w:t>
            </w:r>
          </w:p>
        </w:tc>
      </w:tr>
    </w:tbl>
    <w:p w14:paraId="3F66284C" w14:textId="77777777" w:rsidR="00420E04" w:rsidRPr="002C28EC" w:rsidRDefault="00420E04" w:rsidP="006B2925">
      <w:pPr>
        <w:tabs>
          <w:tab w:val="left" w:pos="454"/>
          <w:tab w:val="left" w:pos="907"/>
          <w:tab w:val="left" w:pos="1361"/>
          <w:tab w:val="left" w:pos="1814"/>
        </w:tabs>
        <w:autoSpaceDE w:val="0"/>
        <w:autoSpaceDN w:val="0"/>
        <w:adjustRightInd w:val="0"/>
        <w:spacing w:after="0" w:line="380" w:lineRule="atLeast"/>
        <w:jc w:val="both"/>
        <w:rPr>
          <w:rFonts w:ascii="Tahoma" w:hAnsi="Tahoma" w:cs="Tahoma"/>
          <w:sz w:val="24"/>
          <w:szCs w:val="24"/>
          <w:lang w:eastAsia="es-ES"/>
        </w:rPr>
      </w:pPr>
    </w:p>
    <w:p w14:paraId="4D24D4A9" w14:textId="77777777" w:rsidR="006B2925" w:rsidRDefault="006B2925" w:rsidP="006B2925">
      <w:pPr>
        <w:rPr>
          <w:rFonts w:ascii="Arial Narrow" w:eastAsia="Times New Roman" w:hAnsi="Arial Narrow" w:cs="Times New Roman"/>
          <w:sz w:val="24"/>
          <w:szCs w:val="24"/>
          <w:lang w:eastAsia="es-PE"/>
        </w:rPr>
      </w:pPr>
    </w:p>
    <w:p w14:paraId="18FF2433" w14:textId="77777777" w:rsidR="00420E04" w:rsidRDefault="00420E04" w:rsidP="006B2925">
      <w:pPr>
        <w:rPr>
          <w:rFonts w:ascii="Arial Narrow" w:eastAsia="Times New Roman" w:hAnsi="Arial Narrow" w:cs="Times New Roman"/>
          <w:sz w:val="24"/>
          <w:szCs w:val="24"/>
          <w:lang w:eastAsia="es-PE"/>
        </w:rPr>
      </w:pPr>
    </w:p>
    <w:p w14:paraId="0F1C72FA" w14:textId="77777777" w:rsidR="00420E04" w:rsidRDefault="00420E04" w:rsidP="006B2925">
      <w:pPr>
        <w:rPr>
          <w:rFonts w:ascii="Arial Narrow" w:eastAsia="Times New Roman" w:hAnsi="Arial Narrow" w:cs="Times New Roman"/>
          <w:sz w:val="24"/>
          <w:szCs w:val="24"/>
          <w:lang w:eastAsia="es-PE"/>
        </w:rPr>
      </w:pPr>
    </w:p>
    <w:p w14:paraId="51738802" w14:textId="77777777" w:rsidR="00420E04" w:rsidRDefault="00420E04" w:rsidP="006B2925">
      <w:pPr>
        <w:rPr>
          <w:rFonts w:ascii="Arial Narrow" w:eastAsia="Times New Roman" w:hAnsi="Arial Narrow" w:cs="Times New Roman"/>
          <w:sz w:val="24"/>
          <w:szCs w:val="24"/>
          <w:lang w:eastAsia="es-PE"/>
        </w:rPr>
      </w:pPr>
    </w:p>
    <w:p w14:paraId="58358E7D" w14:textId="77777777" w:rsidR="00420E04" w:rsidRDefault="00420E04" w:rsidP="006B2925">
      <w:pPr>
        <w:rPr>
          <w:rFonts w:ascii="Arial Narrow" w:eastAsia="Times New Roman" w:hAnsi="Arial Narrow" w:cs="Times New Roman"/>
          <w:sz w:val="24"/>
          <w:szCs w:val="24"/>
          <w:lang w:eastAsia="es-PE"/>
        </w:rPr>
      </w:pPr>
    </w:p>
    <w:p w14:paraId="19A8427B" w14:textId="77777777" w:rsidR="00420E04" w:rsidRDefault="00420E04" w:rsidP="006B2925">
      <w:pPr>
        <w:rPr>
          <w:rFonts w:ascii="Arial Narrow" w:eastAsia="Times New Roman" w:hAnsi="Arial Narrow" w:cs="Times New Roman"/>
          <w:sz w:val="24"/>
          <w:szCs w:val="24"/>
          <w:lang w:eastAsia="es-PE"/>
        </w:rPr>
      </w:pPr>
    </w:p>
    <w:p w14:paraId="670B1FD4" w14:textId="77777777" w:rsidR="00420E04" w:rsidRDefault="00420E04" w:rsidP="006B2925">
      <w:pPr>
        <w:rPr>
          <w:rFonts w:ascii="Arial Narrow" w:eastAsia="Times New Roman" w:hAnsi="Arial Narrow" w:cs="Times New Roman"/>
          <w:sz w:val="24"/>
          <w:szCs w:val="24"/>
          <w:lang w:eastAsia="es-PE"/>
        </w:rPr>
      </w:pPr>
    </w:p>
    <w:p w14:paraId="30D0FC3B" w14:textId="77777777" w:rsidR="00420E04" w:rsidRDefault="00420E04" w:rsidP="006B2925">
      <w:pPr>
        <w:rPr>
          <w:rFonts w:ascii="Arial Narrow" w:eastAsia="Times New Roman" w:hAnsi="Arial Narrow" w:cs="Times New Roman"/>
          <w:sz w:val="24"/>
          <w:szCs w:val="24"/>
          <w:lang w:eastAsia="es-PE"/>
        </w:rPr>
      </w:pPr>
    </w:p>
    <w:p w14:paraId="5C6932B5" w14:textId="77777777" w:rsidR="00420E04" w:rsidRDefault="00420E04" w:rsidP="006B2925">
      <w:pPr>
        <w:rPr>
          <w:rFonts w:ascii="Arial Narrow" w:eastAsia="Times New Roman" w:hAnsi="Arial Narrow" w:cs="Times New Roman"/>
          <w:sz w:val="24"/>
          <w:szCs w:val="24"/>
          <w:lang w:eastAsia="es-PE"/>
        </w:rPr>
      </w:pPr>
    </w:p>
    <w:p w14:paraId="4ACB2A56" w14:textId="77777777" w:rsidR="00420E04" w:rsidRDefault="00420E04" w:rsidP="006B2925">
      <w:pPr>
        <w:rPr>
          <w:rFonts w:ascii="Arial Narrow" w:eastAsia="Times New Roman" w:hAnsi="Arial Narrow" w:cs="Times New Roman"/>
          <w:sz w:val="24"/>
          <w:szCs w:val="24"/>
          <w:lang w:eastAsia="es-PE"/>
        </w:rPr>
      </w:pPr>
    </w:p>
    <w:p w14:paraId="6F240440" w14:textId="77777777" w:rsidR="00420E04" w:rsidRPr="005B2E85" w:rsidRDefault="00420E04" w:rsidP="006B2925">
      <w:pPr>
        <w:rPr>
          <w:rFonts w:ascii="Arial Narrow" w:eastAsia="Times New Roman" w:hAnsi="Arial Narrow" w:cs="Times New Roman"/>
          <w:sz w:val="24"/>
          <w:szCs w:val="24"/>
          <w:lang w:eastAsia="es-PE"/>
        </w:rPr>
      </w:pPr>
    </w:p>
    <w:p w14:paraId="53C3F160" w14:textId="77777777" w:rsidR="00A460CE" w:rsidRDefault="00A460CE" w:rsidP="00B42087">
      <w:pPr>
        <w:rPr>
          <w:color w:val="000000" w:themeColor="text1"/>
          <w:sz w:val="32"/>
          <w:szCs w:val="32"/>
        </w:rPr>
      </w:pPr>
    </w:p>
    <w:p w14:paraId="1F0FDFE5" w14:textId="77777777" w:rsidR="00A460CE" w:rsidRPr="00BA04CB" w:rsidRDefault="00A460CE" w:rsidP="00A460CE">
      <w:pPr>
        <w:shd w:val="clear" w:color="auto" w:fill="FFFFFF"/>
        <w:spacing w:after="120" w:line="240" w:lineRule="auto"/>
        <w:outlineLvl w:val="0"/>
        <w:rPr>
          <w:rFonts w:ascii="Arial" w:eastAsia="Times New Roman" w:hAnsi="Arial" w:cs="Arial"/>
          <w:b/>
          <w:bCs/>
          <w:color w:val="FF0000"/>
          <w:kern w:val="36"/>
          <w:sz w:val="41"/>
          <w:szCs w:val="41"/>
        </w:rPr>
      </w:pPr>
      <w:r w:rsidRPr="00BA04CB">
        <w:rPr>
          <w:rFonts w:ascii="Arial Narrow" w:hAnsi="Arial Narrow"/>
          <w:b/>
          <w:bCs/>
          <w:sz w:val="24"/>
          <w:szCs w:val="24"/>
        </w:rPr>
        <w:lastRenderedPageBreak/>
        <w:t>ENGLISH TEACHER:</w:t>
      </w:r>
      <w:r w:rsidRPr="00BA04CB">
        <w:rPr>
          <w:rFonts w:ascii="Arial Narrow" w:hAnsi="Arial Narrow"/>
          <w:sz w:val="24"/>
          <w:szCs w:val="24"/>
        </w:rPr>
        <w:t xml:space="preserve"> Fernando </w:t>
      </w:r>
      <w:proofErr w:type="spellStart"/>
      <w:r w:rsidRPr="00BA04CB">
        <w:rPr>
          <w:rFonts w:ascii="Arial Narrow" w:hAnsi="Arial Narrow"/>
          <w:sz w:val="24"/>
          <w:szCs w:val="24"/>
        </w:rPr>
        <w:t>Rodriguez</w:t>
      </w:r>
      <w:proofErr w:type="spellEnd"/>
      <w:r w:rsidRPr="00BA04CB">
        <w:rPr>
          <w:rFonts w:ascii="Arial Narrow" w:hAnsi="Arial Narrow"/>
          <w:sz w:val="24"/>
          <w:szCs w:val="24"/>
        </w:rPr>
        <w:t xml:space="preserve"> Fuentes</w:t>
      </w:r>
    </w:p>
    <w:p w14:paraId="3F0D1CDF" w14:textId="77777777" w:rsidR="00A460CE" w:rsidRPr="00935802" w:rsidRDefault="00A460CE" w:rsidP="00A460CE">
      <w:pPr>
        <w:pStyle w:val="Sinespaciado"/>
        <w:rPr>
          <w:rFonts w:ascii="Arial" w:hAnsi="Arial" w:cs="Arial"/>
          <w:color w:val="FF0000"/>
          <w:sz w:val="41"/>
          <w:szCs w:val="41"/>
        </w:rPr>
      </w:pPr>
      <w:r w:rsidRPr="00935802">
        <w:rPr>
          <w:rFonts w:ascii="Arial" w:hAnsi="Arial" w:cs="Arial"/>
          <w:b/>
          <w:color w:val="FF0000"/>
          <w:sz w:val="41"/>
          <w:szCs w:val="41"/>
        </w:rPr>
        <w:t>ÁREA:</w:t>
      </w:r>
      <w:r w:rsidRPr="00935802">
        <w:rPr>
          <w:rFonts w:ascii="Arial" w:hAnsi="Arial" w:cs="Arial"/>
          <w:color w:val="FF0000"/>
          <w:sz w:val="41"/>
          <w:szCs w:val="41"/>
        </w:rPr>
        <w:t xml:space="preserve"> </w:t>
      </w:r>
      <w:r w:rsidRPr="00935802">
        <w:rPr>
          <w:rFonts w:ascii="Arial" w:hAnsi="Arial" w:cs="Arial"/>
          <w:color w:val="002060"/>
          <w:sz w:val="36"/>
          <w:szCs w:val="36"/>
        </w:rPr>
        <w:t>ENGLISH</w:t>
      </w:r>
    </w:p>
    <w:p w14:paraId="75197831" w14:textId="77777777" w:rsidR="00A460CE" w:rsidRDefault="00A460CE" w:rsidP="00A460CE">
      <w:pPr>
        <w:pStyle w:val="Sinespaciado"/>
        <w:rPr>
          <w:rFonts w:ascii="Arial" w:hAnsi="Arial" w:cs="Arial"/>
          <w:color w:val="FF0000"/>
          <w:sz w:val="41"/>
          <w:szCs w:val="41"/>
        </w:rPr>
      </w:pPr>
      <w:r w:rsidRPr="00BA492C">
        <w:rPr>
          <w:rFonts w:ascii="Arial" w:hAnsi="Arial" w:cs="Arial"/>
          <w:b/>
          <w:color w:val="FF0000"/>
          <w:sz w:val="41"/>
          <w:szCs w:val="41"/>
        </w:rPr>
        <w:t>TÍTULO DE LA ACTIVIDAD</w:t>
      </w:r>
      <w:r w:rsidRPr="00BA492C">
        <w:rPr>
          <w:rFonts w:ascii="Arial" w:hAnsi="Arial" w:cs="Arial"/>
          <w:color w:val="FF0000"/>
          <w:sz w:val="41"/>
          <w:szCs w:val="41"/>
        </w:rPr>
        <w:t xml:space="preserve">: </w:t>
      </w:r>
    </w:p>
    <w:p w14:paraId="6D24E031" w14:textId="77777777" w:rsidR="00A460CE" w:rsidRPr="003C3B1D" w:rsidRDefault="00A460CE" w:rsidP="00A460CE">
      <w:pPr>
        <w:pStyle w:val="Sinespaciado"/>
        <w:jc w:val="center"/>
        <w:rPr>
          <w:rFonts w:ascii="Arial" w:hAnsi="Arial" w:cs="Arial"/>
          <w:b/>
          <w:color w:val="002060"/>
          <w:sz w:val="40"/>
          <w:szCs w:val="40"/>
          <w:lang w:val="en-US"/>
        </w:rPr>
      </w:pPr>
      <w:r w:rsidRPr="003C3B1D">
        <w:rPr>
          <w:rFonts w:ascii="Arial" w:hAnsi="Arial" w:cs="Arial"/>
          <w:b/>
          <w:color w:val="002060"/>
          <w:sz w:val="40"/>
          <w:szCs w:val="40"/>
          <w:lang w:val="en-US"/>
        </w:rPr>
        <w:t xml:space="preserve">Verb </w:t>
      </w:r>
      <w:proofErr w:type="gramStart"/>
      <w:r w:rsidRPr="003C3B1D">
        <w:rPr>
          <w:rFonts w:ascii="Arial" w:hAnsi="Arial" w:cs="Arial"/>
          <w:b/>
          <w:color w:val="002060"/>
          <w:sz w:val="40"/>
          <w:szCs w:val="40"/>
          <w:lang w:val="en-US"/>
        </w:rPr>
        <w:t>To</w:t>
      </w:r>
      <w:proofErr w:type="gramEnd"/>
      <w:r w:rsidRPr="003C3B1D">
        <w:rPr>
          <w:rFonts w:ascii="Arial" w:hAnsi="Arial" w:cs="Arial"/>
          <w:b/>
          <w:color w:val="002060"/>
          <w:sz w:val="40"/>
          <w:szCs w:val="40"/>
          <w:lang w:val="en-US"/>
        </w:rPr>
        <w:t xml:space="preserve"> Be</w:t>
      </w:r>
    </w:p>
    <w:p w14:paraId="3AB9A353" w14:textId="77777777" w:rsidR="00A460CE" w:rsidRPr="003C3B1D" w:rsidRDefault="00A460CE" w:rsidP="00A460CE">
      <w:pPr>
        <w:rPr>
          <w:lang w:val="en-US"/>
        </w:rPr>
      </w:pPr>
      <w:r>
        <w:rPr>
          <w:noProof/>
          <w:lang w:eastAsia="es-PE"/>
        </w:rPr>
        <mc:AlternateContent>
          <mc:Choice Requires="wps">
            <w:drawing>
              <wp:anchor distT="0" distB="0" distL="114300" distR="114300" simplePos="0" relativeHeight="251675648" behindDoc="0" locked="0" layoutInCell="1" allowOverlap="1" wp14:anchorId="7327EE06" wp14:editId="5DE34860">
                <wp:simplePos x="0" y="0"/>
                <wp:positionH relativeFrom="column">
                  <wp:posOffset>-53975</wp:posOffset>
                </wp:positionH>
                <wp:positionV relativeFrom="paragraph">
                  <wp:posOffset>101600</wp:posOffset>
                </wp:positionV>
                <wp:extent cx="6265545" cy="0"/>
                <wp:effectExtent l="26035" t="27940" r="33020" b="29210"/>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5545"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C97A6B" id="_x0000_t32" coordsize="21600,21600" o:spt="32" o:oned="t" path="m,l21600,21600e" filled="f">
                <v:path arrowok="t" fillok="f" o:connecttype="none"/>
                <o:lock v:ext="edit" shapetype="t"/>
              </v:shapetype>
              <v:shape id="Conector recto de flecha 49" o:spid="_x0000_s1026" type="#_x0000_t32" style="position:absolute;margin-left:-4.25pt;margin-top:8pt;width:493.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2OKQ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" strokeweight="4pt"/>
            </w:pict>
          </mc:Fallback>
        </mc:AlternateContent>
      </w:r>
    </w:p>
    <w:p w14:paraId="7EBB73CD" w14:textId="77777777" w:rsidR="00A460CE" w:rsidRDefault="00A460CE" w:rsidP="00A460CE">
      <w:pPr>
        <w:rPr>
          <w:rFonts w:ascii="Arial" w:hAnsi="Arial" w:cs="Arial"/>
          <w:b/>
          <w:sz w:val="28"/>
          <w:szCs w:val="28"/>
          <w:lang w:val="en-US"/>
        </w:rPr>
      </w:pPr>
      <w:r>
        <w:rPr>
          <w:rFonts w:ascii="Arial" w:hAnsi="Arial" w:cs="Arial"/>
          <w:b/>
          <w:sz w:val="28"/>
          <w:szCs w:val="28"/>
          <w:lang w:val="en-US"/>
        </w:rPr>
        <w:t>Remember!</w:t>
      </w:r>
      <w:r>
        <w:rPr>
          <w:rFonts w:ascii="Arial" w:hAnsi="Arial" w:cs="Arial"/>
          <w:b/>
          <w:sz w:val="28"/>
          <w:szCs w:val="28"/>
          <w:lang w:val="en-US"/>
        </w:rPr>
        <w:br/>
      </w:r>
      <w:r w:rsidRPr="00BA04CB">
        <w:rPr>
          <w:rFonts w:ascii="Arial" w:hAnsi="Arial" w:cs="Arial"/>
          <w:b/>
          <w:noProof/>
          <w:sz w:val="28"/>
          <w:szCs w:val="28"/>
          <w:lang w:val="en-US" w:eastAsia="es-PE"/>
        </w:rPr>
        <w:t xml:space="preserve"> </w:t>
      </w:r>
      <w:r>
        <w:rPr>
          <w:rFonts w:ascii="Arial" w:hAnsi="Arial" w:cs="Arial"/>
          <w:b/>
          <w:noProof/>
          <w:sz w:val="28"/>
          <w:szCs w:val="28"/>
          <w:lang w:eastAsia="es-PE"/>
        </w:rPr>
        <mc:AlternateContent>
          <mc:Choice Requires="wps">
            <w:drawing>
              <wp:inline distT="0" distB="0" distL="0" distR="0" wp14:anchorId="735C6FCD" wp14:editId="3C39FF03">
                <wp:extent cx="3638550" cy="1295400"/>
                <wp:effectExtent l="0" t="0" r="19050" b="19050"/>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295400"/>
                        </a:xfrm>
                        <a:prstGeom prst="rect">
                          <a:avLst/>
                        </a:prstGeom>
                        <a:solidFill>
                          <a:srgbClr val="FFFFFF"/>
                        </a:solidFill>
                        <a:ln w="25400">
                          <a:solidFill>
                            <a:srgbClr val="000000"/>
                          </a:solidFill>
                          <a:prstDash val="lgDash"/>
                          <a:miter lim="800000"/>
                          <a:headEnd/>
                          <a:tailEnd/>
                        </a:ln>
                      </wps:spPr>
                      <wps:txbx>
                        <w:txbxContent>
                          <w:p w14:paraId="5ECCD027" w14:textId="77777777" w:rsidR="00420E04" w:rsidRPr="00BA04CB" w:rsidRDefault="00420E04" w:rsidP="00A460CE">
                            <w:pPr>
                              <w:rPr>
                                <w:rFonts w:ascii="Cambria" w:hAnsi="Cambria"/>
                                <w:lang w:val="en-US"/>
                              </w:rPr>
                            </w:pPr>
                            <w:r w:rsidRPr="00BA04CB">
                              <w:rPr>
                                <w:rFonts w:ascii="Cambria" w:hAnsi="Cambria"/>
                                <w:lang w:val="en-US"/>
                              </w:rPr>
                              <w:t>HE</w:t>
                            </w:r>
                            <w:r w:rsidRPr="00BA04CB">
                              <w:rPr>
                                <w:rFonts w:ascii="Cambria" w:hAnsi="Cambria"/>
                                <w:lang w:val="en-US"/>
                              </w:rPr>
                              <w:tab/>
                            </w:r>
                            <w:r w:rsidRPr="00BA04CB">
                              <w:rPr>
                                <w:rFonts w:ascii="Cambria" w:hAnsi="Cambria"/>
                                <w:lang w:val="en-US"/>
                              </w:rPr>
                              <w:tab/>
                            </w:r>
                            <w:r w:rsidRPr="00BA04CB">
                              <w:rPr>
                                <w:rFonts w:ascii="Cambria" w:hAnsi="Cambria"/>
                                <w:lang w:val="en-US"/>
                              </w:rPr>
                              <w:tab/>
                            </w:r>
                            <w:r w:rsidRPr="00BA04CB">
                              <w:rPr>
                                <w:rFonts w:ascii="Cambria" w:hAnsi="Cambria"/>
                                <w:lang w:val="en-US"/>
                              </w:rPr>
                              <w:tab/>
                            </w:r>
                            <w:proofErr w:type="spellStart"/>
                            <w:r w:rsidRPr="00BA04CB">
                              <w:rPr>
                                <w:rFonts w:ascii="Cambria" w:hAnsi="Cambria"/>
                                <w:lang w:val="en-US"/>
                              </w:rPr>
                              <w:t>He</w:t>
                            </w:r>
                            <w:proofErr w:type="spellEnd"/>
                            <w:r w:rsidRPr="00BA04CB">
                              <w:rPr>
                                <w:rFonts w:ascii="Cambria" w:hAnsi="Cambria"/>
                                <w:lang w:val="en-US"/>
                              </w:rPr>
                              <w:t xml:space="preserve"> like</w:t>
                            </w:r>
                            <w:r w:rsidRPr="00BA04CB">
                              <w:rPr>
                                <w:rFonts w:ascii="Cambria" w:hAnsi="Cambria"/>
                                <w:b/>
                                <w:sz w:val="30"/>
                                <w:szCs w:val="30"/>
                                <w:lang w:val="en-US"/>
                              </w:rPr>
                              <w:t>s</w:t>
                            </w:r>
                            <w:r w:rsidRPr="00BA04CB">
                              <w:rPr>
                                <w:rFonts w:ascii="Cambria" w:hAnsi="Cambria"/>
                                <w:lang w:val="en-US"/>
                              </w:rPr>
                              <w:t xml:space="preserve"> football.</w:t>
                            </w:r>
                            <w:r w:rsidRPr="00BA04CB">
                              <w:rPr>
                                <w:rFonts w:ascii="Cambria" w:hAnsi="Cambria"/>
                                <w:lang w:val="en-US"/>
                              </w:rPr>
                              <w:tab/>
                            </w:r>
                          </w:p>
                          <w:p w14:paraId="725A60CD" w14:textId="77777777" w:rsidR="00420E04" w:rsidRPr="00BA04CB" w:rsidRDefault="00420E04" w:rsidP="00A460CE">
                            <w:pPr>
                              <w:rPr>
                                <w:rFonts w:ascii="Cambria" w:hAnsi="Cambria"/>
                                <w:lang w:val="en-US"/>
                              </w:rPr>
                            </w:pPr>
                            <w:r w:rsidRPr="00BA04CB">
                              <w:rPr>
                                <w:rFonts w:ascii="Cambria" w:hAnsi="Cambria"/>
                                <w:lang w:val="en-US"/>
                              </w:rPr>
                              <w:t>SHE</w:t>
                            </w:r>
                            <w:r w:rsidRPr="00BA04CB">
                              <w:rPr>
                                <w:rFonts w:ascii="Cambria" w:hAnsi="Cambria"/>
                                <w:lang w:val="en-US"/>
                              </w:rPr>
                              <w:tab/>
                            </w:r>
                            <w:r w:rsidRPr="00BA04CB">
                              <w:rPr>
                                <w:rFonts w:ascii="Cambria" w:hAnsi="Cambria"/>
                                <w:lang w:val="en-US"/>
                              </w:rPr>
                              <w:tab/>
                            </w:r>
                            <w:r w:rsidRPr="00BA04CB">
                              <w:rPr>
                                <w:rFonts w:ascii="Cambria" w:hAnsi="Cambria"/>
                                <w:lang w:val="en-US"/>
                              </w:rPr>
                              <w:tab/>
                            </w:r>
                            <w:r w:rsidRPr="00BA04CB">
                              <w:rPr>
                                <w:rFonts w:ascii="Cambria" w:hAnsi="Cambria"/>
                                <w:lang w:val="en-US"/>
                              </w:rPr>
                              <w:tab/>
                            </w:r>
                            <w:proofErr w:type="spellStart"/>
                            <w:r w:rsidRPr="00BA04CB">
                              <w:rPr>
                                <w:rFonts w:ascii="Cambria" w:hAnsi="Cambria"/>
                                <w:lang w:val="en-US"/>
                              </w:rPr>
                              <w:t>She</w:t>
                            </w:r>
                            <w:proofErr w:type="spellEnd"/>
                            <w:r w:rsidRPr="00BA04CB">
                              <w:rPr>
                                <w:rFonts w:ascii="Cambria" w:hAnsi="Cambria"/>
                                <w:lang w:val="en-US"/>
                              </w:rPr>
                              <w:t xml:space="preserve"> get</w:t>
                            </w:r>
                            <w:r w:rsidRPr="00BA04CB">
                              <w:rPr>
                                <w:rFonts w:ascii="Cambria" w:hAnsi="Cambria"/>
                                <w:b/>
                                <w:sz w:val="30"/>
                                <w:szCs w:val="30"/>
                                <w:lang w:val="en-US"/>
                              </w:rPr>
                              <w:t>s</w:t>
                            </w:r>
                            <w:r w:rsidRPr="00BA04CB">
                              <w:rPr>
                                <w:rFonts w:ascii="Cambria" w:hAnsi="Cambria"/>
                                <w:lang w:val="en-US"/>
                              </w:rPr>
                              <w:t xml:space="preserve"> up early.</w:t>
                            </w:r>
                          </w:p>
                          <w:p w14:paraId="10408340" w14:textId="77777777" w:rsidR="00420E04" w:rsidRPr="00E96403" w:rsidRDefault="00420E04" w:rsidP="00A460CE">
                            <w:pPr>
                              <w:rPr>
                                <w:rFonts w:ascii="Cambria" w:hAnsi="Cambria"/>
                                <w:lang w:val="tr-TR"/>
                              </w:rPr>
                            </w:pPr>
                            <w:r w:rsidRPr="00BA04CB">
                              <w:rPr>
                                <w:rFonts w:ascii="Cambria" w:hAnsi="Cambria"/>
                                <w:lang w:val="en-US"/>
                              </w:rPr>
                              <w:t>IT</w:t>
                            </w:r>
                            <w:r w:rsidRPr="00BA04CB">
                              <w:rPr>
                                <w:rFonts w:ascii="Cambria" w:hAnsi="Cambria"/>
                                <w:lang w:val="en-US"/>
                              </w:rPr>
                              <w:tab/>
                            </w:r>
                            <w:r w:rsidRPr="00BA04CB">
                              <w:rPr>
                                <w:rFonts w:ascii="Cambria" w:hAnsi="Cambria"/>
                                <w:lang w:val="en-US"/>
                              </w:rPr>
                              <w:tab/>
                            </w:r>
                            <w:r w:rsidRPr="00BA04CB">
                              <w:rPr>
                                <w:rFonts w:ascii="Cambria" w:hAnsi="Cambria"/>
                                <w:lang w:val="en-US"/>
                              </w:rPr>
                              <w:tab/>
                            </w:r>
                            <w:r w:rsidRPr="00BA04CB">
                              <w:rPr>
                                <w:rFonts w:ascii="Cambria" w:hAnsi="Cambria"/>
                                <w:lang w:val="en-US"/>
                              </w:rPr>
                              <w:tab/>
                            </w:r>
                            <w:proofErr w:type="spellStart"/>
                            <w:proofErr w:type="gramStart"/>
                            <w:r w:rsidRPr="00BA04CB">
                              <w:rPr>
                                <w:rFonts w:ascii="Cambria" w:hAnsi="Cambria"/>
                                <w:lang w:val="en-US"/>
                              </w:rPr>
                              <w:t>It</w:t>
                            </w:r>
                            <w:proofErr w:type="spellEnd"/>
                            <w:r w:rsidRPr="00BA04CB">
                              <w:rPr>
                                <w:rFonts w:ascii="Cambria" w:hAnsi="Cambria"/>
                                <w:lang w:val="en-US"/>
                              </w:rPr>
                              <w:t xml:space="preserve">  swim</w:t>
                            </w:r>
                            <w:r w:rsidRPr="00BA04CB">
                              <w:rPr>
                                <w:rFonts w:ascii="Cambria" w:hAnsi="Cambria"/>
                                <w:b/>
                                <w:sz w:val="30"/>
                                <w:szCs w:val="30"/>
                                <w:lang w:val="en-US"/>
                              </w:rPr>
                              <w:t>s</w:t>
                            </w:r>
                            <w:proofErr w:type="gramEnd"/>
                            <w:r w:rsidRPr="00BA04CB">
                              <w:rPr>
                                <w:rFonts w:ascii="Cambria" w:hAnsi="Cambria"/>
                                <w:b/>
                                <w:sz w:val="30"/>
                                <w:szCs w:val="30"/>
                                <w:lang w:val="en-US"/>
                              </w:rPr>
                              <w:t xml:space="preserve"> </w:t>
                            </w:r>
                            <w:r w:rsidRPr="00BA04CB">
                              <w:rPr>
                                <w:rFonts w:ascii="Cambria" w:hAnsi="Cambria"/>
                                <w:lang w:val="en-US"/>
                              </w:rPr>
                              <w:t>very fast.</w:t>
                            </w:r>
                          </w:p>
                          <w:p w14:paraId="15F7DB96" w14:textId="77777777" w:rsidR="00420E04" w:rsidRPr="00E96403" w:rsidRDefault="00420E04" w:rsidP="00A460CE">
                            <w:pPr>
                              <w:rPr>
                                <w:rFonts w:ascii="Cambria" w:hAnsi="Cambria"/>
                                <w:lang w:val="tr-TR"/>
                              </w:rPr>
                            </w:pPr>
                          </w:p>
                        </w:txbxContent>
                      </wps:txbx>
                      <wps:bodyPr rot="0" vert="horz" wrap="square" lIns="91440" tIns="45720" rIns="91440" bIns="45720" anchor="t" anchorCtr="0" upright="1">
                        <a:noAutofit/>
                      </wps:bodyPr>
                    </wps:wsp>
                  </a:graphicData>
                </a:graphic>
              </wp:inline>
            </w:drawing>
          </mc:Choice>
          <mc:Fallback>
            <w:pict>
              <v:shape w14:anchorId="100DB900" id="Cuadro de texto 30" o:spid="_x0000_s1027" type="#_x0000_t202" style="width:286.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" strokeweight="2pt">
                <v:stroke dashstyle="longDash"/>
                <v:textbox>
                  <w:txbxContent>
                    <w:p w:rsidR="00420E04" w:rsidRPr="00BA04CB" w:rsidRDefault="00420E04" w:rsidP="00A460CE">
                      <w:pPr>
                        <w:rPr>
                          <w:rFonts w:ascii="Cambria" w:hAnsi="Cambria"/>
                          <w:lang w:val="en-US"/>
                        </w:rPr>
                      </w:pPr>
                      <w:r w:rsidRPr="00BA04CB">
                        <w:rPr>
                          <w:rFonts w:ascii="Cambria" w:hAnsi="Cambria"/>
                          <w:lang w:val="en-US"/>
                        </w:rPr>
                        <w:t>HE</w:t>
                      </w:r>
                      <w:r w:rsidRPr="00BA04CB">
                        <w:rPr>
                          <w:rFonts w:ascii="Cambria" w:hAnsi="Cambria"/>
                          <w:lang w:val="en-US"/>
                        </w:rPr>
                        <w:tab/>
                      </w:r>
                      <w:r w:rsidRPr="00BA04CB">
                        <w:rPr>
                          <w:rFonts w:ascii="Cambria" w:hAnsi="Cambria"/>
                          <w:lang w:val="en-US"/>
                        </w:rPr>
                        <w:tab/>
                      </w:r>
                      <w:r w:rsidRPr="00BA04CB">
                        <w:rPr>
                          <w:rFonts w:ascii="Cambria" w:hAnsi="Cambria"/>
                          <w:lang w:val="en-US"/>
                        </w:rPr>
                        <w:tab/>
                      </w:r>
                      <w:r w:rsidRPr="00BA04CB">
                        <w:rPr>
                          <w:rFonts w:ascii="Cambria" w:hAnsi="Cambria"/>
                          <w:lang w:val="en-US"/>
                        </w:rPr>
                        <w:tab/>
                        <w:t>He like</w:t>
                      </w:r>
                      <w:r w:rsidRPr="00BA04CB">
                        <w:rPr>
                          <w:rFonts w:ascii="Cambria" w:hAnsi="Cambria"/>
                          <w:b/>
                          <w:sz w:val="30"/>
                          <w:szCs w:val="30"/>
                          <w:lang w:val="en-US"/>
                        </w:rPr>
                        <w:t>s</w:t>
                      </w:r>
                      <w:r w:rsidRPr="00BA04CB">
                        <w:rPr>
                          <w:rFonts w:ascii="Cambria" w:hAnsi="Cambria"/>
                          <w:lang w:val="en-US"/>
                        </w:rPr>
                        <w:t xml:space="preserve"> football.</w:t>
                      </w:r>
                      <w:r w:rsidRPr="00BA04CB">
                        <w:rPr>
                          <w:rFonts w:ascii="Cambria" w:hAnsi="Cambria"/>
                          <w:lang w:val="en-US"/>
                        </w:rPr>
                        <w:tab/>
                      </w:r>
                    </w:p>
                    <w:p w:rsidR="00420E04" w:rsidRPr="00BA04CB" w:rsidRDefault="00420E04" w:rsidP="00A460CE">
                      <w:pPr>
                        <w:rPr>
                          <w:rFonts w:ascii="Cambria" w:hAnsi="Cambria"/>
                          <w:lang w:val="en-US"/>
                        </w:rPr>
                      </w:pPr>
                      <w:r w:rsidRPr="00BA04CB">
                        <w:rPr>
                          <w:rFonts w:ascii="Cambria" w:hAnsi="Cambria"/>
                          <w:lang w:val="en-US"/>
                        </w:rPr>
                        <w:t>SHE</w:t>
                      </w:r>
                      <w:r w:rsidRPr="00BA04CB">
                        <w:rPr>
                          <w:rFonts w:ascii="Cambria" w:hAnsi="Cambria"/>
                          <w:lang w:val="en-US"/>
                        </w:rPr>
                        <w:tab/>
                      </w:r>
                      <w:r w:rsidRPr="00BA04CB">
                        <w:rPr>
                          <w:rFonts w:ascii="Cambria" w:hAnsi="Cambria"/>
                          <w:lang w:val="en-US"/>
                        </w:rPr>
                        <w:tab/>
                      </w:r>
                      <w:r w:rsidRPr="00BA04CB">
                        <w:rPr>
                          <w:rFonts w:ascii="Cambria" w:hAnsi="Cambria"/>
                          <w:lang w:val="en-US"/>
                        </w:rPr>
                        <w:tab/>
                      </w:r>
                      <w:r w:rsidRPr="00BA04CB">
                        <w:rPr>
                          <w:rFonts w:ascii="Cambria" w:hAnsi="Cambria"/>
                          <w:lang w:val="en-US"/>
                        </w:rPr>
                        <w:tab/>
                        <w:t>She get</w:t>
                      </w:r>
                      <w:r w:rsidRPr="00BA04CB">
                        <w:rPr>
                          <w:rFonts w:ascii="Cambria" w:hAnsi="Cambria"/>
                          <w:b/>
                          <w:sz w:val="30"/>
                          <w:szCs w:val="30"/>
                          <w:lang w:val="en-US"/>
                        </w:rPr>
                        <w:t>s</w:t>
                      </w:r>
                      <w:r w:rsidRPr="00BA04CB">
                        <w:rPr>
                          <w:rFonts w:ascii="Cambria" w:hAnsi="Cambria"/>
                          <w:lang w:val="en-US"/>
                        </w:rPr>
                        <w:t xml:space="preserve"> up early.</w:t>
                      </w:r>
                    </w:p>
                    <w:p w:rsidR="00420E04" w:rsidRPr="00E96403" w:rsidRDefault="00420E04" w:rsidP="00A460CE">
                      <w:pPr>
                        <w:rPr>
                          <w:rFonts w:ascii="Cambria" w:hAnsi="Cambria"/>
                          <w:lang w:val="tr-TR"/>
                        </w:rPr>
                      </w:pPr>
                      <w:r w:rsidRPr="00BA04CB">
                        <w:rPr>
                          <w:rFonts w:ascii="Cambria" w:hAnsi="Cambria"/>
                          <w:lang w:val="en-US"/>
                        </w:rPr>
                        <w:t>IT</w:t>
                      </w:r>
                      <w:r w:rsidRPr="00BA04CB">
                        <w:rPr>
                          <w:rFonts w:ascii="Cambria" w:hAnsi="Cambria"/>
                          <w:lang w:val="en-US"/>
                        </w:rPr>
                        <w:tab/>
                      </w:r>
                      <w:r w:rsidRPr="00BA04CB">
                        <w:rPr>
                          <w:rFonts w:ascii="Cambria" w:hAnsi="Cambria"/>
                          <w:lang w:val="en-US"/>
                        </w:rPr>
                        <w:tab/>
                      </w:r>
                      <w:r w:rsidRPr="00BA04CB">
                        <w:rPr>
                          <w:rFonts w:ascii="Cambria" w:hAnsi="Cambria"/>
                          <w:lang w:val="en-US"/>
                        </w:rPr>
                        <w:tab/>
                      </w:r>
                      <w:r w:rsidRPr="00BA04CB">
                        <w:rPr>
                          <w:rFonts w:ascii="Cambria" w:hAnsi="Cambria"/>
                          <w:lang w:val="en-US"/>
                        </w:rPr>
                        <w:tab/>
                        <w:t>It  swim</w:t>
                      </w:r>
                      <w:r w:rsidRPr="00BA04CB">
                        <w:rPr>
                          <w:rFonts w:ascii="Cambria" w:hAnsi="Cambria"/>
                          <w:b/>
                          <w:sz w:val="30"/>
                          <w:szCs w:val="30"/>
                          <w:lang w:val="en-US"/>
                        </w:rPr>
                        <w:t xml:space="preserve">s </w:t>
                      </w:r>
                      <w:r w:rsidRPr="00BA04CB">
                        <w:rPr>
                          <w:rFonts w:ascii="Cambria" w:hAnsi="Cambria"/>
                          <w:lang w:val="en-US"/>
                        </w:rPr>
                        <w:t>very fast.</w:t>
                      </w:r>
                    </w:p>
                    <w:p w:rsidR="00420E04" w:rsidRPr="00E96403" w:rsidRDefault="00420E04" w:rsidP="00A460CE">
                      <w:pPr>
                        <w:rPr>
                          <w:rFonts w:ascii="Cambria" w:hAnsi="Cambria"/>
                          <w:lang w:val="tr-TR"/>
                        </w:rPr>
                      </w:pPr>
                    </w:p>
                  </w:txbxContent>
                </v:textbox>
                <w10:anchorlock/>
              </v:shape>
            </w:pict>
          </mc:Fallback>
        </mc:AlternateContent>
      </w:r>
    </w:p>
    <w:p w14:paraId="785678B4" w14:textId="77777777" w:rsidR="00A460CE" w:rsidRDefault="00A460CE" w:rsidP="00A460CE">
      <w:pPr>
        <w:rPr>
          <w:rFonts w:ascii="Arial" w:hAnsi="Arial" w:cs="Arial"/>
          <w:b/>
          <w:sz w:val="28"/>
          <w:szCs w:val="28"/>
          <w:lang w:val="en-US"/>
        </w:rPr>
      </w:pPr>
    </w:p>
    <w:p w14:paraId="28618DB3" w14:textId="77777777" w:rsidR="00A460CE" w:rsidRPr="003C3B1D" w:rsidRDefault="00A460CE" w:rsidP="00A460CE">
      <w:pPr>
        <w:rPr>
          <w:rFonts w:ascii="Arial" w:hAnsi="Arial" w:cs="Arial"/>
          <w:b/>
          <w:sz w:val="24"/>
          <w:szCs w:val="24"/>
          <w:lang w:val="en-US"/>
        </w:rPr>
      </w:pPr>
      <w:r w:rsidRPr="003C3B1D">
        <w:rPr>
          <w:rFonts w:ascii="Arial" w:hAnsi="Arial" w:cs="Arial"/>
          <w:b/>
          <w:sz w:val="28"/>
          <w:szCs w:val="28"/>
          <w:lang w:val="en-US"/>
        </w:rPr>
        <w:t xml:space="preserve">1.- </w:t>
      </w:r>
      <w:r w:rsidRPr="003C3B1D">
        <w:rPr>
          <w:rFonts w:ascii="Arial" w:hAnsi="Arial" w:cs="Arial"/>
          <w:b/>
          <w:sz w:val="24"/>
          <w:szCs w:val="24"/>
          <w:lang w:val="en-US"/>
        </w:rPr>
        <w:t>ACTIVITY</w:t>
      </w:r>
      <w:r w:rsidRPr="003C3B1D">
        <w:rPr>
          <w:rFonts w:ascii="Arial" w:hAnsi="Arial" w:cs="Arial"/>
          <w:sz w:val="24"/>
          <w:szCs w:val="24"/>
          <w:lang w:val="en-US"/>
        </w:rPr>
        <w:t xml:space="preserve">: </w:t>
      </w:r>
      <w:r>
        <w:rPr>
          <w:rFonts w:ascii="Arial" w:hAnsi="Arial" w:cs="Arial"/>
          <w:b/>
          <w:sz w:val="24"/>
          <w:szCs w:val="24"/>
          <w:lang w:val="en-US"/>
        </w:rPr>
        <w:t>Write your mother’s daily activity</w:t>
      </w:r>
    </w:p>
    <w:p w14:paraId="4185CCB1" w14:textId="77777777" w:rsidR="00A460CE" w:rsidRPr="00BA04CB" w:rsidRDefault="00A460CE" w:rsidP="00A460CE">
      <w:pPr>
        <w:rPr>
          <w:rFonts w:ascii="Arial" w:hAnsi="Arial" w:cs="Arial"/>
          <w:color w:val="2E74B5" w:themeColor="accent1" w:themeShade="BF"/>
          <w:sz w:val="24"/>
          <w:szCs w:val="24"/>
          <w:lang w:val="en-US"/>
        </w:rPr>
      </w:pPr>
      <w:r>
        <w:rPr>
          <w:rFonts w:ascii="Arial" w:hAnsi="Arial" w:cs="Arial"/>
          <w:noProof/>
          <w:sz w:val="24"/>
          <w:szCs w:val="24"/>
          <w:lang w:eastAsia="es-PE"/>
        </w:rPr>
        <mc:AlternateContent>
          <mc:Choice Requires="wps">
            <w:drawing>
              <wp:inline distT="0" distB="0" distL="0" distR="0" wp14:anchorId="17F8F387" wp14:editId="44A348ED">
                <wp:extent cx="3676650" cy="4238625"/>
                <wp:effectExtent l="0" t="0" r="19050" b="28575"/>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238625"/>
                        </a:xfrm>
                        <a:prstGeom prst="rect">
                          <a:avLst/>
                        </a:prstGeom>
                        <a:solidFill>
                          <a:srgbClr val="FFFFFF"/>
                        </a:solidFill>
                        <a:ln w="25400">
                          <a:solidFill>
                            <a:srgbClr val="000000"/>
                          </a:solidFill>
                          <a:prstDash val="lgDash"/>
                          <a:miter lim="800000"/>
                          <a:headEnd/>
                          <a:tailEnd/>
                        </a:ln>
                      </wps:spPr>
                      <wps:txbx>
                        <w:txbxContent>
                          <w:p w14:paraId="50532EE1" w14:textId="77777777" w:rsidR="00420E04" w:rsidRPr="00534CE9" w:rsidRDefault="00420E04" w:rsidP="00A460CE">
                            <w:pPr>
                              <w:jc w:val="center"/>
                              <w:rPr>
                                <w:rFonts w:ascii="Cambria" w:hAnsi="Cambria"/>
                                <w:b/>
                                <w:lang w:val="en-US"/>
                              </w:rPr>
                            </w:pPr>
                            <w:r w:rsidRPr="00534CE9">
                              <w:rPr>
                                <w:rFonts w:ascii="Cambria" w:hAnsi="Cambria"/>
                                <w:b/>
                                <w:lang w:val="en-US"/>
                              </w:rPr>
                              <w:t>MY MOTHER’S DAILY ACTIVITY</w:t>
                            </w:r>
                          </w:p>
                          <w:p w14:paraId="223A439C" w14:textId="77777777" w:rsidR="00420E04" w:rsidRPr="00534CE9" w:rsidRDefault="00420E04" w:rsidP="00A460CE">
                            <w:pPr>
                              <w:rPr>
                                <w:rFonts w:ascii="Cambria" w:hAnsi="Cambria"/>
                                <w:b/>
                                <w:sz w:val="20"/>
                                <w:szCs w:val="20"/>
                                <w:lang w:val="en-US"/>
                              </w:rPr>
                            </w:pPr>
                            <w:r w:rsidRPr="00534CE9">
                              <w:rPr>
                                <w:rFonts w:ascii="Cambria" w:hAnsi="Cambria"/>
                                <w:b/>
                                <w:sz w:val="20"/>
                                <w:szCs w:val="20"/>
                                <w:lang w:val="en-US"/>
                              </w:rPr>
                              <w:t>ACTIVITIES</w:t>
                            </w:r>
                            <w:r w:rsidRPr="00534CE9">
                              <w:rPr>
                                <w:rFonts w:ascii="Cambria" w:hAnsi="Cambria"/>
                                <w:b/>
                                <w:sz w:val="20"/>
                                <w:szCs w:val="20"/>
                                <w:lang w:val="en-US"/>
                              </w:rPr>
                              <w:tab/>
                            </w:r>
                            <w:r w:rsidRPr="00534CE9">
                              <w:rPr>
                                <w:rFonts w:ascii="Cambria" w:hAnsi="Cambria"/>
                                <w:b/>
                                <w:sz w:val="20"/>
                                <w:szCs w:val="20"/>
                                <w:lang w:val="en-US"/>
                              </w:rPr>
                              <w:tab/>
                              <w:t>TIME</w:t>
                            </w:r>
                          </w:p>
                          <w:p w14:paraId="3040714B" w14:textId="77777777" w:rsidR="00420E04" w:rsidRPr="00534CE9" w:rsidRDefault="00420E04" w:rsidP="00A460CE">
                            <w:pPr>
                              <w:rPr>
                                <w:rFonts w:ascii="Cambria" w:hAnsi="Cambria"/>
                                <w:lang w:val="en-US"/>
                              </w:rPr>
                            </w:pPr>
                            <w:r w:rsidRPr="00534CE9">
                              <w:rPr>
                                <w:rFonts w:ascii="Cambria" w:hAnsi="Cambria"/>
                                <w:lang w:val="en-US"/>
                              </w:rPr>
                              <w:t xml:space="preserve">0. My mum </w:t>
                            </w:r>
                            <w:r w:rsidRPr="00534CE9">
                              <w:rPr>
                                <w:rFonts w:ascii="Cambria" w:hAnsi="Cambria"/>
                                <w:b/>
                                <w:i/>
                                <w:lang w:val="en-US"/>
                              </w:rPr>
                              <w:t>gets</w:t>
                            </w:r>
                            <w:r w:rsidRPr="00534CE9">
                              <w:rPr>
                                <w:rFonts w:ascii="Cambria" w:hAnsi="Cambria"/>
                                <w:lang w:val="en-US"/>
                              </w:rPr>
                              <w:t xml:space="preserve"> up at 7.00</w:t>
                            </w:r>
                          </w:p>
                          <w:p w14:paraId="334717DF"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1 My mum </w:t>
                            </w:r>
                            <w:sdt>
                              <w:sdtPr>
                                <w:rPr>
                                  <w:rFonts w:ascii="Arial" w:hAnsi="Arial" w:cs="Arial"/>
                                  <w:color w:val="2E74B5" w:themeColor="accent1" w:themeShade="BF"/>
                                  <w:sz w:val="24"/>
                                  <w:szCs w:val="24"/>
                                </w:rPr>
                                <w:id w:val="2081324012"/>
                                <w:placeholder>
                                  <w:docPart w:val="C9353C0150F343E9A690D0792E1F82EC"/>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7.30</w:t>
                            </w:r>
                          </w:p>
                          <w:p w14:paraId="496BA6BE"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2. She </w:t>
                            </w:r>
                            <w:sdt>
                              <w:sdtPr>
                                <w:rPr>
                                  <w:rFonts w:ascii="Arial" w:hAnsi="Arial" w:cs="Arial"/>
                                  <w:color w:val="2E74B5" w:themeColor="accent1" w:themeShade="BF"/>
                                  <w:sz w:val="24"/>
                                  <w:szCs w:val="24"/>
                                </w:rPr>
                                <w:id w:val="-1727831793"/>
                                <w:placeholder>
                                  <w:docPart w:val="4942160FBA294321AE3AF085E7C0B8EF"/>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8.00</w:t>
                            </w:r>
                          </w:p>
                          <w:p w14:paraId="41E8B3F8"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3. She </w:t>
                            </w:r>
                            <w:sdt>
                              <w:sdtPr>
                                <w:rPr>
                                  <w:rFonts w:ascii="Arial" w:hAnsi="Arial" w:cs="Arial"/>
                                  <w:color w:val="2E74B5" w:themeColor="accent1" w:themeShade="BF"/>
                                  <w:sz w:val="24"/>
                                  <w:szCs w:val="24"/>
                                </w:rPr>
                                <w:id w:val="-1155910579"/>
                                <w:placeholder>
                                  <w:docPart w:val="5E0FD84ED2AB49C8861D11E73B4EE7CC"/>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after breakfast.</w:t>
                            </w:r>
                          </w:p>
                          <w:p w14:paraId="174D0EFB"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4. She </w:t>
                            </w:r>
                            <w:sdt>
                              <w:sdtPr>
                                <w:rPr>
                                  <w:rFonts w:ascii="Arial" w:hAnsi="Arial" w:cs="Arial"/>
                                  <w:color w:val="2E74B5" w:themeColor="accent1" w:themeShade="BF"/>
                                  <w:sz w:val="24"/>
                                  <w:szCs w:val="24"/>
                                </w:rPr>
                                <w:id w:val="660508575"/>
                                <w:placeholder>
                                  <w:docPart w:val="EE666FDFF7D14475928141A3C9558C6A"/>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before lunch.</w:t>
                            </w:r>
                          </w:p>
                          <w:p w14:paraId="02447D84"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5. She</w:t>
                            </w:r>
                            <w:r w:rsidRPr="00BA04CB">
                              <w:rPr>
                                <w:rFonts w:ascii="Arial" w:hAnsi="Arial" w:cs="Arial"/>
                                <w:sz w:val="24"/>
                                <w:szCs w:val="24"/>
                                <w:lang w:val="en-US"/>
                              </w:rPr>
                              <w:t xml:space="preserve"> </w:t>
                            </w:r>
                            <w:sdt>
                              <w:sdtPr>
                                <w:rPr>
                                  <w:rFonts w:ascii="Arial" w:hAnsi="Arial" w:cs="Arial"/>
                                  <w:color w:val="2E74B5" w:themeColor="accent1" w:themeShade="BF"/>
                                  <w:sz w:val="24"/>
                                  <w:szCs w:val="24"/>
                                </w:rPr>
                                <w:id w:val="224643180"/>
                                <w:placeholder>
                                  <w:docPart w:val="4CFE310F11634634AFFD072D40209360"/>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after lunch.</w:t>
                            </w:r>
                          </w:p>
                          <w:p w14:paraId="188FEBA0"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6. She </w:t>
                            </w:r>
                            <w:sdt>
                              <w:sdtPr>
                                <w:rPr>
                                  <w:rFonts w:ascii="Arial" w:hAnsi="Arial" w:cs="Arial"/>
                                  <w:color w:val="2E74B5" w:themeColor="accent1" w:themeShade="BF"/>
                                  <w:sz w:val="24"/>
                                  <w:szCs w:val="24"/>
                                </w:rPr>
                                <w:id w:val="-1632396719"/>
                                <w:placeholder>
                                  <w:docPart w:val="A8FACC38719343128AAABE48069BCAE8"/>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in the afternoon.</w:t>
                            </w:r>
                          </w:p>
                          <w:p w14:paraId="644F1538"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7. She </w:t>
                            </w:r>
                            <w:sdt>
                              <w:sdtPr>
                                <w:rPr>
                                  <w:rFonts w:ascii="Arial" w:hAnsi="Arial" w:cs="Arial"/>
                                  <w:color w:val="2E74B5" w:themeColor="accent1" w:themeShade="BF"/>
                                  <w:sz w:val="24"/>
                                  <w:szCs w:val="24"/>
                                </w:rPr>
                                <w:id w:val="-1050452019"/>
                                <w:placeholder>
                                  <w:docPart w:val="A1ABDF1F4D4E4E1EB8C405710BB46CEA"/>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7 p.m.</w:t>
                            </w:r>
                          </w:p>
                          <w:p w14:paraId="48EDE9BF"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8. She </w:t>
                            </w:r>
                            <w:sdt>
                              <w:sdtPr>
                                <w:rPr>
                                  <w:rFonts w:ascii="Arial" w:hAnsi="Arial" w:cs="Arial"/>
                                  <w:color w:val="2E74B5" w:themeColor="accent1" w:themeShade="BF"/>
                                  <w:sz w:val="24"/>
                                  <w:szCs w:val="24"/>
                                </w:rPr>
                                <w:id w:val="-259445061"/>
                                <w:placeholder>
                                  <w:docPart w:val="FBD70444E60147AD8E0512D27417CF10"/>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after dinner.</w:t>
                            </w:r>
                          </w:p>
                          <w:p w14:paraId="6A2D2D82"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9. She </w:t>
                            </w:r>
                            <w:sdt>
                              <w:sdtPr>
                                <w:rPr>
                                  <w:rFonts w:ascii="Arial" w:hAnsi="Arial" w:cs="Arial"/>
                                  <w:color w:val="2E74B5" w:themeColor="accent1" w:themeShade="BF"/>
                                  <w:sz w:val="24"/>
                                  <w:szCs w:val="24"/>
                                </w:rPr>
                                <w:id w:val="-644272400"/>
                                <w:placeholder>
                                  <w:docPart w:val="87FBC29D32984193930208E7AB0AC209"/>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in the evening.</w:t>
                            </w:r>
                          </w:p>
                          <w:p w14:paraId="6237CE5C" w14:textId="77777777"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10. She </w:t>
                            </w:r>
                            <w:sdt>
                              <w:sdtPr>
                                <w:rPr>
                                  <w:rFonts w:ascii="Arial" w:hAnsi="Arial" w:cs="Arial"/>
                                  <w:color w:val="2E74B5" w:themeColor="accent1" w:themeShade="BF"/>
                                  <w:sz w:val="24"/>
                                  <w:szCs w:val="24"/>
                                </w:rPr>
                                <w:id w:val="641400864"/>
                                <w:placeholder>
                                  <w:docPart w:val="5EA66199A15347FA81569DF9FC5E8DC3"/>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10 p.m.</w:t>
                            </w:r>
                          </w:p>
                          <w:p w14:paraId="11F47C1C" w14:textId="77777777" w:rsidR="00420E04" w:rsidRPr="00BA04CB" w:rsidRDefault="00420E04" w:rsidP="00A460CE">
                            <w:pPr>
                              <w:rPr>
                                <w:rFonts w:ascii="Cambria" w:hAnsi="Cambria"/>
                                <w:sz w:val="20"/>
                                <w:szCs w:val="20"/>
                                <w:lang w:val="en-US"/>
                              </w:rPr>
                            </w:pPr>
                          </w:p>
                          <w:p w14:paraId="6B4A0C18" w14:textId="77777777" w:rsidR="00420E04" w:rsidRPr="00BA04CB" w:rsidRDefault="00420E04" w:rsidP="00A460CE">
                            <w:pPr>
                              <w:rPr>
                                <w:rFonts w:ascii="Cambria" w:hAnsi="Cambria"/>
                                <w:lang w:val="en-US"/>
                              </w:rPr>
                            </w:pPr>
                          </w:p>
                        </w:txbxContent>
                      </wps:txbx>
                      <wps:bodyPr rot="0" vert="horz" wrap="square" lIns="91440" tIns="45720" rIns="91440" bIns="45720" anchor="t" anchorCtr="0" upright="1">
                        <a:noAutofit/>
                      </wps:bodyPr>
                    </wps:wsp>
                  </a:graphicData>
                </a:graphic>
              </wp:inline>
            </w:drawing>
          </mc:Choice>
          <mc:Fallback>
            <w:pict>
              <v:shape w14:anchorId="135EDC5F" id="Cuadro de texto 31" o:spid="_x0000_s1028" type="#_x0000_t202" style="width:289.5pt;height:3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" strokeweight="2pt">
                <v:stroke dashstyle="longDash"/>
                <v:textbox>
                  <w:txbxContent>
                    <w:p w:rsidR="00420E04" w:rsidRPr="00534CE9" w:rsidRDefault="00420E04" w:rsidP="00A460CE">
                      <w:pPr>
                        <w:jc w:val="center"/>
                        <w:rPr>
                          <w:rFonts w:ascii="Cambria" w:hAnsi="Cambria"/>
                          <w:b/>
                          <w:lang w:val="en-US"/>
                        </w:rPr>
                      </w:pPr>
                      <w:r w:rsidRPr="00534CE9">
                        <w:rPr>
                          <w:rFonts w:ascii="Cambria" w:hAnsi="Cambria"/>
                          <w:b/>
                          <w:lang w:val="en-US"/>
                        </w:rPr>
                        <w:t>MY MOTHER’S DAILY ACTIVITY</w:t>
                      </w:r>
                    </w:p>
                    <w:p w:rsidR="00420E04" w:rsidRPr="00534CE9" w:rsidRDefault="00420E04" w:rsidP="00A460CE">
                      <w:pPr>
                        <w:rPr>
                          <w:rFonts w:ascii="Cambria" w:hAnsi="Cambria"/>
                          <w:b/>
                          <w:sz w:val="20"/>
                          <w:szCs w:val="20"/>
                          <w:lang w:val="en-US"/>
                        </w:rPr>
                      </w:pPr>
                      <w:r w:rsidRPr="00534CE9">
                        <w:rPr>
                          <w:rFonts w:ascii="Cambria" w:hAnsi="Cambria"/>
                          <w:b/>
                          <w:sz w:val="20"/>
                          <w:szCs w:val="20"/>
                          <w:lang w:val="en-US"/>
                        </w:rPr>
                        <w:t>ACTIVITIES</w:t>
                      </w:r>
                      <w:r w:rsidRPr="00534CE9">
                        <w:rPr>
                          <w:rFonts w:ascii="Cambria" w:hAnsi="Cambria"/>
                          <w:b/>
                          <w:sz w:val="20"/>
                          <w:szCs w:val="20"/>
                          <w:lang w:val="en-US"/>
                        </w:rPr>
                        <w:tab/>
                      </w:r>
                      <w:r w:rsidRPr="00534CE9">
                        <w:rPr>
                          <w:rFonts w:ascii="Cambria" w:hAnsi="Cambria"/>
                          <w:b/>
                          <w:sz w:val="20"/>
                          <w:szCs w:val="20"/>
                          <w:lang w:val="en-US"/>
                        </w:rPr>
                        <w:tab/>
                        <w:t>TIME</w:t>
                      </w:r>
                    </w:p>
                    <w:p w:rsidR="00420E04" w:rsidRPr="00534CE9" w:rsidRDefault="00420E04" w:rsidP="00A460CE">
                      <w:pPr>
                        <w:rPr>
                          <w:rFonts w:ascii="Cambria" w:hAnsi="Cambria"/>
                          <w:lang w:val="en-US"/>
                        </w:rPr>
                      </w:pPr>
                      <w:r w:rsidRPr="00534CE9">
                        <w:rPr>
                          <w:rFonts w:ascii="Cambria" w:hAnsi="Cambria"/>
                          <w:lang w:val="en-US"/>
                        </w:rPr>
                        <w:t xml:space="preserve">0. My mum </w:t>
                      </w:r>
                      <w:r w:rsidRPr="00534CE9">
                        <w:rPr>
                          <w:rFonts w:ascii="Cambria" w:hAnsi="Cambria"/>
                          <w:b/>
                          <w:i/>
                          <w:lang w:val="en-US"/>
                        </w:rPr>
                        <w:t>gets</w:t>
                      </w:r>
                      <w:r w:rsidRPr="00534CE9">
                        <w:rPr>
                          <w:rFonts w:ascii="Cambria" w:hAnsi="Cambria"/>
                          <w:lang w:val="en-US"/>
                        </w:rPr>
                        <w:t xml:space="preserve"> up at 7.00</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1 My mum </w:t>
                      </w:r>
                      <w:sdt>
                        <w:sdtPr>
                          <w:rPr>
                            <w:rFonts w:ascii="Arial" w:hAnsi="Arial" w:cs="Arial"/>
                            <w:color w:val="2E74B5" w:themeColor="accent1" w:themeShade="BF"/>
                            <w:sz w:val="24"/>
                            <w:szCs w:val="24"/>
                          </w:rPr>
                          <w:id w:val="2081324012"/>
                          <w:placeholder>
                            <w:docPart w:val="C9353C0150F343E9A690D0792E1F82EC"/>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7.30</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2. She </w:t>
                      </w:r>
                      <w:sdt>
                        <w:sdtPr>
                          <w:rPr>
                            <w:rFonts w:ascii="Arial" w:hAnsi="Arial" w:cs="Arial"/>
                            <w:color w:val="2E74B5" w:themeColor="accent1" w:themeShade="BF"/>
                            <w:sz w:val="24"/>
                            <w:szCs w:val="24"/>
                          </w:rPr>
                          <w:id w:val="-1727831793"/>
                          <w:placeholder>
                            <w:docPart w:val="4942160FBA294321AE3AF085E7C0B8EF"/>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8.00</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3. She </w:t>
                      </w:r>
                      <w:sdt>
                        <w:sdtPr>
                          <w:rPr>
                            <w:rFonts w:ascii="Arial" w:hAnsi="Arial" w:cs="Arial"/>
                            <w:color w:val="2E74B5" w:themeColor="accent1" w:themeShade="BF"/>
                            <w:sz w:val="24"/>
                            <w:szCs w:val="24"/>
                          </w:rPr>
                          <w:id w:val="-1155910579"/>
                          <w:placeholder>
                            <w:docPart w:val="5E0FD84ED2AB49C8861D11E73B4EE7CC"/>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after breakfast.</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4. She </w:t>
                      </w:r>
                      <w:sdt>
                        <w:sdtPr>
                          <w:rPr>
                            <w:rFonts w:ascii="Arial" w:hAnsi="Arial" w:cs="Arial"/>
                            <w:color w:val="2E74B5" w:themeColor="accent1" w:themeShade="BF"/>
                            <w:sz w:val="24"/>
                            <w:szCs w:val="24"/>
                          </w:rPr>
                          <w:id w:val="660508575"/>
                          <w:placeholder>
                            <w:docPart w:val="EE666FDFF7D14475928141A3C9558C6A"/>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before lunch.</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5. She</w:t>
                      </w:r>
                      <w:r w:rsidRPr="00BA04CB">
                        <w:rPr>
                          <w:rFonts w:ascii="Arial" w:hAnsi="Arial" w:cs="Arial"/>
                          <w:sz w:val="24"/>
                          <w:szCs w:val="24"/>
                          <w:lang w:val="en-US"/>
                        </w:rPr>
                        <w:t xml:space="preserve"> </w:t>
                      </w:r>
                      <w:sdt>
                        <w:sdtPr>
                          <w:rPr>
                            <w:rFonts w:ascii="Arial" w:hAnsi="Arial" w:cs="Arial"/>
                            <w:color w:val="2E74B5" w:themeColor="accent1" w:themeShade="BF"/>
                            <w:sz w:val="24"/>
                            <w:szCs w:val="24"/>
                          </w:rPr>
                          <w:id w:val="224643180"/>
                          <w:placeholder>
                            <w:docPart w:val="4CFE310F11634634AFFD072D40209360"/>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after lunch.</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6. She </w:t>
                      </w:r>
                      <w:sdt>
                        <w:sdtPr>
                          <w:rPr>
                            <w:rFonts w:ascii="Arial" w:hAnsi="Arial" w:cs="Arial"/>
                            <w:color w:val="2E74B5" w:themeColor="accent1" w:themeShade="BF"/>
                            <w:sz w:val="24"/>
                            <w:szCs w:val="24"/>
                          </w:rPr>
                          <w:id w:val="-1632396719"/>
                          <w:placeholder>
                            <w:docPart w:val="A8FACC38719343128AAABE48069BCAE8"/>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in the afternoon.</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7. She </w:t>
                      </w:r>
                      <w:sdt>
                        <w:sdtPr>
                          <w:rPr>
                            <w:rFonts w:ascii="Arial" w:hAnsi="Arial" w:cs="Arial"/>
                            <w:color w:val="2E74B5" w:themeColor="accent1" w:themeShade="BF"/>
                            <w:sz w:val="24"/>
                            <w:szCs w:val="24"/>
                          </w:rPr>
                          <w:id w:val="-1050452019"/>
                          <w:placeholder>
                            <w:docPart w:val="A1ABDF1F4D4E4E1EB8C405710BB46CEA"/>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7 p.m.</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8. She </w:t>
                      </w:r>
                      <w:sdt>
                        <w:sdtPr>
                          <w:rPr>
                            <w:rFonts w:ascii="Arial" w:hAnsi="Arial" w:cs="Arial"/>
                            <w:color w:val="2E74B5" w:themeColor="accent1" w:themeShade="BF"/>
                            <w:sz w:val="24"/>
                            <w:szCs w:val="24"/>
                          </w:rPr>
                          <w:id w:val="-259445061"/>
                          <w:placeholder>
                            <w:docPart w:val="FBD70444E60147AD8E0512D27417CF10"/>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after dinner.</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9. She </w:t>
                      </w:r>
                      <w:sdt>
                        <w:sdtPr>
                          <w:rPr>
                            <w:rFonts w:ascii="Arial" w:hAnsi="Arial" w:cs="Arial"/>
                            <w:color w:val="2E74B5" w:themeColor="accent1" w:themeShade="BF"/>
                            <w:sz w:val="24"/>
                            <w:szCs w:val="24"/>
                          </w:rPr>
                          <w:id w:val="-644272400"/>
                          <w:placeholder>
                            <w:docPart w:val="87FBC29D32984193930208E7AB0AC209"/>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in the evening.</w:t>
                      </w:r>
                    </w:p>
                    <w:p w:rsidR="00420E04" w:rsidRPr="00BA04CB" w:rsidRDefault="00420E04" w:rsidP="00A460CE">
                      <w:pPr>
                        <w:rPr>
                          <w:rFonts w:ascii="Cambria" w:hAnsi="Cambria"/>
                          <w:sz w:val="20"/>
                          <w:szCs w:val="20"/>
                          <w:lang w:val="en-US"/>
                        </w:rPr>
                      </w:pPr>
                      <w:r w:rsidRPr="00BA04CB">
                        <w:rPr>
                          <w:rFonts w:ascii="Cambria" w:hAnsi="Cambria"/>
                          <w:sz w:val="20"/>
                          <w:szCs w:val="20"/>
                          <w:lang w:val="en-US"/>
                        </w:rPr>
                        <w:t xml:space="preserve">10. She </w:t>
                      </w:r>
                      <w:sdt>
                        <w:sdtPr>
                          <w:rPr>
                            <w:rFonts w:ascii="Arial" w:hAnsi="Arial" w:cs="Arial"/>
                            <w:color w:val="2E74B5" w:themeColor="accent1" w:themeShade="BF"/>
                            <w:sz w:val="24"/>
                            <w:szCs w:val="24"/>
                          </w:rPr>
                          <w:id w:val="641400864"/>
                          <w:placeholder>
                            <w:docPart w:val="5EA66199A15347FA81569DF9FC5E8DC3"/>
                          </w:placeholder>
                          <w:showingPlcHdr/>
                        </w:sdtPr>
                        <w:sdtEndPr/>
                        <w:sdtContent>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sdtContent>
                      </w:sdt>
                      <w:r w:rsidRPr="00BA04CB">
                        <w:rPr>
                          <w:rFonts w:ascii="Cambria" w:hAnsi="Cambria"/>
                          <w:sz w:val="20"/>
                          <w:szCs w:val="20"/>
                          <w:lang w:val="en-US"/>
                        </w:rPr>
                        <w:t xml:space="preserve"> at 10 p.m.</w:t>
                      </w:r>
                    </w:p>
                    <w:p w:rsidR="00420E04" w:rsidRPr="00BA04CB" w:rsidRDefault="00420E04" w:rsidP="00A460CE">
                      <w:pPr>
                        <w:rPr>
                          <w:rFonts w:ascii="Cambria" w:hAnsi="Cambria"/>
                          <w:sz w:val="20"/>
                          <w:szCs w:val="20"/>
                          <w:lang w:val="en-US"/>
                        </w:rPr>
                      </w:pPr>
                    </w:p>
                    <w:p w:rsidR="00420E04" w:rsidRPr="00BA04CB" w:rsidRDefault="00420E04" w:rsidP="00A460CE">
                      <w:pPr>
                        <w:rPr>
                          <w:rFonts w:ascii="Cambria" w:hAnsi="Cambria"/>
                          <w:lang w:val="en-US"/>
                        </w:rPr>
                      </w:pPr>
                    </w:p>
                  </w:txbxContent>
                </v:textbox>
                <w10:anchorlock/>
              </v:shape>
            </w:pict>
          </mc:Fallback>
        </mc:AlternateContent>
      </w:r>
      <w:r w:rsidRPr="003C3B1D">
        <w:rPr>
          <w:rFonts w:ascii="Arial" w:hAnsi="Arial" w:cs="Arial"/>
          <w:sz w:val="24"/>
          <w:szCs w:val="24"/>
          <w:lang w:val="en-US"/>
        </w:rPr>
        <w:t xml:space="preserve"> </w:t>
      </w:r>
    </w:p>
    <w:p w14:paraId="450A72C6" w14:textId="77777777" w:rsidR="00A460CE" w:rsidRPr="00BA04CB" w:rsidRDefault="00A460CE" w:rsidP="00A460CE">
      <w:pPr>
        <w:rPr>
          <w:rFonts w:ascii="Arial" w:hAnsi="Arial" w:cs="Arial"/>
          <w:color w:val="2E74B5" w:themeColor="accent1" w:themeShade="BF"/>
          <w:sz w:val="24"/>
          <w:szCs w:val="24"/>
          <w:lang w:val="en-US"/>
        </w:rPr>
      </w:pPr>
    </w:p>
    <w:p w14:paraId="3CE1F2EB" w14:textId="77777777" w:rsidR="00A460CE" w:rsidRDefault="00A460CE" w:rsidP="00A460CE">
      <w:pPr>
        <w:rPr>
          <w:rFonts w:ascii="Arial" w:hAnsi="Arial" w:cs="Arial"/>
          <w:b/>
          <w:sz w:val="24"/>
          <w:szCs w:val="24"/>
          <w:lang w:val="en-US"/>
        </w:rPr>
      </w:pPr>
      <w:r w:rsidRPr="003C3B1D">
        <w:rPr>
          <w:rFonts w:ascii="Arial" w:hAnsi="Arial" w:cs="Arial"/>
          <w:b/>
          <w:sz w:val="28"/>
          <w:szCs w:val="28"/>
          <w:lang w:val="en-US"/>
        </w:rPr>
        <w:t xml:space="preserve">2.- </w:t>
      </w:r>
      <w:proofErr w:type="gramStart"/>
      <w:r w:rsidRPr="003C3B1D">
        <w:rPr>
          <w:rFonts w:ascii="Arial" w:hAnsi="Arial" w:cs="Arial"/>
          <w:b/>
          <w:sz w:val="24"/>
          <w:szCs w:val="24"/>
          <w:lang w:val="en-US"/>
        </w:rPr>
        <w:t>ACTIVITY :</w:t>
      </w:r>
      <w:proofErr w:type="gramEnd"/>
      <w:r w:rsidRPr="003C3B1D">
        <w:rPr>
          <w:rFonts w:ascii="Arial" w:hAnsi="Arial" w:cs="Arial"/>
          <w:b/>
          <w:sz w:val="24"/>
          <w:szCs w:val="24"/>
          <w:lang w:val="en-US"/>
        </w:rPr>
        <w:t xml:space="preserve"> </w:t>
      </w:r>
      <w:r>
        <w:rPr>
          <w:rFonts w:ascii="Arial" w:hAnsi="Arial" w:cs="Arial"/>
          <w:b/>
          <w:sz w:val="24"/>
          <w:szCs w:val="24"/>
          <w:lang w:val="en-US"/>
        </w:rPr>
        <w:t>Rewrite the sentences</w:t>
      </w:r>
    </w:p>
    <w:p w14:paraId="4330E4CF" w14:textId="77777777" w:rsidR="00A460CE" w:rsidRPr="003C3B1D" w:rsidRDefault="00A460CE" w:rsidP="00A460CE">
      <w:pPr>
        <w:rPr>
          <w:rFonts w:ascii="Arial" w:hAnsi="Arial" w:cs="Arial"/>
          <w:sz w:val="24"/>
          <w:szCs w:val="24"/>
          <w:lang w:val="en-US"/>
        </w:rPr>
      </w:pPr>
      <w:r>
        <w:rPr>
          <w:rFonts w:ascii="Arial" w:hAnsi="Arial" w:cs="Arial"/>
          <w:noProof/>
          <w:sz w:val="24"/>
          <w:szCs w:val="24"/>
          <w:lang w:eastAsia="es-PE"/>
        </w:rPr>
        <w:lastRenderedPageBreak/>
        <mc:AlternateContent>
          <mc:Choice Requires="wps">
            <w:drawing>
              <wp:inline distT="0" distB="0" distL="0" distR="0" wp14:anchorId="47317F7E" wp14:editId="50F4E4FB">
                <wp:extent cx="3648075" cy="3533775"/>
                <wp:effectExtent l="0" t="0" r="28575" b="28575"/>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533775"/>
                        </a:xfrm>
                        <a:prstGeom prst="rect">
                          <a:avLst/>
                        </a:prstGeom>
                        <a:solidFill>
                          <a:srgbClr val="FFFFFF"/>
                        </a:solidFill>
                        <a:ln w="25400">
                          <a:solidFill>
                            <a:srgbClr val="000000"/>
                          </a:solidFill>
                          <a:prstDash val="lgDash"/>
                          <a:miter lim="800000"/>
                          <a:headEnd/>
                          <a:tailEnd/>
                        </a:ln>
                      </wps:spPr>
                      <wps:txbx>
                        <w:txbxContent>
                          <w:p w14:paraId="423CD9B0" w14:textId="77777777" w:rsidR="00420E04" w:rsidRPr="00534CE9" w:rsidRDefault="00420E04" w:rsidP="00A460CE">
                            <w:pPr>
                              <w:jc w:val="both"/>
                              <w:rPr>
                                <w:rFonts w:ascii="Cambria" w:hAnsi="Cambria"/>
                                <w:lang w:val="en-US"/>
                              </w:rPr>
                            </w:pPr>
                            <w:r w:rsidRPr="00534CE9">
                              <w:rPr>
                                <w:rFonts w:ascii="Cambria" w:hAnsi="Cambria"/>
                                <w:lang w:val="en-US"/>
                              </w:rPr>
                              <w:t>REWRITE THE SENTENCES</w:t>
                            </w:r>
                          </w:p>
                          <w:p w14:paraId="33781B4A" w14:textId="77777777" w:rsidR="00420E04" w:rsidRPr="00534CE9" w:rsidRDefault="00420E04" w:rsidP="00A460CE">
                            <w:pPr>
                              <w:rPr>
                                <w:rFonts w:ascii="Cambria" w:hAnsi="Cambria"/>
                                <w:lang w:val="en-US"/>
                              </w:rPr>
                            </w:pPr>
                            <w:r w:rsidRPr="00534CE9">
                              <w:rPr>
                                <w:rFonts w:ascii="Cambria" w:hAnsi="Cambria"/>
                                <w:lang w:val="en-US"/>
                              </w:rPr>
                              <w:t>1. I go to school at 8 o’clock. (He)</w:t>
                            </w:r>
                          </w:p>
                          <w:p w14:paraId="21BBC45F" w14:textId="77777777" w:rsidR="00420E04" w:rsidRPr="00534CE9" w:rsidRDefault="0072000A" w:rsidP="00A460CE">
                            <w:pPr>
                              <w:rPr>
                                <w:rFonts w:ascii="Cambria" w:hAnsi="Cambria"/>
                                <w:lang w:val="en-US"/>
                              </w:rPr>
                            </w:pPr>
                            <w:sdt>
                              <w:sdtPr>
                                <w:rPr>
                                  <w:rFonts w:ascii="Arial" w:hAnsi="Arial" w:cs="Arial"/>
                                  <w:color w:val="2E74B5" w:themeColor="accent1" w:themeShade="BF"/>
                                  <w:sz w:val="24"/>
                                  <w:szCs w:val="24"/>
                                </w:rPr>
                                <w:id w:val="1770187856"/>
                                <w:placeholder>
                                  <w:docPart w:val="7497C811F2D8414D882C47B4842286B0"/>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34CE9">
                              <w:rPr>
                                <w:rFonts w:ascii="Cambria" w:hAnsi="Cambria"/>
                                <w:lang w:val="en-US"/>
                              </w:rPr>
                              <w:t xml:space="preserve"> </w:t>
                            </w:r>
                          </w:p>
                          <w:p w14:paraId="3B6925DC" w14:textId="77777777" w:rsidR="00420E04" w:rsidRPr="00534CE9" w:rsidRDefault="00420E04" w:rsidP="00A460CE">
                            <w:pPr>
                              <w:jc w:val="both"/>
                              <w:rPr>
                                <w:rFonts w:ascii="Cambria" w:hAnsi="Cambria"/>
                                <w:lang w:val="en-US"/>
                              </w:rPr>
                            </w:pPr>
                            <w:r w:rsidRPr="00534CE9">
                              <w:rPr>
                                <w:rFonts w:ascii="Cambria" w:hAnsi="Cambria"/>
                                <w:lang w:val="en-US"/>
                              </w:rPr>
                              <w:t>2.  We play basketball on Saturdays. (Tim)</w:t>
                            </w:r>
                          </w:p>
                          <w:p w14:paraId="4BDE4F59" w14:textId="77777777" w:rsidR="00420E04" w:rsidRPr="00534CE9" w:rsidRDefault="0072000A" w:rsidP="00A460CE">
                            <w:pPr>
                              <w:rPr>
                                <w:rFonts w:ascii="Cambria" w:hAnsi="Cambria"/>
                                <w:lang w:val="en-US"/>
                              </w:rPr>
                            </w:pPr>
                            <w:sdt>
                              <w:sdtPr>
                                <w:rPr>
                                  <w:rFonts w:ascii="Arial" w:hAnsi="Arial" w:cs="Arial"/>
                                  <w:color w:val="2E74B5" w:themeColor="accent1" w:themeShade="BF"/>
                                  <w:sz w:val="24"/>
                                  <w:szCs w:val="24"/>
                                </w:rPr>
                                <w:id w:val="344514415"/>
                                <w:placeholder>
                                  <w:docPart w:val="8730C41A1EA44B738B7283343FAB8304"/>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34CE9">
                              <w:rPr>
                                <w:rFonts w:ascii="Cambria" w:hAnsi="Cambria"/>
                                <w:lang w:val="en-US"/>
                              </w:rPr>
                              <w:t xml:space="preserve"> </w:t>
                            </w:r>
                          </w:p>
                          <w:p w14:paraId="2A96EEC9" w14:textId="77777777" w:rsidR="00420E04" w:rsidRPr="00534CE9" w:rsidRDefault="00420E04" w:rsidP="00A460CE">
                            <w:pPr>
                              <w:jc w:val="both"/>
                              <w:rPr>
                                <w:rFonts w:ascii="Cambria" w:hAnsi="Cambria"/>
                                <w:lang w:val="en-US"/>
                              </w:rPr>
                            </w:pPr>
                            <w:r w:rsidRPr="00534CE9">
                              <w:rPr>
                                <w:rFonts w:ascii="Cambria" w:hAnsi="Cambria"/>
                                <w:lang w:val="en-US"/>
                              </w:rPr>
                              <w:t>3.  I watch TV in the afternoon. (She)</w:t>
                            </w:r>
                          </w:p>
                          <w:p w14:paraId="7B536C9B" w14:textId="77777777" w:rsidR="00420E04" w:rsidRPr="0052088F" w:rsidRDefault="0072000A" w:rsidP="00A460CE">
                            <w:pPr>
                              <w:rPr>
                                <w:rFonts w:ascii="Cambria" w:hAnsi="Cambria"/>
                                <w:lang w:val="en-US"/>
                              </w:rPr>
                            </w:pPr>
                            <w:sdt>
                              <w:sdtPr>
                                <w:rPr>
                                  <w:rFonts w:ascii="Arial" w:hAnsi="Arial" w:cs="Arial"/>
                                  <w:color w:val="2E74B5" w:themeColor="accent1" w:themeShade="BF"/>
                                  <w:sz w:val="24"/>
                                  <w:szCs w:val="24"/>
                                </w:rPr>
                                <w:id w:val="2129037430"/>
                                <w:placeholder>
                                  <w:docPart w:val="FCF9AD5D5ED648539AFC189030F86AB8"/>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14:paraId="4A7A8379" w14:textId="77777777" w:rsidR="00420E04" w:rsidRPr="00534CE9" w:rsidRDefault="00420E04" w:rsidP="00A460CE">
                            <w:pPr>
                              <w:jc w:val="both"/>
                              <w:rPr>
                                <w:rFonts w:ascii="Cambria" w:hAnsi="Cambria"/>
                                <w:lang w:val="en-US"/>
                              </w:rPr>
                            </w:pPr>
                            <w:r w:rsidRPr="0052088F">
                              <w:rPr>
                                <w:rFonts w:ascii="Cambria" w:hAnsi="Cambria"/>
                                <w:lang w:val="en-US"/>
                              </w:rPr>
                              <w:t xml:space="preserve">4. They visit their friends in the afternoons. </w:t>
                            </w:r>
                            <w:r w:rsidRPr="00534CE9">
                              <w:rPr>
                                <w:rFonts w:ascii="Cambria" w:hAnsi="Cambria"/>
                                <w:lang w:val="en-US"/>
                              </w:rPr>
                              <w:t>(My mum)</w:t>
                            </w:r>
                          </w:p>
                          <w:p w14:paraId="59129AE3" w14:textId="77777777" w:rsidR="00420E04" w:rsidRPr="0052088F" w:rsidRDefault="0072000A" w:rsidP="00A460CE">
                            <w:pPr>
                              <w:rPr>
                                <w:rFonts w:ascii="Cambria" w:hAnsi="Cambria"/>
                                <w:lang w:val="en-US"/>
                              </w:rPr>
                            </w:pPr>
                            <w:sdt>
                              <w:sdtPr>
                                <w:rPr>
                                  <w:rFonts w:ascii="Arial" w:hAnsi="Arial" w:cs="Arial"/>
                                  <w:color w:val="2E74B5" w:themeColor="accent1" w:themeShade="BF"/>
                                  <w:sz w:val="24"/>
                                  <w:szCs w:val="24"/>
                                </w:rPr>
                                <w:id w:val="1147409101"/>
                                <w:placeholder>
                                  <w:docPart w:val="D9170E6CAA53435C94C2E35FC93028C7"/>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14:paraId="39CCDFD1" w14:textId="77777777" w:rsidR="00420E04" w:rsidRPr="0052088F" w:rsidRDefault="00420E04" w:rsidP="00A460CE">
                            <w:pPr>
                              <w:jc w:val="both"/>
                              <w:rPr>
                                <w:rFonts w:ascii="Cambria" w:hAnsi="Cambria"/>
                                <w:lang w:val="en-US"/>
                              </w:rPr>
                            </w:pPr>
                            <w:r w:rsidRPr="0052088F">
                              <w:rPr>
                                <w:rFonts w:ascii="Cambria" w:hAnsi="Cambria"/>
                                <w:lang w:val="en-US"/>
                              </w:rPr>
                              <w:t>5. I have dinner at 7.30 (He)</w:t>
                            </w:r>
                          </w:p>
                          <w:p w14:paraId="03B3173E" w14:textId="77777777" w:rsidR="00420E04" w:rsidRDefault="0072000A" w:rsidP="00A460CE">
                            <w:pPr>
                              <w:rPr>
                                <w:rFonts w:ascii="Cambria" w:hAnsi="Cambria"/>
                              </w:rPr>
                            </w:pPr>
                            <w:sdt>
                              <w:sdtPr>
                                <w:rPr>
                                  <w:rFonts w:ascii="Arial" w:hAnsi="Arial" w:cs="Arial"/>
                                  <w:color w:val="2E74B5" w:themeColor="accent1" w:themeShade="BF"/>
                                  <w:sz w:val="24"/>
                                  <w:szCs w:val="24"/>
                                </w:rPr>
                                <w:id w:val="646241826"/>
                                <w:placeholder>
                                  <w:docPart w:val="0E9545CFC583406B85B0DC81150F470D"/>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E96403">
                              <w:rPr>
                                <w:rFonts w:ascii="Cambria" w:hAnsi="Cambria"/>
                              </w:rPr>
                              <w:t xml:space="preserve"> </w:t>
                            </w:r>
                          </w:p>
                          <w:p w14:paraId="088F4F7D" w14:textId="77777777" w:rsidR="00420E04" w:rsidRPr="00E96403" w:rsidRDefault="00420E04" w:rsidP="00A460CE">
                            <w:pPr>
                              <w:rPr>
                                <w:rFonts w:ascii="Cambria" w:hAnsi="Cambria"/>
                              </w:rPr>
                            </w:pPr>
                          </w:p>
                        </w:txbxContent>
                      </wps:txbx>
                      <wps:bodyPr rot="0" vert="horz" wrap="square" lIns="91440" tIns="45720" rIns="91440" bIns="45720" anchor="t" anchorCtr="0" upright="1">
                        <a:noAutofit/>
                      </wps:bodyPr>
                    </wps:wsp>
                  </a:graphicData>
                </a:graphic>
              </wp:inline>
            </w:drawing>
          </mc:Choice>
          <mc:Fallback>
            <w:pict>
              <v:shape w14:anchorId="53C9DCB0" id="Cuadro de texto 32" o:spid="_x0000_s1029" type="#_x0000_t202" style="width:287.25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" strokeweight="2pt">
                <v:stroke dashstyle="longDash"/>
                <v:textbox>
                  <w:txbxContent>
                    <w:p w:rsidR="00420E04" w:rsidRPr="00534CE9" w:rsidRDefault="00420E04" w:rsidP="00A460CE">
                      <w:pPr>
                        <w:jc w:val="both"/>
                        <w:rPr>
                          <w:rFonts w:ascii="Cambria" w:hAnsi="Cambria"/>
                          <w:lang w:val="en-US"/>
                        </w:rPr>
                      </w:pPr>
                      <w:r w:rsidRPr="00534CE9">
                        <w:rPr>
                          <w:rFonts w:ascii="Cambria" w:hAnsi="Cambria"/>
                          <w:lang w:val="en-US"/>
                        </w:rPr>
                        <w:t>REWRITE THE SENTENCES</w:t>
                      </w:r>
                    </w:p>
                    <w:p w:rsidR="00420E04" w:rsidRPr="00534CE9" w:rsidRDefault="00420E04" w:rsidP="00A460CE">
                      <w:pPr>
                        <w:rPr>
                          <w:rFonts w:ascii="Cambria" w:hAnsi="Cambria"/>
                          <w:lang w:val="en-US"/>
                        </w:rPr>
                      </w:pPr>
                      <w:r w:rsidRPr="00534CE9">
                        <w:rPr>
                          <w:rFonts w:ascii="Cambria" w:hAnsi="Cambria"/>
                          <w:lang w:val="en-US"/>
                        </w:rPr>
                        <w:t>1. I go to school at 8 o’clock. (He)</w:t>
                      </w:r>
                    </w:p>
                    <w:p w:rsidR="00420E04" w:rsidRPr="00534CE9" w:rsidRDefault="00B6765E" w:rsidP="00A460CE">
                      <w:pPr>
                        <w:rPr>
                          <w:rFonts w:ascii="Cambria" w:hAnsi="Cambria"/>
                          <w:lang w:val="en-US"/>
                        </w:rPr>
                      </w:pPr>
                      <w:sdt>
                        <w:sdtPr>
                          <w:rPr>
                            <w:rFonts w:ascii="Arial" w:hAnsi="Arial" w:cs="Arial"/>
                            <w:color w:val="2E74B5" w:themeColor="accent1" w:themeShade="BF"/>
                            <w:sz w:val="24"/>
                            <w:szCs w:val="24"/>
                          </w:rPr>
                          <w:id w:val="1770187856"/>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34CE9">
                        <w:rPr>
                          <w:rFonts w:ascii="Cambria" w:hAnsi="Cambria"/>
                          <w:lang w:val="en-US"/>
                        </w:rPr>
                        <w:t xml:space="preserve"> </w:t>
                      </w:r>
                    </w:p>
                    <w:p w:rsidR="00420E04" w:rsidRPr="00534CE9" w:rsidRDefault="00420E04" w:rsidP="00A460CE">
                      <w:pPr>
                        <w:jc w:val="both"/>
                        <w:rPr>
                          <w:rFonts w:ascii="Cambria" w:hAnsi="Cambria"/>
                          <w:lang w:val="en-US"/>
                        </w:rPr>
                      </w:pPr>
                      <w:r w:rsidRPr="00534CE9">
                        <w:rPr>
                          <w:rFonts w:ascii="Cambria" w:hAnsi="Cambria"/>
                          <w:lang w:val="en-US"/>
                        </w:rPr>
                        <w:t>2.  We play basketball on Saturdays. (Tim)</w:t>
                      </w:r>
                    </w:p>
                    <w:p w:rsidR="00420E04" w:rsidRPr="00534CE9" w:rsidRDefault="00B6765E" w:rsidP="00A460CE">
                      <w:pPr>
                        <w:rPr>
                          <w:rFonts w:ascii="Cambria" w:hAnsi="Cambria"/>
                          <w:lang w:val="en-US"/>
                        </w:rPr>
                      </w:pPr>
                      <w:sdt>
                        <w:sdtPr>
                          <w:rPr>
                            <w:rFonts w:ascii="Arial" w:hAnsi="Arial" w:cs="Arial"/>
                            <w:color w:val="2E74B5" w:themeColor="accent1" w:themeShade="BF"/>
                            <w:sz w:val="24"/>
                            <w:szCs w:val="24"/>
                          </w:rPr>
                          <w:id w:val="344514415"/>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34CE9">
                        <w:rPr>
                          <w:rFonts w:ascii="Cambria" w:hAnsi="Cambria"/>
                          <w:lang w:val="en-US"/>
                        </w:rPr>
                        <w:t xml:space="preserve"> </w:t>
                      </w:r>
                    </w:p>
                    <w:p w:rsidR="00420E04" w:rsidRPr="00534CE9" w:rsidRDefault="00420E04" w:rsidP="00A460CE">
                      <w:pPr>
                        <w:jc w:val="both"/>
                        <w:rPr>
                          <w:rFonts w:ascii="Cambria" w:hAnsi="Cambria"/>
                          <w:lang w:val="en-US"/>
                        </w:rPr>
                      </w:pPr>
                      <w:r w:rsidRPr="00534CE9">
                        <w:rPr>
                          <w:rFonts w:ascii="Cambria" w:hAnsi="Cambria"/>
                          <w:lang w:val="en-US"/>
                        </w:rPr>
                        <w:t>3.  I watch TV in the afternoon. (She)</w:t>
                      </w:r>
                    </w:p>
                    <w:p w:rsidR="00420E04" w:rsidRPr="0052088F" w:rsidRDefault="00B6765E" w:rsidP="00A460CE">
                      <w:pPr>
                        <w:rPr>
                          <w:rFonts w:ascii="Cambria" w:hAnsi="Cambria"/>
                          <w:lang w:val="en-US"/>
                        </w:rPr>
                      </w:pPr>
                      <w:sdt>
                        <w:sdtPr>
                          <w:rPr>
                            <w:rFonts w:ascii="Arial" w:hAnsi="Arial" w:cs="Arial"/>
                            <w:color w:val="2E74B5" w:themeColor="accent1" w:themeShade="BF"/>
                            <w:sz w:val="24"/>
                            <w:szCs w:val="24"/>
                          </w:rPr>
                          <w:id w:val="2129037430"/>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rsidR="00420E04" w:rsidRPr="00534CE9" w:rsidRDefault="00420E04" w:rsidP="00A460CE">
                      <w:pPr>
                        <w:jc w:val="both"/>
                        <w:rPr>
                          <w:rFonts w:ascii="Cambria" w:hAnsi="Cambria"/>
                          <w:lang w:val="en-US"/>
                        </w:rPr>
                      </w:pPr>
                      <w:r w:rsidRPr="0052088F">
                        <w:rPr>
                          <w:rFonts w:ascii="Cambria" w:hAnsi="Cambria"/>
                          <w:lang w:val="en-US"/>
                        </w:rPr>
                        <w:t xml:space="preserve">4. They visit their friends in the afternoons. </w:t>
                      </w:r>
                      <w:r w:rsidRPr="00534CE9">
                        <w:rPr>
                          <w:rFonts w:ascii="Cambria" w:hAnsi="Cambria"/>
                          <w:lang w:val="en-US"/>
                        </w:rPr>
                        <w:t>(My mum)</w:t>
                      </w:r>
                    </w:p>
                    <w:p w:rsidR="00420E04" w:rsidRPr="0052088F" w:rsidRDefault="00B6765E" w:rsidP="00A460CE">
                      <w:pPr>
                        <w:rPr>
                          <w:rFonts w:ascii="Cambria" w:hAnsi="Cambria"/>
                          <w:lang w:val="en-US"/>
                        </w:rPr>
                      </w:pPr>
                      <w:sdt>
                        <w:sdtPr>
                          <w:rPr>
                            <w:rFonts w:ascii="Arial" w:hAnsi="Arial" w:cs="Arial"/>
                            <w:color w:val="2E74B5" w:themeColor="accent1" w:themeShade="BF"/>
                            <w:sz w:val="24"/>
                            <w:szCs w:val="24"/>
                          </w:rPr>
                          <w:id w:val="1147409101"/>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rsidR="00420E04" w:rsidRPr="0052088F" w:rsidRDefault="00420E04" w:rsidP="00A460CE">
                      <w:pPr>
                        <w:jc w:val="both"/>
                        <w:rPr>
                          <w:rFonts w:ascii="Cambria" w:hAnsi="Cambria"/>
                          <w:lang w:val="en-US"/>
                        </w:rPr>
                      </w:pPr>
                      <w:r w:rsidRPr="0052088F">
                        <w:rPr>
                          <w:rFonts w:ascii="Cambria" w:hAnsi="Cambria"/>
                          <w:lang w:val="en-US"/>
                        </w:rPr>
                        <w:t>5. I have dinner at 7.30 (He)</w:t>
                      </w:r>
                    </w:p>
                    <w:p w:rsidR="00420E04" w:rsidRDefault="00B6765E" w:rsidP="00A460CE">
                      <w:pPr>
                        <w:rPr>
                          <w:rFonts w:ascii="Cambria" w:hAnsi="Cambria"/>
                        </w:rPr>
                      </w:pPr>
                      <w:sdt>
                        <w:sdtPr>
                          <w:rPr>
                            <w:rFonts w:ascii="Arial" w:hAnsi="Arial" w:cs="Arial"/>
                            <w:color w:val="2E74B5" w:themeColor="accent1" w:themeShade="BF"/>
                            <w:sz w:val="24"/>
                            <w:szCs w:val="24"/>
                          </w:rPr>
                          <w:id w:val="646241826"/>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E96403">
                        <w:rPr>
                          <w:rFonts w:ascii="Cambria" w:hAnsi="Cambria"/>
                        </w:rPr>
                        <w:t xml:space="preserve"> </w:t>
                      </w:r>
                    </w:p>
                    <w:p w:rsidR="00420E04" w:rsidRPr="00E96403" w:rsidRDefault="00420E04" w:rsidP="00A460CE">
                      <w:pPr>
                        <w:rPr>
                          <w:rFonts w:ascii="Cambria" w:hAnsi="Cambria"/>
                        </w:rPr>
                      </w:pPr>
                    </w:p>
                  </w:txbxContent>
                </v:textbox>
                <w10:anchorlock/>
              </v:shape>
            </w:pict>
          </mc:Fallback>
        </mc:AlternateContent>
      </w:r>
      <w:r>
        <w:rPr>
          <w:rFonts w:ascii="Arial" w:hAnsi="Arial" w:cs="Arial"/>
          <w:sz w:val="24"/>
          <w:szCs w:val="24"/>
          <w:lang w:val="en-US"/>
        </w:rPr>
        <w:br/>
      </w:r>
      <w:r>
        <w:rPr>
          <w:rFonts w:ascii="Arial" w:hAnsi="Arial" w:cs="Arial"/>
          <w:noProof/>
          <w:sz w:val="24"/>
          <w:szCs w:val="24"/>
          <w:lang w:eastAsia="es-PE"/>
        </w:rPr>
        <mc:AlternateContent>
          <mc:Choice Requires="wps">
            <w:drawing>
              <wp:inline distT="0" distB="0" distL="0" distR="0" wp14:anchorId="5E0153B6" wp14:editId="73F567D9">
                <wp:extent cx="3648075" cy="3562350"/>
                <wp:effectExtent l="0" t="0" r="28575" b="19050"/>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562350"/>
                        </a:xfrm>
                        <a:prstGeom prst="rect">
                          <a:avLst/>
                        </a:prstGeom>
                        <a:solidFill>
                          <a:srgbClr val="FFFFFF"/>
                        </a:solidFill>
                        <a:ln w="25400">
                          <a:solidFill>
                            <a:srgbClr val="000000"/>
                          </a:solidFill>
                          <a:prstDash val="lgDash"/>
                          <a:miter lim="800000"/>
                          <a:headEnd/>
                          <a:tailEnd/>
                        </a:ln>
                      </wps:spPr>
                      <wps:txbx>
                        <w:txbxContent>
                          <w:p w14:paraId="1527E5C3" w14:textId="77777777" w:rsidR="00420E04" w:rsidRPr="0052088F" w:rsidRDefault="00420E04" w:rsidP="00A460CE">
                            <w:pPr>
                              <w:rPr>
                                <w:rFonts w:ascii="Cambria" w:hAnsi="Cambria"/>
                                <w:lang w:val="en-US"/>
                              </w:rPr>
                            </w:pPr>
                            <w:r w:rsidRPr="00690B60">
                              <w:rPr>
                                <w:rFonts w:ascii="Cambria" w:hAnsi="Cambria"/>
                                <w:lang w:val="en-US"/>
                              </w:rPr>
                              <w:t xml:space="preserve">6. My mother gets up very early. </w:t>
                            </w:r>
                            <w:r w:rsidRPr="0052088F">
                              <w:rPr>
                                <w:rFonts w:ascii="Cambria" w:hAnsi="Cambria"/>
                                <w:lang w:val="en-US"/>
                              </w:rPr>
                              <w:t>(They)</w:t>
                            </w:r>
                          </w:p>
                          <w:p w14:paraId="36A62F00" w14:textId="77777777" w:rsidR="00420E04" w:rsidRPr="0052088F" w:rsidRDefault="0072000A" w:rsidP="00A460CE">
                            <w:pPr>
                              <w:rPr>
                                <w:rFonts w:ascii="Cambria" w:hAnsi="Cambria"/>
                                <w:lang w:val="en-US"/>
                              </w:rPr>
                            </w:pPr>
                            <w:sdt>
                              <w:sdtPr>
                                <w:rPr>
                                  <w:rFonts w:ascii="Arial" w:hAnsi="Arial" w:cs="Arial"/>
                                  <w:color w:val="2E74B5" w:themeColor="accent1" w:themeShade="BF"/>
                                  <w:sz w:val="24"/>
                                  <w:szCs w:val="24"/>
                                </w:rPr>
                                <w:id w:val="159283924"/>
                                <w:placeholder>
                                  <w:docPart w:val="1EAB3267893F459299C2B3999B2C19C8"/>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14:paraId="2065DF94" w14:textId="77777777" w:rsidR="00420E04" w:rsidRPr="0052088F" w:rsidRDefault="00420E04" w:rsidP="00A460CE">
                            <w:pPr>
                              <w:rPr>
                                <w:rFonts w:ascii="Cambria" w:hAnsi="Cambria"/>
                                <w:lang w:val="en-US"/>
                              </w:rPr>
                            </w:pPr>
                            <w:r w:rsidRPr="0052088F">
                              <w:rPr>
                                <w:rFonts w:ascii="Cambria" w:hAnsi="Cambria"/>
                                <w:lang w:val="en-US"/>
                              </w:rPr>
                              <w:t>7. My brother does his homework in the evening. (I)</w:t>
                            </w:r>
                          </w:p>
                          <w:p w14:paraId="7F3EFCAA" w14:textId="77777777" w:rsidR="00420E04" w:rsidRPr="0052088F" w:rsidRDefault="0072000A" w:rsidP="00A460CE">
                            <w:pPr>
                              <w:rPr>
                                <w:rFonts w:ascii="Cambria" w:hAnsi="Cambria"/>
                                <w:lang w:val="en-US"/>
                              </w:rPr>
                            </w:pPr>
                            <w:sdt>
                              <w:sdtPr>
                                <w:rPr>
                                  <w:rFonts w:ascii="Arial" w:hAnsi="Arial" w:cs="Arial"/>
                                  <w:color w:val="2E74B5" w:themeColor="accent1" w:themeShade="BF"/>
                                  <w:sz w:val="24"/>
                                  <w:szCs w:val="24"/>
                                </w:rPr>
                                <w:id w:val="593834235"/>
                                <w:placeholder>
                                  <w:docPart w:val="1FC6967BCB8A46C6836409F74C762000"/>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14:paraId="2E700609" w14:textId="77777777" w:rsidR="00420E04" w:rsidRPr="0052088F" w:rsidRDefault="00420E04" w:rsidP="00A460CE">
                            <w:pPr>
                              <w:rPr>
                                <w:rFonts w:ascii="Cambria" w:hAnsi="Cambria"/>
                                <w:lang w:val="en-US"/>
                              </w:rPr>
                            </w:pPr>
                            <w:r w:rsidRPr="0052088F">
                              <w:rPr>
                                <w:rFonts w:ascii="Cambria" w:hAnsi="Cambria"/>
                                <w:lang w:val="en-US"/>
                              </w:rPr>
                              <w:t>8. She cleans the house after lunch. (We)</w:t>
                            </w:r>
                          </w:p>
                          <w:p w14:paraId="1AA45FEA" w14:textId="77777777" w:rsidR="00420E04" w:rsidRPr="0052088F" w:rsidRDefault="00420E04" w:rsidP="00A460CE">
                            <w:pPr>
                              <w:rPr>
                                <w:rFonts w:ascii="Cambria" w:hAnsi="Cambria"/>
                                <w:lang w:val="en-US"/>
                              </w:rPr>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r w:rsidRPr="0052088F">
                              <w:rPr>
                                <w:rFonts w:ascii="Cambria" w:hAnsi="Cambria"/>
                                <w:lang w:val="en-US"/>
                              </w:rPr>
                              <w:t xml:space="preserve"> </w:t>
                            </w:r>
                          </w:p>
                          <w:p w14:paraId="2F0042EA" w14:textId="77777777" w:rsidR="00420E04" w:rsidRPr="0052088F" w:rsidRDefault="00420E04" w:rsidP="00A460CE">
                            <w:pPr>
                              <w:rPr>
                                <w:rFonts w:ascii="Cambria" w:hAnsi="Cambria"/>
                                <w:lang w:val="en-US"/>
                              </w:rPr>
                            </w:pPr>
                            <w:r w:rsidRPr="0052088F">
                              <w:rPr>
                                <w:rFonts w:ascii="Cambria" w:hAnsi="Cambria"/>
                                <w:lang w:val="en-US"/>
                              </w:rPr>
                              <w:t>9. My mother does the shopping in the afternoon. (They)</w:t>
                            </w:r>
                          </w:p>
                          <w:p w14:paraId="3813D99C" w14:textId="77777777" w:rsidR="00420E04" w:rsidRPr="0052088F" w:rsidRDefault="0072000A" w:rsidP="00A460CE">
                            <w:pPr>
                              <w:rPr>
                                <w:rFonts w:ascii="Cambria" w:hAnsi="Cambria"/>
                                <w:lang w:val="en-US"/>
                              </w:rPr>
                            </w:pPr>
                            <w:sdt>
                              <w:sdtPr>
                                <w:rPr>
                                  <w:rFonts w:ascii="Arial" w:hAnsi="Arial" w:cs="Arial"/>
                                  <w:color w:val="2E74B5" w:themeColor="accent1" w:themeShade="BF"/>
                                  <w:sz w:val="24"/>
                                  <w:szCs w:val="24"/>
                                </w:rPr>
                                <w:id w:val="-593707279"/>
                                <w:placeholder>
                                  <w:docPart w:val="BF120214FB3F414597EECFC7914EC220"/>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14:paraId="6C8FFDE6" w14:textId="77777777" w:rsidR="00420E04" w:rsidRPr="00E96403" w:rsidRDefault="00420E04" w:rsidP="00A460CE">
                            <w:pPr>
                              <w:rPr>
                                <w:rFonts w:ascii="Cambria" w:hAnsi="Cambria"/>
                              </w:rPr>
                            </w:pPr>
                            <w:r w:rsidRPr="0052088F">
                              <w:rPr>
                                <w:rFonts w:ascii="Cambria" w:hAnsi="Cambria"/>
                                <w:lang w:val="en-US"/>
                              </w:rPr>
                              <w:t xml:space="preserve">10. My brother brushes his teeth before bed. </w:t>
                            </w:r>
                            <w:r w:rsidRPr="00E96403">
                              <w:rPr>
                                <w:rFonts w:ascii="Cambria" w:hAnsi="Cambria"/>
                              </w:rPr>
                              <w:t>(I)</w:t>
                            </w:r>
                          </w:p>
                          <w:p w14:paraId="6B0C64A7" w14:textId="77777777" w:rsidR="00420E04" w:rsidRDefault="0072000A" w:rsidP="00A460CE">
                            <w:pPr>
                              <w:rPr>
                                <w:rFonts w:ascii="Cambria" w:hAnsi="Cambria"/>
                              </w:rPr>
                            </w:pPr>
                            <w:sdt>
                              <w:sdtPr>
                                <w:rPr>
                                  <w:rFonts w:ascii="Arial" w:hAnsi="Arial" w:cs="Arial"/>
                                  <w:color w:val="2E74B5" w:themeColor="accent1" w:themeShade="BF"/>
                                  <w:sz w:val="24"/>
                                  <w:szCs w:val="24"/>
                                </w:rPr>
                                <w:id w:val="951434788"/>
                                <w:placeholder>
                                  <w:docPart w:val="93319D7663144E56B7A0469209BC0CA8"/>
                                </w:placeholder>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E96403">
                              <w:rPr>
                                <w:rFonts w:ascii="Cambria" w:hAnsi="Cambria"/>
                              </w:rPr>
                              <w:t xml:space="preserve"> </w:t>
                            </w:r>
                          </w:p>
                          <w:p w14:paraId="557E3D7F" w14:textId="77777777" w:rsidR="00420E04" w:rsidRPr="00E96403" w:rsidRDefault="00420E04" w:rsidP="00A460CE">
                            <w:pPr>
                              <w:rPr>
                                <w:rFonts w:ascii="Cambria" w:hAnsi="Cambria"/>
                              </w:rPr>
                            </w:pPr>
                          </w:p>
                        </w:txbxContent>
                      </wps:txbx>
                      <wps:bodyPr rot="0" vert="horz" wrap="square" lIns="91440" tIns="45720" rIns="91440" bIns="45720" anchor="t" anchorCtr="0" upright="1">
                        <a:noAutofit/>
                      </wps:bodyPr>
                    </wps:wsp>
                  </a:graphicData>
                </a:graphic>
              </wp:inline>
            </w:drawing>
          </mc:Choice>
          <mc:Fallback>
            <w:pict>
              <v:shape w14:anchorId="3FF25328" id="Cuadro de texto 33" o:spid="_x0000_s1030" type="#_x0000_t202" style="width:287.2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" strokeweight="2pt">
                <v:stroke dashstyle="longDash"/>
                <v:textbox>
                  <w:txbxContent>
                    <w:p w:rsidR="00420E04" w:rsidRPr="0052088F" w:rsidRDefault="00420E04" w:rsidP="00A460CE">
                      <w:pPr>
                        <w:rPr>
                          <w:rFonts w:ascii="Cambria" w:hAnsi="Cambria"/>
                          <w:lang w:val="en-US"/>
                        </w:rPr>
                      </w:pPr>
                      <w:r w:rsidRPr="00690B60">
                        <w:rPr>
                          <w:rFonts w:ascii="Cambria" w:hAnsi="Cambria"/>
                          <w:lang w:val="en-US"/>
                        </w:rPr>
                        <w:t xml:space="preserve">6. My mother gets up very early. </w:t>
                      </w:r>
                      <w:r w:rsidRPr="0052088F">
                        <w:rPr>
                          <w:rFonts w:ascii="Cambria" w:hAnsi="Cambria"/>
                          <w:lang w:val="en-US"/>
                        </w:rPr>
                        <w:t>(They)</w:t>
                      </w:r>
                    </w:p>
                    <w:p w:rsidR="00420E04" w:rsidRPr="0052088F" w:rsidRDefault="00B6765E" w:rsidP="00A460CE">
                      <w:pPr>
                        <w:rPr>
                          <w:rFonts w:ascii="Cambria" w:hAnsi="Cambria"/>
                          <w:lang w:val="en-US"/>
                        </w:rPr>
                      </w:pPr>
                      <w:sdt>
                        <w:sdtPr>
                          <w:rPr>
                            <w:rFonts w:ascii="Arial" w:hAnsi="Arial" w:cs="Arial"/>
                            <w:color w:val="2E74B5" w:themeColor="accent1" w:themeShade="BF"/>
                            <w:sz w:val="24"/>
                            <w:szCs w:val="24"/>
                          </w:rPr>
                          <w:id w:val="159283924"/>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rsidR="00420E04" w:rsidRPr="0052088F" w:rsidRDefault="00420E04" w:rsidP="00A460CE">
                      <w:pPr>
                        <w:rPr>
                          <w:rFonts w:ascii="Cambria" w:hAnsi="Cambria"/>
                          <w:lang w:val="en-US"/>
                        </w:rPr>
                      </w:pPr>
                      <w:r w:rsidRPr="0052088F">
                        <w:rPr>
                          <w:rFonts w:ascii="Cambria" w:hAnsi="Cambria"/>
                          <w:lang w:val="en-US"/>
                        </w:rPr>
                        <w:t>7. My brother does his homework in the evening. (I)</w:t>
                      </w:r>
                    </w:p>
                    <w:p w:rsidR="00420E04" w:rsidRPr="0052088F" w:rsidRDefault="00B6765E" w:rsidP="00A460CE">
                      <w:pPr>
                        <w:rPr>
                          <w:rFonts w:ascii="Cambria" w:hAnsi="Cambria"/>
                          <w:lang w:val="en-US"/>
                        </w:rPr>
                      </w:pPr>
                      <w:sdt>
                        <w:sdtPr>
                          <w:rPr>
                            <w:rFonts w:ascii="Arial" w:hAnsi="Arial" w:cs="Arial"/>
                            <w:color w:val="2E74B5" w:themeColor="accent1" w:themeShade="BF"/>
                            <w:sz w:val="24"/>
                            <w:szCs w:val="24"/>
                          </w:rPr>
                          <w:id w:val="593834235"/>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rsidR="00420E04" w:rsidRPr="0052088F" w:rsidRDefault="00420E04" w:rsidP="00A460CE">
                      <w:pPr>
                        <w:rPr>
                          <w:rFonts w:ascii="Cambria" w:hAnsi="Cambria"/>
                          <w:lang w:val="en-US"/>
                        </w:rPr>
                      </w:pPr>
                      <w:r w:rsidRPr="0052088F">
                        <w:rPr>
                          <w:rFonts w:ascii="Cambria" w:hAnsi="Cambria"/>
                          <w:lang w:val="en-US"/>
                        </w:rPr>
                        <w:t>8. She cleans the house after lunch. (We)</w:t>
                      </w:r>
                    </w:p>
                    <w:p w:rsidR="00420E04" w:rsidRPr="0052088F" w:rsidRDefault="00420E04" w:rsidP="00A460CE">
                      <w:pPr>
                        <w:rPr>
                          <w:rFonts w:ascii="Cambria" w:hAnsi="Cambria"/>
                          <w:lang w:val="en-US"/>
                        </w:rPr>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r w:rsidRPr="0052088F">
                        <w:rPr>
                          <w:rFonts w:ascii="Cambria" w:hAnsi="Cambria"/>
                          <w:lang w:val="en-US"/>
                        </w:rPr>
                        <w:t xml:space="preserve"> </w:t>
                      </w:r>
                    </w:p>
                    <w:p w:rsidR="00420E04" w:rsidRPr="0052088F" w:rsidRDefault="00420E04" w:rsidP="00A460CE">
                      <w:pPr>
                        <w:rPr>
                          <w:rFonts w:ascii="Cambria" w:hAnsi="Cambria"/>
                          <w:lang w:val="en-US"/>
                        </w:rPr>
                      </w:pPr>
                      <w:r w:rsidRPr="0052088F">
                        <w:rPr>
                          <w:rFonts w:ascii="Cambria" w:hAnsi="Cambria"/>
                          <w:lang w:val="en-US"/>
                        </w:rPr>
                        <w:t>9. My mother does the shopping in the afternoon. (They)</w:t>
                      </w:r>
                    </w:p>
                    <w:p w:rsidR="00420E04" w:rsidRPr="0052088F" w:rsidRDefault="00B6765E" w:rsidP="00A460CE">
                      <w:pPr>
                        <w:rPr>
                          <w:rFonts w:ascii="Cambria" w:hAnsi="Cambria"/>
                          <w:lang w:val="en-US"/>
                        </w:rPr>
                      </w:pPr>
                      <w:sdt>
                        <w:sdtPr>
                          <w:rPr>
                            <w:rFonts w:ascii="Arial" w:hAnsi="Arial" w:cs="Arial"/>
                            <w:color w:val="2E74B5" w:themeColor="accent1" w:themeShade="BF"/>
                            <w:sz w:val="24"/>
                            <w:szCs w:val="24"/>
                          </w:rPr>
                          <w:id w:val="-593707279"/>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52088F">
                        <w:rPr>
                          <w:rFonts w:ascii="Cambria" w:hAnsi="Cambria"/>
                          <w:lang w:val="en-US"/>
                        </w:rPr>
                        <w:t xml:space="preserve"> </w:t>
                      </w:r>
                    </w:p>
                    <w:p w:rsidR="00420E04" w:rsidRPr="00E96403" w:rsidRDefault="00420E04" w:rsidP="00A460CE">
                      <w:pPr>
                        <w:rPr>
                          <w:rFonts w:ascii="Cambria" w:hAnsi="Cambria"/>
                        </w:rPr>
                      </w:pPr>
                      <w:r w:rsidRPr="0052088F">
                        <w:rPr>
                          <w:rFonts w:ascii="Cambria" w:hAnsi="Cambria"/>
                          <w:lang w:val="en-US"/>
                        </w:rPr>
                        <w:t xml:space="preserve">10. My brother brushes his teeth before bed. </w:t>
                      </w:r>
                      <w:r w:rsidRPr="00E96403">
                        <w:rPr>
                          <w:rFonts w:ascii="Cambria" w:hAnsi="Cambria"/>
                        </w:rPr>
                        <w:t>(I)</w:t>
                      </w:r>
                    </w:p>
                    <w:p w:rsidR="00420E04" w:rsidRDefault="00B6765E" w:rsidP="00A460CE">
                      <w:pPr>
                        <w:rPr>
                          <w:rFonts w:ascii="Cambria" w:hAnsi="Cambria"/>
                        </w:rPr>
                      </w:pPr>
                      <w:sdt>
                        <w:sdtPr>
                          <w:rPr>
                            <w:rFonts w:ascii="Arial" w:hAnsi="Arial" w:cs="Arial"/>
                            <w:color w:val="2E74B5" w:themeColor="accent1" w:themeShade="BF"/>
                            <w:sz w:val="24"/>
                            <w:szCs w:val="24"/>
                          </w:rPr>
                          <w:id w:val="951434788"/>
                          <w:showingPlcHdr/>
                        </w:sdtPr>
                        <w:sdtEndPr/>
                        <w:sdtContent>
                          <w:r w:rsidR="00420E04">
                            <w:rPr>
                              <w:rStyle w:val="Textodelmarcadordeposicin"/>
                              <w:rFonts w:ascii="Arial" w:hAnsi="Arial" w:cs="Arial"/>
                              <w:sz w:val="24"/>
                              <w:szCs w:val="24"/>
                              <w:u w:val="single"/>
                              <w:lang w:val="en-US"/>
                            </w:rPr>
                            <w:t>Write</w:t>
                          </w:r>
                          <w:r w:rsidR="00420E04" w:rsidRPr="00E84478">
                            <w:rPr>
                              <w:rStyle w:val="Textodelmarcadordeposicin"/>
                              <w:rFonts w:ascii="Arial" w:hAnsi="Arial" w:cs="Arial"/>
                              <w:sz w:val="24"/>
                              <w:szCs w:val="24"/>
                              <w:u w:val="single"/>
                              <w:lang w:val="en-US"/>
                            </w:rPr>
                            <w:t xml:space="preserve"> here</w:t>
                          </w:r>
                        </w:sdtContent>
                      </w:sdt>
                      <w:r w:rsidR="00420E04" w:rsidRPr="00E96403">
                        <w:rPr>
                          <w:rFonts w:ascii="Cambria" w:hAnsi="Cambria"/>
                        </w:rPr>
                        <w:t xml:space="preserve"> </w:t>
                      </w:r>
                    </w:p>
                    <w:p w:rsidR="00420E04" w:rsidRPr="00E96403" w:rsidRDefault="00420E04" w:rsidP="00A460CE">
                      <w:pPr>
                        <w:rPr>
                          <w:rFonts w:ascii="Cambria" w:hAnsi="Cambria"/>
                        </w:rPr>
                      </w:pPr>
                    </w:p>
                  </w:txbxContent>
                </v:textbox>
                <w10:anchorlock/>
              </v:shape>
            </w:pict>
          </mc:Fallback>
        </mc:AlternateContent>
      </w:r>
    </w:p>
    <w:p w14:paraId="45C69EF5" w14:textId="77777777" w:rsidR="00C87EFC" w:rsidRDefault="00C87EFC" w:rsidP="00B42087">
      <w:pPr>
        <w:rPr>
          <w:color w:val="000000" w:themeColor="text1"/>
          <w:sz w:val="32"/>
          <w:szCs w:val="32"/>
        </w:rPr>
      </w:pPr>
    </w:p>
    <w:p w14:paraId="6FCCFAF6" w14:textId="77777777" w:rsidR="00C87EFC" w:rsidRDefault="00C87EFC" w:rsidP="00B42087">
      <w:pPr>
        <w:rPr>
          <w:color w:val="000000" w:themeColor="text1"/>
          <w:sz w:val="32"/>
          <w:szCs w:val="32"/>
        </w:rPr>
      </w:pPr>
    </w:p>
    <w:tbl>
      <w:tblPr>
        <w:tblStyle w:val="Tablaconcuadrcula"/>
        <w:tblW w:w="8784" w:type="dxa"/>
        <w:tblLook w:val="04A0" w:firstRow="1" w:lastRow="0" w:firstColumn="1" w:lastColumn="0" w:noHBand="0" w:noVBand="1"/>
      </w:tblPr>
      <w:tblGrid>
        <w:gridCol w:w="2689"/>
        <w:gridCol w:w="4677"/>
        <w:gridCol w:w="1418"/>
      </w:tblGrid>
      <w:tr w:rsidR="00C87EFC" w14:paraId="6F76E8D7" w14:textId="77777777" w:rsidTr="00534CE9">
        <w:tc>
          <w:tcPr>
            <w:tcW w:w="2689" w:type="dxa"/>
          </w:tcPr>
          <w:p w14:paraId="25C4A708" w14:textId="77777777" w:rsidR="00C87EFC" w:rsidRPr="00E4547B" w:rsidRDefault="00C87EFC" w:rsidP="00534CE9">
            <w:pPr>
              <w:jc w:val="center"/>
              <w:rPr>
                <w:rFonts w:ascii="Arial" w:hAnsi="Arial" w:cs="Arial"/>
                <w:b/>
                <w:bCs/>
                <w:sz w:val="30"/>
                <w:szCs w:val="30"/>
              </w:rPr>
            </w:pPr>
            <w:r w:rsidRPr="00E4547B">
              <w:rPr>
                <w:rFonts w:ascii="Arial" w:hAnsi="Arial" w:cs="Arial"/>
                <w:b/>
                <w:bCs/>
                <w:sz w:val="30"/>
                <w:szCs w:val="30"/>
              </w:rPr>
              <w:t>ÁREA</w:t>
            </w:r>
          </w:p>
        </w:tc>
        <w:tc>
          <w:tcPr>
            <w:tcW w:w="6095" w:type="dxa"/>
            <w:gridSpan w:val="2"/>
          </w:tcPr>
          <w:p w14:paraId="04489488" w14:textId="77777777" w:rsidR="00C87EFC" w:rsidRPr="00E4547B" w:rsidRDefault="00C87EFC" w:rsidP="00534CE9">
            <w:pPr>
              <w:jc w:val="center"/>
              <w:rPr>
                <w:rFonts w:ascii="Arial" w:hAnsi="Arial" w:cs="Arial"/>
                <w:sz w:val="30"/>
                <w:szCs w:val="30"/>
              </w:rPr>
            </w:pPr>
            <w:r w:rsidRPr="00E4547B">
              <w:rPr>
                <w:rFonts w:ascii="Arial" w:hAnsi="Arial" w:cs="Arial"/>
                <w:sz w:val="30"/>
                <w:szCs w:val="30"/>
              </w:rPr>
              <w:t>EDUCACIÓN FÍSICA</w:t>
            </w:r>
          </w:p>
        </w:tc>
      </w:tr>
      <w:tr w:rsidR="00C87EFC" w14:paraId="75B7A312" w14:textId="77777777" w:rsidTr="00534CE9">
        <w:tc>
          <w:tcPr>
            <w:tcW w:w="2689" w:type="dxa"/>
          </w:tcPr>
          <w:p w14:paraId="3FCF6C3A" w14:textId="77777777" w:rsidR="00C87EFC" w:rsidRPr="00E4547B" w:rsidRDefault="00C87EFC" w:rsidP="00534CE9">
            <w:pPr>
              <w:jc w:val="center"/>
              <w:rPr>
                <w:rFonts w:ascii="Arial" w:hAnsi="Arial" w:cs="Arial"/>
                <w:b/>
                <w:bCs/>
                <w:sz w:val="30"/>
                <w:szCs w:val="30"/>
              </w:rPr>
            </w:pPr>
            <w:r w:rsidRPr="00E4547B">
              <w:rPr>
                <w:rFonts w:ascii="Arial" w:hAnsi="Arial" w:cs="Arial"/>
                <w:b/>
                <w:bCs/>
                <w:sz w:val="30"/>
                <w:szCs w:val="30"/>
              </w:rPr>
              <w:t>TEMA</w:t>
            </w:r>
          </w:p>
        </w:tc>
        <w:tc>
          <w:tcPr>
            <w:tcW w:w="6095" w:type="dxa"/>
            <w:gridSpan w:val="2"/>
          </w:tcPr>
          <w:p w14:paraId="1377CB1C" w14:textId="77777777" w:rsidR="00C87EFC" w:rsidRPr="00E4547B" w:rsidRDefault="00C87EFC" w:rsidP="00534CE9">
            <w:pPr>
              <w:jc w:val="center"/>
              <w:rPr>
                <w:rFonts w:ascii="Arial" w:hAnsi="Arial" w:cs="Arial"/>
                <w:sz w:val="30"/>
                <w:szCs w:val="30"/>
              </w:rPr>
            </w:pPr>
            <w:r>
              <w:rPr>
                <w:rFonts w:ascii="Arial" w:hAnsi="Arial" w:cs="Arial"/>
                <w:sz w:val="30"/>
                <w:szCs w:val="30"/>
              </w:rPr>
              <w:t>COORDINACIÓN Y AGILIDAD</w:t>
            </w:r>
          </w:p>
        </w:tc>
      </w:tr>
      <w:tr w:rsidR="00C87EFC" w14:paraId="52F76E74" w14:textId="77777777" w:rsidTr="00534CE9">
        <w:tc>
          <w:tcPr>
            <w:tcW w:w="2689" w:type="dxa"/>
          </w:tcPr>
          <w:p w14:paraId="20F7E8B2" w14:textId="77777777" w:rsidR="00C87EFC" w:rsidRPr="00E4547B" w:rsidRDefault="00C87EFC" w:rsidP="00534CE9">
            <w:pPr>
              <w:jc w:val="center"/>
              <w:rPr>
                <w:rFonts w:ascii="Arial" w:hAnsi="Arial" w:cs="Arial"/>
                <w:b/>
                <w:bCs/>
                <w:sz w:val="30"/>
                <w:szCs w:val="30"/>
              </w:rPr>
            </w:pPr>
            <w:r w:rsidRPr="00E4547B">
              <w:rPr>
                <w:rFonts w:ascii="Arial" w:hAnsi="Arial" w:cs="Arial"/>
                <w:b/>
                <w:bCs/>
                <w:sz w:val="30"/>
                <w:szCs w:val="30"/>
              </w:rPr>
              <w:t>GRADO</w:t>
            </w:r>
          </w:p>
        </w:tc>
        <w:tc>
          <w:tcPr>
            <w:tcW w:w="6095" w:type="dxa"/>
            <w:gridSpan w:val="2"/>
          </w:tcPr>
          <w:p w14:paraId="61A6B194" w14:textId="77777777" w:rsidR="00C87EFC" w:rsidRPr="00E4547B" w:rsidRDefault="00C87EFC" w:rsidP="00534CE9">
            <w:pPr>
              <w:jc w:val="center"/>
              <w:rPr>
                <w:rFonts w:ascii="Arial" w:hAnsi="Arial" w:cs="Arial"/>
                <w:sz w:val="30"/>
                <w:szCs w:val="30"/>
              </w:rPr>
            </w:pPr>
            <w:r>
              <w:rPr>
                <w:rFonts w:ascii="Arial" w:hAnsi="Arial" w:cs="Arial"/>
                <w:sz w:val="30"/>
                <w:szCs w:val="30"/>
              </w:rPr>
              <w:t>5T</w:t>
            </w:r>
            <w:r w:rsidRPr="00E4547B">
              <w:rPr>
                <w:rFonts w:ascii="Arial" w:hAnsi="Arial" w:cs="Arial"/>
                <w:sz w:val="30"/>
                <w:szCs w:val="30"/>
              </w:rPr>
              <w:t xml:space="preserve">O Y </w:t>
            </w:r>
            <w:r>
              <w:rPr>
                <w:rFonts w:ascii="Arial" w:hAnsi="Arial" w:cs="Arial"/>
                <w:sz w:val="30"/>
                <w:szCs w:val="30"/>
              </w:rPr>
              <w:t>6</w:t>
            </w:r>
            <w:r w:rsidRPr="00E4547B">
              <w:rPr>
                <w:rFonts w:ascii="Arial" w:hAnsi="Arial" w:cs="Arial"/>
                <w:sz w:val="30"/>
                <w:szCs w:val="30"/>
              </w:rPr>
              <w:t>TO</w:t>
            </w:r>
          </w:p>
        </w:tc>
      </w:tr>
      <w:tr w:rsidR="00C87EFC" w14:paraId="36F2BC49" w14:textId="77777777" w:rsidTr="00534CE9">
        <w:tc>
          <w:tcPr>
            <w:tcW w:w="2689" w:type="dxa"/>
          </w:tcPr>
          <w:p w14:paraId="7955435C" w14:textId="77777777" w:rsidR="00C87EFC" w:rsidRPr="000A2129" w:rsidRDefault="00C87EFC" w:rsidP="00534CE9">
            <w:pPr>
              <w:jc w:val="center"/>
              <w:rPr>
                <w:rFonts w:ascii="Arial" w:hAnsi="Arial" w:cs="Arial"/>
                <w:b/>
                <w:bCs/>
                <w:sz w:val="24"/>
                <w:szCs w:val="24"/>
              </w:rPr>
            </w:pPr>
            <w:r w:rsidRPr="000A2129">
              <w:rPr>
                <w:rFonts w:ascii="Arial" w:hAnsi="Arial" w:cs="Arial"/>
                <w:b/>
                <w:bCs/>
                <w:sz w:val="24"/>
                <w:szCs w:val="24"/>
              </w:rPr>
              <w:lastRenderedPageBreak/>
              <w:t>Edward André Yparraguirre Ramos</w:t>
            </w:r>
          </w:p>
        </w:tc>
        <w:tc>
          <w:tcPr>
            <w:tcW w:w="4677" w:type="dxa"/>
          </w:tcPr>
          <w:p w14:paraId="57061DDA" w14:textId="77777777" w:rsidR="00C87EFC" w:rsidRPr="00E4547B" w:rsidRDefault="00C87EFC" w:rsidP="00534CE9">
            <w:pPr>
              <w:jc w:val="center"/>
              <w:rPr>
                <w:rFonts w:ascii="Arial" w:hAnsi="Arial" w:cs="Arial"/>
                <w:sz w:val="30"/>
                <w:szCs w:val="30"/>
              </w:rPr>
            </w:pPr>
            <w:r w:rsidRPr="00E4547B">
              <w:rPr>
                <w:rFonts w:ascii="Arial" w:hAnsi="Arial" w:cs="Arial"/>
                <w:sz w:val="30"/>
                <w:szCs w:val="30"/>
              </w:rPr>
              <w:t>dunas.ed.fisica@gmail.com</w:t>
            </w:r>
          </w:p>
        </w:tc>
        <w:tc>
          <w:tcPr>
            <w:tcW w:w="1418" w:type="dxa"/>
          </w:tcPr>
          <w:p w14:paraId="20B410BC" w14:textId="77777777" w:rsidR="00C87EFC" w:rsidRDefault="00C87EFC" w:rsidP="00534CE9">
            <w:pPr>
              <w:jc w:val="both"/>
              <w:rPr>
                <w:rFonts w:ascii="Arial" w:hAnsi="Arial" w:cs="Arial"/>
                <w:sz w:val="24"/>
                <w:szCs w:val="24"/>
              </w:rPr>
            </w:pPr>
            <w:r>
              <w:rPr>
                <w:rFonts w:ascii="Arial" w:hAnsi="Arial" w:cs="Arial"/>
                <w:sz w:val="24"/>
                <w:szCs w:val="24"/>
              </w:rPr>
              <w:t>967253325</w:t>
            </w:r>
          </w:p>
        </w:tc>
      </w:tr>
      <w:tr w:rsidR="00C87EFC" w14:paraId="5FDAF7F8" w14:textId="77777777" w:rsidTr="00534CE9">
        <w:tc>
          <w:tcPr>
            <w:tcW w:w="2689" w:type="dxa"/>
          </w:tcPr>
          <w:p w14:paraId="192E1B02" w14:textId="77777777" w:rsidR="00C87EFC" w:rsidRPr="000A2129" w:rsidRDefault="00C87EFC" w:rsidP="00534CE9">
            <w:pPr>
              <w:jc w:val="center"/>
              <w:rPr>
                <w:rFonts w:ascii="Arial" w:hAnsi="Arial" w:cs="Arial"/>
                <w:b/>
                <w:bCs/>
                <w:sz w:val="24"/>
                <w:szCs w:val="24"/>
              </w:rPr>
            </w:pPr>
            <w:r w:rsidRPr="000A2129">
              <w:rPr>
                <w:rFonts w:ascii="Arial" w:hAnsi="Arial" w:cs="Arial"/>
                <w:b/>
                <w:bCs/>
                <w:sz w:val="24"/>
                <w:szCs w:val="24"/>
              </w:rPr>
              <w:t>Andy Marco Machuca Romero</w:t>
            </w:r>
          </w:p>
        </w:tc>
        <w:tc>
          <w:tcPr>
            <w:tcW w:w="4677" w:type="dxa"/>
          </w:tcPr>
          <w:p w14:paraId="18CED114" w14:textId="77777777" w:rsidR="00C87EFC" w:rsidRPr="00E4547B" w:rsidRDefault="00C87EFC" w:rsidP="00534CE9">
            <w:pPr>
              <w:jc w:val="center"/>
              <w:rPr>
                <w:rFonts w:ascii="Arial" w:hAnsi="Arial" w:cs="Arial"/>
                <w:sz w:val="30"/>
                <w:szCs w:val="30"/>
              </w:rPr>
            </w:pPr>
            <w:r w:rsidRPr="00E4547B">
              <w:rPr>
                <w:rFonts w:ascii="Arial" w:hAnsi="Arial" w:cs="Arial"/>
                <w:sz w:val="30"/>
                <w:szCs w:val="30"/>
              </w:rPr>
              <w:t>Andymachucarom52@gmail.com</w:t>
            </w:r>
          </w:p>
        </w:tc>
        <w:tc>
          <w:tcPr>
            <w:tcW w:w="1418" w:type="dxa"/>
          </w:tcPr>
          <w:p w14:paraId="5137AC54" w14:textId="77777777" w:rsidR="00C87EFC" w:rsidRDefault="00C87EFC" w:rsidP="00534CE9">
            <w:pPr>
              <w:jc w:val="both"/>
              <w:rPr>
                <w:rFonts w:ascii="Arial" w:hAnsi="Arial" w:cs="Arial"/>
                <w:sz w:val="24"/>
                <w:szCs w:val="24"/>
              </w:rPr>
            </w:pPr>
            <w:r>
              <w:rPr>
                <w:rFonts w:ascii="Arial" w:hAnsi="Arial" w:cs="Arial"/>
                <w:sz w:val="24"/>
                <w:szCs w:val="24"/>
              </w:rPr>
              <w:t>959316166</w:t>
            </w:r>
          </w:p>
        </w:tc>
      </w:tr>
    </w:tbl>
    <w:p w14:paraId="6E67BCAF" w14:textId="77777777" w:rsidR="00C87EFC" w:rsidRDefault="00C87EFC" w:rsidP="00C87EFC">
      <w:pPr>
        <w:rPr>
          <w:rFonts w:ascii="Arial" w:hAnsi="Arial" w:cs="Arial"/>
          <w:b/>
          <w:bCs/>
          <w:color w:val="FF0000"/>
          <w:sz w:val="40"/>
          <w:szCs w:val="40"/>
        </w:rPr>
      </w:pPr>
    </w:p>
    <w:p w14:paraId="1CBE6C61" w14:textId="77777777" w:rsidR="00C87EFC" w:rsidRDefault="00C87EFC" w:rsidP="00C87EFC">
      <w:pPr>
        <w:rPr>
          <w:rFonts w:ascii="Arial" w:hAnsi="Arial" w:cs="Arial"/>
          <w:b/>
          <w:bCs/>
          <w:color w:val="FF0000"/>
          <w:sz w:val="40"/>
          <w:szCs w:val="40"/>
        </w:rPr>
      </w:pPr>
    </w:p>
    <w:p w14:paraId="505080CE" w14:textId="77777777" w:rsidR="00C87EFC" w:rsidRPr="00421536" w:rsidRDefault="00C87EFC" w:rsidP="00C87EFC">
      <w:pPr>
        <w:rPr>
          <w:rFonts w:ascii="Arial" w:hAnsi="Arial" w:cs="Arial"/>
          <w:b/>
          <w:bCs/>
          <w:color w:val="FF0000"/>
          <w:sz w:val="40"/>
          <w:szCs w:val="40"/>
        </w:rPr>
      </w:pPr>
      <w:r w:rsidRPr="00421536">
        <w:rPr>
          <w:rFonts w:ascii="Arial" w:hAnsi="Arial" w:cs="Arial"/>
          <w:b/>
          <w:bCs/>
          <w:color w:val="FF0000"/>
          <w:sz w:val="40"/>
          <w:szCs w:val="40"/>
        </w:rPr>
        <w:t>Con una cinta (o el material que tengas en casa) haz una línea recta de 4m. para realizar los ejercicios del video.</w:t>
      </w:r>
    </w:p>
    <w:p w14:paraId="3B6A4830" w14:textId="77777777" w:rsidR="00C87EFC" w:rsidRDefault="0072000A" w:rsidP="00C87EFC">
      <w:hyperlink r:id="rId80" w:history="1">
        <w:r w:rsidR="00C87EFC">
          <w:rPr>
            <w:rStyle w:val="Hipervnculo"/>
          </w:rPr>
          <w:t>https://www.youtube.com/watch?v=rWqXE7Z5P4c&amp;list=PL3-r7GuNUoSsSkUuXblLb7wbnHLGcna0B&amp;index=18&amp;t=0s</w:t>
        </w:r>
      </w:hyperlink>
    </w:p>
    <w:p w14:paraId="77601BBF" w14:textId="77777777" w:rsidR="00C87EFC" w:rsidRDefault="00C87EFC" w:rsidP="00C87EFC"/>
    <w:p w14:paraId="3D156513" w14:textId="77777777" w:rsidR="00C87EFC" w:rsidRDefault="00C87EFC" w:rsidP="00C87EFC">
      <w:pPr>
        <w:pStyle w:val="Prrafodelista"/>
        <w:numPr>
          <w:ilvl w:val="0"/>
          <w:numId w:val="1"/>
        </w:numPr>
        <w:rPr>
          <w:rFonts w:ascii="Arial" w:hAnsi="Arial" w:cs="Arial"/>
          <w:color w:val="00B050"/>
          <w:sz w:val="30"/>
          <w:szCs w:val="30"/>
        </w:rPr>
      </w:pPr>
      <w:r w:rsidRPr="00421536">
        <w:rPr>
          <w:rFonts w:ascii="Arial" w:hAnsi="Arial" w:cs="Arial"/>
          <w:color w:val="00B050"/>
          <w:sz w:val="30"/>
          <w:szCs w:val="30"/>
        </w:rPr>
        <w:t xml:space="preserve">Escoge solo </w:t>
      </w:r>
      <w:r>
        <w:rPr>
          <w:rFonts w:ascii="Arial" w:hAnsi="Arial" w:cs="Arial"/>
          <w:color w:val="00B050"/>
          <w:sz w:val="30"/>
          <w:szCs w:val="30"/>
        </w:rPr>
        <w:t>10</w:t>
      </w:r>
      <w:r w:rsidRPr="00421536">
        <w:rPr>
          <w:rFonts w:ascii="Arial" w:hAnsi="Arial" w:cs="Arial"/>
          <w:color w:val="00B050"/>
          <w:sz w:val="30"/>
          <w:szCs w:val="30"/>
        </w:rPr>
        <w:t xml:space="preserve"> ejercicios que aparecen en el video</w:t>
      </w:r>
      <w:r>
        <w:rPr>
          <w:rFonts w:ascii="Arial" w:hAnsi="Arial" w:cs="Arial"/>
          <w:color w:val="00B050"/>
          <w:sz w:val="30"/>
          <w:szCs w:val="30"/>
        </w:rPr>
        <w:t>.</w:t>
      </w:r>
    </w:p>
    <w:p w14:paraId="78D358F3" w14:textId="77777777" w:rsidR="00C87EFC" w:rsidRPr="00421536" w:rsidRDefault="00C87EFC" w:rsidP="00C87EFC">
      <w:pPr>
        <w:pStyle w:val="Prrafodelista"/>
        <w:numPr>
          <w:ilvl w:val="0"/>
          <w:numId w:val="1"/>
        </w:numPr>
        <w:rPr>
          <w:rFonts w:ascii="Arial" w:hAnsi="Arial" w:cs="Arial"/>
          <w:color w:val="00B050"/>
          <w:sz w:val="30"/>
          <w:szCs w:val="30"/>
        </w:rPr>
      </w:pPr>
      <w:r>
        <w:rPr>
          <w:rFonts w:ascii="Arial" w:hAnsi="Arial" w:cs="Arial"/>
          <w:color w:val="00B050"/>
          <w:sz w:val="30"/>
          <w:szCs w:val="30"/>
        </w:rPr>
        <w:t>Realiza los ejercicios escogidos correctamente.</w:t>
      </w:r>
    </w:p>
    <w:p w14:paraId="5F085451" w14:textId="77777777" w:rsidR="00C87EFC" w:rsidRPr="00421536" w:rsidRDefault="00C87EFC" w:rsidP="00C87EFC">
      <w:pPr>
        <w:pStyle w:val="Prrafodelista"/>
        <w:numPr>
          <w:ilvl w:val="0"/>
          <w:numId w:val="1"/>
        </w:numPr>
        <w:rPr>
          <w:rFonts w:ascii="Arial" w:hAnsi="Arial" w:cs="Arial"/>
          <w:b/>
          <w:bCs/>
          <w:color w:val="00B050"/>
          <w:sz w:val="30"/>
          <w:szCs w:val="30"/>
        </w:rPr>
      </w:pPr>
      <w:r w:rsidRPr="00421536">
        <w:rPr>
          <w:rFonts w:ascii="Arial" w:hAnsi="Arial" w:cs="Arial"/>
          <w:color w:val="00B050"/>
          <w:sz w:val="30"/>
          <w:szCs w:val="30"/>
        </w:rPr>
        <w:t>Ten en cue</w:t>
      </w:r>
      <w:r>
        <w:rPr>
          <w:rFonts w:ascii="Arial" w:hAnsi="Arial" w:cs="Arial"/>
          <w:color w:val="00B050"/>
          <w:sz w:val="30"/>
          <w:szCs w:val="30"/>
        </w:rPr>
        <w:t>nta que si te equivocas empezará</w:t>
      </w:r>
      <w:r w:rsidRPr="00421536">
        <w:rPr>
          <w:rFonts w:ascii="Arial" w:hAnsi="Arial" w:cs="Arial"/>
          <w:color w:val="00B050"/>
          <w:sz w:val="30"/>
          <w:szCs w:val="30"/>
        </w:rPr>
        <w:t>s de nuevo el ejercicio</w:t>
      </w:r>
      <w:r>
        <w:rPr>
          <w:rFonts w:ascii="Arial" w:hAnsi="Arial" w:cs="Arial"/>
          <w:color w:val="00B050"/>
          <w:sz w:val="30"/>
          <w:szCs w:val="30"/>
        </w:rPr>
        <w:t xml:space="preserve"> (por ese motivo practícalo muchas veces hasta que te salga fluido.</w:t>
      </w:r>
    </w:p>
    <w:p w14:paraId="5D9792F2" w14:textId="77777777" w:rsidR="00C87EFC" w:rsidRPr="00AA05E0" w:rsidRDefault="00C87EFC" w:rsidP="00C87EFC">
      <w:pPr>
        <w:pStyle w:val="Prrafodelista"/>
        <w:numPr>
          <w:ilvl w:val="0"/>
          <w:numId w:val="1"/>
        </w:numPr>
        <w:rPr>
          <w:rFonts w:ascii="Arial" w:hAnsi="Arial" w:cs="Arial"/>
          <w:b/>
          <w:bCs/>
          <w:color w:val="00B050"/>
          <w:sz w:val="30"/>
          <w:szCs w:val="30"/>
        </w:rPr>
      </w:pPr>
      <w:r w:rsidRPr="00421536">
        <w:rPr>
          <w:rFonts w:ascii="Arial" w:hAnsi="Arial" w:cs="Arial"/>
          <w:color w:val="00B050"/>
          <w:sz w:val="30"/>
          <w:szCs w:val="30"/>
        </w:rPr>
        <w:t>Con una persona mayor que te apoye graba un video haciendo la actividad y mándalo a los correos de los profesores.</w:t>
      </w:r>
    </w:p>
    <w:p w14:paraId="1AED40DB" w14:textId="77777777" w:rsidR="00C87EFC" w:rsidRPr="00981FB9" w:rsidRDefault="00C87EFC" w:rsidP="00C87EFC">
      <w:pPr>
        <w:pStyle w:val="Prrafodelista"/>
        <w:numPr>
          <w:ilvl w:val="0"/>
          <w:numId w:val="1"/>
        </w:numPr>
        <w:rPr>
          <w:rFonts w:ascii="Arial" w:hAnsi="Arial" w:cs="Arial"/>
          <w:b/>
          <w:bCs/>
          <w:color w:val="00B050"/>
          <w:sz w:val="30"/>
          <w:szCs w:val="30"/>
        </w:rPr>
      </w:pPr>
      <w:r>
        <w:rPr>
          <w:rFonts w:ascii="Arial" w:hAnsi="Arial" w:cs="Arial"/>
          <w:color w:val="00B050"/>
          <w:sz w:val="30"/>
          <w:szCs w:val="30"/>
        </w:rPr>
        <w:t>RECUERDA QUE TU VIDEO NO PUEDE PASAR LOS 2 MINUTOS.</w:t>
      </w:r>
    </w:p>
    <w:p w14:paraId="1ADDDD77" w14:textId="77777777" w:rsidR="00A27DA1" w:rsidRPr="00F161CE" w:rsidRDefault="00A27DA1" w:rsidP="00A27DA1">
      <w:pPr>
        <w:jc w:val="center"/>
        <w:rPr>
          <w:rFonts w:ascii="Arial" w:hAnsi="Arial" w:cs="Arial"/>
          <w:b/>
          <w:sz w:val="28"/>
          <w:szCs w:val="24"/>
          <w:u w:val="single"/>
        </w:rPr>
      </w:pPr>
      <w:r w:rsidRPr="00F161CE">
        <w:rPr>
          <w:rFonts w:ascii="Arial" w:hAnsi="Arial" w:cs="Arial"/>
          <w:b/>
          <w:sz w:val="28"/>
          <w:szCs w:val="24"/>
          <w:u w:val="single"/>
        </w:rPr>
        <w:t>ÁREA: ARTE Y CULTURA – MÚSICA</w:t>
      </w:r>
    </w:p>
    <w:p w14:paraId="4C85D1C8" w14:textId="77777777" w:rsidR="00A27DA1" w:rsidRPr="00F161CE" w:rsidRDefault="00A27DA1" w:rsidP="00A27DA1">
      <w:pPr>
        <w:rPr>
          <w:rFonts w:ascii="Arial" w:hAnsi="Arial" w:cs="Arial"/>
          <w:b/>
          <w:sz w:val="24"/>
          <w:szCs w:val="24"/>
        </w:rPr>
      </w:pPr>
      <w:r w:rsidRPr="00F161CE">
        <w:rPr>
          <w:rFonts w:ascii="Arial" w:hAnsi="Arial" w:cs="Arial"/>
          <w:b/>
          <w:sz w:val="24"/>
          <w:szCs w:val="24"/>
        </w:rPr>
        <w:t>Profesora: Lucero Yto Apaza</w:t>
      </w:r>
    </w:p>
    <w:tbl>
      <w:tblPr>
        <w:tblStyle w:val="Tablaconcuadrcula"/>
        <w:tblW w:w="0" w:type="auto"/>
        <w:tblLook w:val="04A0" w:firstRow="1" w:lastRow="0" w:firstColumn="1" w:lastColumn="0" w:noHBand="0" w:noVBand="1"/>
      </w:tblPr>
      <w:tblGrid>
        <w:gridCol w:w="2263"/>
        <w:gridCol w:w="6231"/>
      </w:tblGrid>
      <w:tr w:rsidR="00A27DA1" w:rsidRPr="00F161CE" w14:paraId="381B0C57" w14:textId="77777777" w:rsidTr="00534CE9">
        <w:tc>
          <w:tcPr>
            <w:tcW w:w="2263" w:type="dxa"/>
            <w:tcBorders>
              <w:top w:val="single" w:sz="4" w:space="0" w:color="auto"/>
              <w:left w:val="single" w:sz="4" w:space="0" w:color="auto"/>
              <w:bottom w:val="single" w:sz="4" w:space="0" w:color="auto"/>
              <w:right w:val="single" w:sz="4" w:space="0" w:color="auto"/>
            </w:tcBorders>
            <w:hideMark/>
          </w:tcPr>
          <w:p w14:paraId="44CDBE4C" w14:textId="77777777" w:rsidR="00A27DA1" w:rsidRDefault="00A27DA1" w:rsidP="00534CE9">
            <w:pPr>
              <w:rPr>
                <w:rFonts w:ascii="Arial" w:hAnsi="Arial" w:cs="Arial"/>
                <w:b/>
                <w:sz w:val="24"/>
                <w:szCs w:val="24"/>
                <w:u w:val="single"/>
              </w:rPr>
            </w:pPr>
            <w:r>
              <w:rPr>
                <w:rFonts w:ascii="Arial" w:hAnsi="Arial" w:cs="Arial"/>
                <w:b/>
                <w:sz w:val="24"/>
                <w:szCs w:val="24"/>
                <w:u w:val="single"/>
              </w:rPr>
              <w:t>NOMBRES Y APELLIDOS</w:t>
            </w:r>
          </w:p>
        </w:tc>
        <w:sdt>
          <w:sdtPr>
            <w:rPr>
              <w:b/>
              <w:sz w:val="24"/>
              <w:szCs w:val="24"/>
              <w:u w:val="single"/>
            </w:rPr>
            <w:id w:val="-1444993569"/>
            <w:placeholder>
              <w:docPart w:val="C9CE2DC40C8D4ED8AA00A6C43EB87B0C"/>
            </w:placeholder>
            <w:showingPlcHdr/>
          </w:sdtPr>
          <w:sdtEndPr/>
          <w:sdtContent>
            <w:tc>
              <w:tcPr>
                <w:tcW w:w="6231" w:type="dxa"/>
                <w:tcBorders>
                  <w:top w:val="single" w:sz="4" w:space="0" w:color="auto"/>
                  <w:left w:val="single" w:sz="4" w:space="0" w:color="auto"/>
                  <w:bottom w:val="single" w:sz="4" w:space="0" w:color="auto"/>
                  <w:right w:val="single" w:sz="4" w:space="0" w:color="auto"/>
                </w:tcBorders>
                <w:hideMark/>
              </w:tcPr>
              <w:p w14:paraId="240A3EE1" w14:textId="77777777" w:rsidR="00A27DA1" w:rsidRDefault="00A27DA1" w:rsidP="00534CE9">
                <w:pPr>
                  <w:rPr>
                    <w:b/>
                    <w:sz w:val="24"/>
                    <w:szCs w:val="24"/>
                    <w:u w:val="single"/>
                  </w:rPr>
                </w:pPr>
                <w:r>
                  <w:rPr>
                    <w:rStyle w:val="Textodelmarcadordeposicin"/>
                    <w:sz w:val="24"/>
                    <w:szCs w:val="24"/>
                  </w:rPr>
                  <w:t>Introduce tu nombre y apellidos.</w:t>
                </w:r>
              </w:p>
            </w:tc>
          </w:sdtContent>
        </w:sdt>
      </w:tr>
      <w:tr w:rsidR="00A27DA1" w14:paraId="09655315" w14:textId="77777777" w:rsidTr="00534CE9">
        <w:tc>
          <w:tcPr>
            <w:tcW w:w="2263" w:type="dxa"/>
            <w:tcBorders>
              <w:top w:val="single" w:sz="4" w:space="0" w:color="auto"/>
              <w:left w:val="single" w:sz="4" w:space="0" w:color="auto"/>
              <w:bottom w:val="single" w:sz="4" w:space="0" w:color="auto"/>
              <w:right w:val="single" w:sz="4" w:space="0" w:color="auto"/>
            </w:tcBorders>
            <w:hideMark/>
          </w:tcPr>
          <w:p w14:paraId="00B52DD7" w14:textId="77777777" w:rsidR="00A27DA1" w:rsidRDefault="00A27DA1" w:rsidP="00534CE9">
            <w:pPr>
              <w:rPr>
                <w:rFonts w:ascii="Arial" w:hAnsi="Arial" w:cs="Arial"/>
                <w:b/>
                <w:sz w:val="24"/>
                <w:szCs w:val="24"/>
                <w:u w:val="single"/>
              </w:rPr>
            </w:pPr>
            <w:r>
              <w:rPr>
                <w:rFonts w:ascii="Arial" w:hAnsi="Arial" w:cs="Arial"/>
                <w:b/>
                <w:sz w:val="24"/>
                <w:szCs w:val="24"/>
                <w:u w:val="single"/>
              </w:rPr>
              <w:t>GRADO</w:t>
            </w:r>
          </w:p>
        </w:tc>
        <w:sdt>
          <w:sdtPr>
            <w:rPr>
              <w:b/>
              <w:sz w:val="24"/>
              <w:szCs w:val="24"/>
              <w:u w:val="single"/>
            </w:rPr>
            <w:alias w:val="grado"/>
            <w:tag w:val="grado"/>
            <w:id w:val="-1531564934"/>
            <w:placeholder>
              <w:docPart w:val="58A2BF55DD334491A60A8B47BFF98A7C"/>
            </w:placeholder>
            <w:showingPlcHdr/>
            <w:dropDownList>
              <w:listItem w:value="Elija un elemento."/>
              <w:listItem w:displayText="5°" w:value="5°"/>
              <w:listItem w:displayText="6°" w:value="6°"/>
            </w:dropDownList>
          </w:sdtPr>
          <w:sdtEndPr/>
          <w:sdtContent>
            <w:tc>
              <w:tcPr>
                <w:tcW w:w="6231" w:type="dxa"/>
                <w:tcBorders>
                  <w:top w:val="single" w:sz="4" w:space="0" w:color="auto"/>
                  <w:left w:val="single" w:sz="4" w:space="0" w:color="auto"/>
                  <w:bottom w:val="single" w:sz="4" w:space="0" w:color="auto"/>
                  <w:right w:val="single" w:sz="4" w:space="0" w:color="auto"/>
                </w:tcBorders>
                <w:hideMark/>
              </w:tcPr>
              <w:p w14:paraId="41AC487A" w14:textId="77777777" w:rsidR="00A27DA1" w:rsidRDefault="00A27DA1" w:rsidP="00534CE9">
                <w:pPr>
                  <w:rPr>
                    <w:b/>
                    <w:sz w:val="24"/>
                    <w:szCs w:val="24"/>
                    <w:u w:val="single"/>
                  </w:rPr>
                </w:pPr>
                <w:r>
                  <w:rPr>
                    <w:rStyle w:val="Textodelmarcadordeposicin"/>
                    <w:sz w:val="24"/>
                    <w:szCs w:val="24"/>
                  </w:rPr>
                  <w:t>Selecciona tu grado.</w:t>
                </w:r>
              </w:p>
            </w:tc>
          </w:sdtContent>
        </w:sdt>
      </w:tr>
      <w:tr w:rsidR="00A27DA1" w14:paraId="237147CE" w14:textId="77777777" w:rsidTr="00534CE9">
        <w:tc>
          <w:tcPr>
            <w:tcW w:w="2263" w:type="dxa"/>
            <w:tcBorders>
              <w:top w:val="single" w:sz="4" w:space="0" w:color="auto"/>
              <w:left w:val="single" w:sz="4" w:space="0" w:color="auto"/>
              <w:bottom w:val="single" w:sz="4" w:space="0" w:color="auto"/>
              <w:right w:val="single" w:sz="4" w:space="0" w:color="auto"/>
            </w:tcBorders>
            <w:hideMark/>
          </w:tcPr>
          <w:p w14:paraId="0F30F4A5" w14:textId="77777777" w:rsidR="00A27DA1" w:rsidRDefault="00A27DA1" w:rsidP="00534CE9">
            <w:pPr>
              <w:rPr>
                <w:rFonts w:ascii="Arial" w:hAnsi="Arial" w:cs="Arial"/>
                <w:b/>
                <w:sz w:val="24"/>
                <w:szCs w:val="24"/>
                <w:u w:val="single"/>
              </w:rPr>
            </w:pPr>
            <w:r>
              <w:rPr>
                <w:rFonts w:ascii="Arial" w:hAnsi="Arial" w:cs="Arial"/>
                <w:b/>
                <w:sz w:val="24"/>
                <w:szCs w:val="24"/>
                <w:u w:val="single"/>
              </w:rPr>
              <w:t>SECCIÓN</w:t>
            </w:r>
          </w:p>
        </w:tc>
        <w:sdt>
          <w:sdtPr>
            <w:rPr>
              <w:b/>
              <w:sz w:val="24"/>
              <w:szCs w:val="24"/>
              <w:u w:val="single"/>
            </w:rPr>
            <w:alias w:val="seccion "/>
            <w:tag w:val="seccion"/>
            <w:id w:val="-1904441414"/>
            <w:placeholder>
              <w:docPart w:val="BE0C0F349BB644D987359ABB7C93EF67"/>
            </w:placeholder>
            <w:showingPlcHdr/>
            <w:dropDownList>
              <w:listItem w:value="Elija un elemento."/>
              <w:listItem w:displayText="&quot;A&quot;" w:value="&quot;A&quot;"/>
              <w:listItem w:displayText="&quot;B&quot;" w:value="&quot;B&quot;"/>
            </w:dropDownList>
          </w:sdtPr>
          <w:sdtEndPr/>
          <w:sdtContent>
            <w:tc>
              <w:tcPr>
                <w:tcW w:w="6231" w:type="dxa"/>
                <w:tcBorders>
                  <w:top w:val="single" w:sz="4" w:space="0" w:color="auto"/>
                  <w:left w:val="single" w:sz="4" w:space="0" w:color="auto"/>
                  <w:bottom w:val="single" w:sz="4" w:space="0" w:color="auto"/>
                  <w:right w:val="single" w:sz="4" w:space="0" w:color="auto"/>
                </w:tcBorders>
                <w:hideMark/>
              </w:tcPr>
              <w:p w14:paraId="64261144" w14:textId="77777777" w:rsidR="00A27DA1" w:rsidRDefault="00A27DA1" w:rsidP="00534CE9">
                <w:pPr>
                  <w:rPr>
                    <w:b/>
                    <w:sz w:val="24"/>
                    <w:szCs w:val="24"/>
                    <w:u w:val="single"/>
                  </w:rPr>
                </w:pPr>
                <w:r>
                  <w:rPr>
                    <w:rStyle w:val="Textodelmarcadordeposicin"/>
                    <w:sz w:val="24"/>
                    <w:szCs w:val="24"/>
                  </w:rPr>
                  <w:t>Selecciona tu sección.</w:t>
                </w:r>
              </w:p>
            </w:tc>
          </w:sdtContent>
        </w:sdt>
      </w:tr>
    </w:tbl>
    <w:p w14:paraId="4BDC651B" w14:textId="77777777" w:rsidR="00A27DA1" w:rsidRDefault="00A27DA1" w:rsidP="00A27DA1">
      <w:pPr>
        <w:rPr>
          <w:rFonts w:ascii="Arial" w:hAnsi="Arial" w:cs="Arial"/>
          <w:b/>
          <w:sz w:val="28"/>
          <w:u w:val="single"/>
        </w:rPr>
      </w:pPr>
    </w:p>
    <w:p w14:paraId="611F8A48" w14:textId="77777777" w:rsidR="00A27DA1" w:rsidRDefault="00A27DA1" w:rsidP="00A27DA1">
      <w:pPr>
        <w:rPr>
          <w:rFonts w:ascii="Arial" w:hAnsi="Arial" w:cs="Arial"/>
          <w:b/>
          <w:sz w:val="24"/>
        </w:rPr>
      </w:pPr>
      <w:r>
        <w:rPr>
          <w:rFonts w:ascii="Arial" w:hAnsi="Arial" w:cs="Arial"/>
          <w:b/>
          <w:sz w:val="24"/>
        </w:rPr>
        <w:t>Profesora: Lucero Yto Apaza</w:t>
      </w:r>
    </w:p>
    <w:p w14:paraId="1208E552" w14:textId="77777777" w:rsidR="00A27DA1" w:rsidRDefault="00A27DA1" w:rsidP="00A27DA1">
      <w:pPr>
        <w:rPr>
          <w:rFonts w:ascii="Arial" w:hAnsi="Arial" w:cs="Arial"/>
          <w:b/>
          <w:sz w:val="24"/>
        </w:rPr>
      </w:pPr>
    </w:p>
    <w:p w14:paraId="7A52233F" w14:textId="77777777" w:rsidR="00A27DA1" w:rsidRDefault="00A27DA1" w:rsidP="00A27DA1">
      <w:pPr>
        <w:jc w:val="center"/>
        <w:rPr>
          <w:rFonts w:ascii="Comic Sans MS" w:hAnsi="Comic Sans MS" w:cs="Arial"/>
          <w:b/>
          <w:color w:val="FF0000"/>
          <w:sz w:val="52"/>
        </w:rPr>
      </w:pPr>
      <w:r w:rsidRPr="00482418">
        <w:rPr>
          <w:rFonts w:ascii="Comic Sans MS" w:hAnsi="Comic Sans MS"/>
          <w:noProof/>
          <w:color w:val="FF0000"/>
          <w:sz w:val="48"/>
          <w:lang w:eastAsia="es-PE"/>
        </w:rPr>
        <w:lastRenderedPageBreak/>
        <w:drawing>
          <wp:anchor distT="0" distB="0" distL="114300" distR="114300" simplePos="0" relativeHeight="251669504" behindDoc="1" locked="0" layoutInCell="1" allowOverlap="1" wp14:anchorId="289DDDE7" wp14:editId="4B56BA50">
            <wp:simplePos x="0" y="0"/>
            <wp:positionH relativeFrom="column">
              <wp:posOffset>4463415</wp:posOffset>
            </wp:positionH>
            <wp:positionV relativeFrom="paragraph">
              <wp:posOffset>339090</wp:posOffset>
            </wp:positionV>
            <wp:extent cx="1714500" cy="1228725"/>
            <wp:effectExtent l="0" t="0" r="0" b="9525"/>
            <wp:wrapTight wrapText="bothSides">
              <wp:wrapPolygon edited="0">
                <wp:start x="0" y="0"/>
                <wp:lineTo x="0" y="21433"/>
                <wp:lineTo x="21360" y="21433"/>
                <wp:lineTo x="21360" y="0"/>
                <wp:lineTo x="0" y="0"/>
              </wp:wrapPolygon>
            </wp:wrapTight>
            <wp:docPr id="20" name="Imagen 20" descr="D:\DUNAS\niño pens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NAS\niño pensand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a:ln>
                      <a:noFill/>
                    </a:ln>
                  </pic:spPr>
                </pic:pic>
              </a:graphicData>
            </a:graphic>
          </wp:anchor>
        </w:drawing>
      </w:r>
      <w:r w:rsidRPr="00482418">
        <w:rPr>
          <w:rFonts w:ascii="Comic Sans MS" w:hAnsi="Comic Sans MS" w:cs="Arial"/>
          <w:b/>
          <w:color w:val="FF0000"/>
          <w:sz w:val="52"/>
        </w:rPr>
        <w:t>¡REPASEMOS!!!!</w:t>
      </w:r>
    </w:p>
    <w:p w14:paraId="3C1F2B63" w14:textId="77777777" w:rsidR="00A27DA1" w:rsidRPr="00AA4AB3" w:rsidRDefault="00A27DA1" w:rsidP="00A27DA1">
      <w:pPr>
        <w:rPr>
          <w:rFonts w:ascii="Aachen BT" w:hAnsi="Aachen BT"/>
          <w:b/>
          <w:color w:val="9CC2E5" w:themeColor="accent1" w:themeTint="99"/>
          <w:sz w:val="32"/>
          <w:u w:val="single"/>
        </w:rPr>
      </w:pPr>
      <w:r w:rsidRPr="00AA4AB3">
        <w:rPr>
          <w:rFonts w:ascii="Aachen BT" w:hAnsi="Aachen BT"/>
          <w:b/>
          <w:color w:val="9CC2E5" w:themeColor="accent1" w:themeTint="99"/>
          <w:sz w:val="32"/>
          <w:u w:val="single"/>
        </w:rPr>
        <w:t>LAS LINEAS ADICIONALES EN EL PENTAGRAMA</w:t>
      </w:r>
    </w:p>
    <w:p w14:paraId="12D0466A" w14:textId="77777777" w:rsidR="00A27DA1" w:rsidRPr="00AA4AB3" w:rsidRDefault="00A27DA1" w:rsidP="00A27DA1">
      <w:pPr>
        <w:rPr>
          <w:rFonts w:ascii="Comic Sans MS" w:hAnsi="Comic Sans MS" w:cs="Arial"/>
          <w:b/>
          <w:bCs/>
          <w:color w:val="FF0000"/>
          <w:sz w:val="32"/>
          <w:szCs w:val="26"/>
          <w:bdr w:val="none" w:sz="0" w:space="0" w:color="auto" w:frame="1"/>
          <w:shd w:val="clear" w:color="auto" w:fill="FFFFFF"/>
        </w:rPr>
      </w:pPr>
      <w:r w:rsidRPr="00AA4AB3">
        <w:rPr>
          <w:rFonts w:ascii="Comic Sans MS" w:hAnsi="Comic Sans MS" w:cs="Arial"/>
          <w:b/>
          <w:color w:val="373737"/>
          <w:sz w:val="32"/>
          <w:szCs w:val="24"/>
          <w:shd w:val="clear" w:color="auto" w:fill="FFFFFF"/>
        </w:rPr>
        <w:t>como todas las notas no caben en él, a veces usamos, tanto por abajo como por arriba, lo que se llaman </w:t>
      </w:r>
      <w:r w:rsidRPr="00AA4AB3">
        <w:rPr>
          <w:rFonts w:ascii="Comic Sans MS" w:hAnsi="Comic Sans MS" w:cs="Arial"/>
          <w:b/>
          <w:bCs/>
          <w:color w:val="FF0000"/>
          <w:sz w:val="32"/>
          <w:szCs w:val="26"/>
          <w:bdr w:val="none" w:sz="0" w:space="0" w:color="auto" w:frame="1"/>
          <w:shd w:val="clear" w:color="auto" w:fill="FFFFFF"/>
        </w:rPr>
        <w:t>líneas adicionales.</w:t>
      </w:r>
    </w:p>
    <w:p w14:paraId="5B2A14FE" w14:textId="77777777" w:rsidR="00A27DA1" w:rsidRPr="00AA4AB3" w:rsidRDefault="00A27DA1" w:rsidP="00A27DA1">
      <w:pPr>
        <w:rPr>
          <w:rFonts w:ascii="Aachen BT" w:hAnsi="Aachen BT" w:cs="Arial"/>
          <w:b/>
          <w:bCs/>
          <w:color w:val="FF0000"/>
          <w:sz w:val="26"/>
          <w:szCs w:val="26"/>
          <w:bdr w:val="none" w:sz="0" w:space="0" w:color="auto" w:frame="1"/>
          <w:shd w:val="clear" w:color="auto" w:fill="FFFFFF"/>
        </w:rPr>
      </w:pPr>
    </w:p>
    <w:p w14:paraId="78742EDC" w14:textId="77777777" w:rsidR="00A27DA1" w:rsidRPr="00AA4AB3" w:rsidRDefault="00A27DA1" w:rsidP="00A27DA1">
      <w:pPr>
        <w:numPr>
          <w:ilvl w:val="0"/>
          <w:numId w:val="5"/>
        </w:numPr>
        <w:contextualSpacing/>
        <w:rPr>
          <w:rFonts w:ascii="Aachen BT" w:hAnsi="Aachen BT" w:cs="Arial"/>
          <w:b/>
          <w:bCs/>
          <w:color w:val="9CC2E5" w:themeColor="accent1" w:themeTint="99"/>
          <w:sz w:val="26"/>
          <w:szCs w:val="26"/>
          <w:bdr w:val="none" w:sz="0" w:space="0" w:color="auto" w:frame="1"/>
          <w:shd w:val="clear" w:color="auto" w:fill="FFFFFF"/>
        </w:rPr>
      </w:pPr>
      <w:r w:rsidRPr="00AA4AB3">
        <w:rPr>
          <w:rFonts w:ascii="Aachen BT" w:hAnsi="Aachen BT" w:cs="Arial"/>
          <w:b/>
          <w:bCs/>
          <w:color w:val="9CC2E5" w:themeColor="accent1" w:themeTint="99"/>
          <w:sz w:val="26"/>
          <w:szCs w:val="26"/>
          <w:bdr w:val="none" w:sz="0" w:space="0" w:color="auto" w:frame="1"/>
          <w:shd w:val="clear" w:color="auto" w:fill="FFFFFF"/>
        </w:rPr>
        <w:t xml:space="preserve">LINEAS Y ESPACIOS ADICIONALES </w:t>
      </w:r>
      <w:r w:rsidRPr="00AA4AB3">
        <w:rPr>
          <w:rFonts w:ascii="Aachen BT" w:hAnsi="Aachen BT" w:cs="Arial"/>
          <w:b/>
          <w:bCs/>
          <w:color w:val="9CC2E5" w:themeColor="accent1" w:themeTint="99"/>
          <w:sz w:val="30"/>
          <w:szCs w:val="30"/>
          <w:bdr w:val="none" w:sz="0" w:space="0" w:color="auto" w:frame="1"/>
          <w:shd w:val="clear" w:color="auto" w:fill="FFFFFF"/>
        </w:rPr>
        <w:t>POR ENCIMA DEL PENTAGRAMA</w:t>
      </w:r>
    </w:p>
    <w:p w14:paraId="1C369EEB" w14:textId="77777777" w:rsidR="00A27DA1" w:rsidRPr="00AA4AB3" w:rsidRDefault="00A27DA1" w:rsidP="00A27DA1">
      <w:pPr>
        <w:rPr>
          <w:rFonts w:ascii="Aachen BT" w:hAnsi="Aachen BT" w:cs="Arial"/>
          <w:b/>
          <w:bCs/>
          <w:color w:val="FF0000"/>
          <w:sz w:val="26"/>
          <w:szCs w:val="26"/>
          <w:bdr w:val="none" w:sz="0" w:space="0" w:color="auto" w:frame="1"/>
          <w:shd w:val="clear" w:color="auto" w:fill="FFFFFF"/>
        </w:rPr>
      </w:pPr>
    </w:p>
    <w:p w14:paraId="767B4D8C" w14:textId="77777777" w:rsidR="00A27DA1" w:rsidRPr="00AA4AB3" w:rsidRDefault="00A27DA1" w:rsidP="00A27DA1">
      <w:pPr>
        <w:rPr>
          <w:rFonts w:ascii="ArabBruD" w:hAnsi="ArabBruD"/>
          <w:b/>
          <w:color w:val="9CC2E5" w:themeColor="accent1" w:themeTint="99"/>
          <w:sz w:val="36"/>
          <w:u w:val="single"/>
        </w:rPr>
      </w:pPr>
      <w:r w:rsidRPr="00AA4AB3">
        <w:rPr>
          <w:rFonts w:ascii="Aachen BT" w:hAnsi="Aachen BT" w:cs="Arial"/>
          <w:b/>
          <w:bCs/>
          <w:color w:val="FF0000"/>
          <w:sz w:val="26"/>
          <w:szCs w:val="26"/>
          <w:bdr w:val="none" w:sz="0" w:space="0" w:color="auto" w:frame="1"/>
          <w:shd w:val="clear" w:color="auto" w:fill="FFFFFF"/>
        </w:rPr>
        <w:t xml:space="preserve">        </w:t>
      </w:r>
      <w:r w:rsidRPr="00EE1513">
        <w:rPr>
          <w:rFonts w:ascii="ArabBruD" w:hAnsi="ArabBruD"/>
          <w:b/>
          <w:noProof/>
          <w:color w:val="7030A0"/>
          <w:sz w:val="36"/>
          <w:u w:val="single"/>
          <w:lang w:eastAsia="es-PE"/>
        </w:rPr>
        <w:drawing>
          <wp:anchor distT="0" distB="0" distL="114300" distR="114300" simplePos="0" relativeHeight="251672576" behindDoc="1" locked="0" layoutInCell="1" allowOverlap="1" wp14:anchorId="59366F45" wp14:editId="18578C9A">
            <wp:simplePos x="0" y="0"/>
            <wp:positionH relativeFrom="column">
              <wp:posOffset>3510915</wp:posOffset>
            </wp:positionH>
            <wp:positionV relativeFrom="paragraph">
              <wp:posOffset>13335</wp:posOffset>
            </wp:positionV>
            <wp:extent cx="2228850" cy="1009650"/>
            <wp:effectExtent l="0" t="0" r="0" b="0"/>
            <wp:wrapTight wrapText="bothSides">
              <wp:wrapPolygon edited="0">
                <wp:start x="0" y="0"/>
                <wp:lineTo x="0" y="21192"/>
                <wp:lineTo x="21415" y="21192"/>
                <wp:lineTo x="21415" y="0"/>
                <wp:lineTo x="0" y="0"/>
              </wp:wrapPolygon>
            </wp:wrapTight>
            <wp:docPr id="21" name="Imagen 21" descr="D:\DUNAS\ADICIONAL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NAS\ADICIONAL SUPERIOR.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8850" cy="1009650"/>
                    </a:xfrm>
                    <a:prstGeom prst="rect">
                      <a:avLst/>
                    </a:prstGeom>
                    <a:noFill/>
                    <a:ln>
                      <a:noFill/>
                    </a:ln>
                  </pic:spPr>
                </pic:pic>
              </a:graphicData>
            </a:graphic>
          </wp:anchor>
        </w:drawing>
      </w:r>
      <w:r w:rsidRPr="00AA4AB3">
        <w:rPr>
          <w:rFonts w:ascii="Arial" w:hAnsi="Arial" w:cs="Arial"/>
          <w:b/>
          <w:color w:val="7030A0"/>
          <w:sz w:val="24"/>
        </w:rPr>
        <w:t xml:space="preserve"> </w:t>
      </w:r>
      <w:r w:rsidRPr="00AA4AB3">
        <w:rPr>
          <w:rFonts w:ascii="Arial" w:hAnsi="Arial" w:cs="Arial"/>
          <w:b/>
          <w:color w:val="9CC2E5" w:themeColor="accent1" w:themeTint="99"/>
          <w:sz w:val="24"/>
        </w:rPr>
        <w:t>Primer espacio adicional: SOL</w:t>
      </w:r>
    </w:p>
    <w:p w14:paraId="735AEC31" w14:textId="77777777" w:rsidR="00A27DA1" w:rsidRPr="00AA4AB3" w:rsidRDefault="00A27DA1" w:rsidP="00A27DA1">
      <w:pPr>
        <w:ind w:left="360"/>
        <w:rPr>
          <w:rFonts w:ascii="Arial" w:hAnsi="Arial" w:cs="Arial"/>
          <w:b/>
          <w:color w:val="9CC2E5" w:themeColor="accent1" w:themeTint="99"/>
          <w:sz w:val="24"/>
        </w:rPr>
      </w:pPr>
      <w:r w:rsidRPr="00AA4AB3">
        <w:rPr>
          <w:rFonts w:ascii="Arial" w:hAnsi="Arial" w:cs="Arial"/>
          <w:b/>
          <w:color w:val="9CC2E5" w:themeColor="accent1" w:themeTint="99"/>
          <w:sz w:val="24"/>
        </w:rPr>
        <w:t xml:space="preserve">      Primera línea adicional: LA</w:t>
      </w:r>
    </w:p>
    <w:p w14:paraId="02240938" w14:textId="77777777" w:rsidR="00A27DA1" w:rsidRPr="00AA4AB3" w:rsidRDefault="00A27DA1" w:rsidP="00A27DA1">
      <w:pPr>
        <w:ind w:left="360"/>
        <w:rPr>
          <w:rFonts w:ascii="Arial" w:hAnsi="Arial" w:cs="Arial"/>
          <w:b/>
          <w:color w:val="9CC2E5" w:themeColor="accent1" w:themeTint="99"/>
          <w:sz w:val="24"/>
        </w:rPr>
      </w:pPr>
      <w:r w:rsidRPr="00AA4AB3">
        <w:rPr>
          <w:rFonts w:ascii="Arial" w:hAnsi="Arial" w:cs="Arial"/>
          <w:b/>
          <w:color w:val="9CC2E5" w:themeColor="accent1" w:themeTint="99"/>
          <w:sz w:val="24"/>
        </w:rPr>
        <w:t xml:space="preserve">      Segundo espacio adicional: SI</w:t>
      </w:r>
    </w:p>
    <w:p w14:paraId="3B824EBC" w14:textId="77777777" w:rsidR="00A27DA1" w:rsidRPr="00AA4AB3" w:rsidRDefault="00A27DA1" w:rsidP="00A27DA1">
      <w:pPr>
        <w:ind w:left="360"/>
        <w:rPr>
          <w:rFonts w:ascii="Arial" w:hAnsi="Arial" w:cs="Arial"/>
          <w:b/>
          <w:color w:val="9CC2E5" w:themeColor="accent1" w:themeTint="99"/>
          <w:sz w:val="24"/>
        </w:rPr>
      </w:pPr>
      <w:r w:rsidRPr="00AA4AB3">
        <w:rPr>
          <w:rFonts w:ascii="Arial" w:hAnsi="Arial" w:cs="Arial"/>
          <w:b/>
          <w:color w:val="9CC2E5" w:themeColor="accent1" w:themeTint="99"/>
          <w:sz w:val="24"/>
        </w:rPr>
        <w:t xml:space="preserve">      Segunda línea adicional: DO</w:t>
      </w:r>
    </w:p>
    <w:p w14:paraId="11134E48" w14:textId="77777777" w:rsidR="00A27DA1" w:rsidRDefault="00A27DA1" w:rsidP="00A27DA1">
      <w:pPr>
        <w:ind w:left="360"/>
        <w:rPr>
          <w:rFonts w:ascii="ArabBruD" w:hAnsi="ArabBruD"/>
          <w:b/>
          <w:color w:val="7030A0"/>
          <w:sz w:val="36"/>
          <w:u w:val="single"/>
        </w:rPr>
      </w:pPr>
    </w:p>
    <w:p w14:paraId="2CAECB51" w14:textId="77777777" w:rsidR="00A27DA1" w:rsidRDefault="00A27DA1" w:rsidP="00A27DA1">
      <w:pPr>
        <w:ind w:left="360"/>
        <w:rPr>
          <w:rFonts w:ascii="ArabBruD" w:hAnsi="ArabBruD"/>
          <w:b/>
          <w:color w:val="7030A0"/>
          <w:sz w:val="36"/>
          <w:u w:val="single"/>
        </w:rPr>
      </w:pPr>
    </w:p>
    <w:p w14:paraId="48BAADE1" w14:textId="77777777" w:rsidR="00A27DA1" w:rsidRDefault="00A27DA1" w:rsidP="00A27DA1">
      <w:pPr>
        <w:ind w:left="360"/>
        <w:rPr>
          <w:rFonts w:ascii="ArabBruD" w:hAnsi="ArabBruD"/>
          <w:b/>
          <w:color w:val="7030A0"/>
          <w:sz w:val="36"/>
          <w:u w:val="single"/>
        </w:rPr>
      </w:pPr>
    </w:p>
    <w:p w14:paraId="3CAD6735" w14:textId="77777777" w:rsidR="00A27DA1" w:rsidRDefault="00A27DA1" w:rsidP="00A27DA1">
      <w:pPr>
        <w:ind w:left="360"/>
        <w:rPr>
          <w:rFonts w:ascii="ArabBruD" w:hAnsi="ArabBruD"/>
          <w:b/>
          <w:color w:val="7030A0"/>
          <w:sz w:val="36"/>
          <w:u w:val="single"/>
        </w:rPr>
      </w:pPr>
    </w:p>
    <w:p w14:paraId="635D2741" w14:textId="77777777" w:rsidR="00A27DA1" w:rsidRPr="00AA4AB3" w:rsidRDefault="00A27DA1" w:rsidP="00A27DA1">
      <w:pPr>
        <w:ind w:left="360"/>
        <w:rPr>
          <w:rFonts w:ascii="ArabBruD" w:hAnsi="ArabBruD"/>
          <w:b/>
          <w:color w:val="7030A0"/>
          <w:sz w:val="36"/>
          <w:u w:val="single"/>
        </w:rPr>
      </w:pPr>
    </w:p>
    <w:p w14:paraId="07B7E200" w14:textId="77777777" w:rsidR="00A27DA1" w:rsidRPr="00AA4AB3" w:rsidRDefault="00A27DA1" w:rsidP="00A27DA1">
      <w:pPr>
        <w:numPr>
          <w:ilvl w:val="0"/>
          <w:numId w:val="5"/>
        </w:numPr>
        <w:contextualSpacing/>
        <w:rPr>
          <w:rFonts w:ascii="Aachen BT" w:hAnsi="Aachen BT"/>
          <w:b/>
          <w:color w:val="70AD47" w:themeColor="accent6"/>
          <w:sz w:val="26"/>
          <w:szCs w:val="26"/>
        </w:rPr>
      </w:pPr>
      <w:r w:rsidRPr="00AA4AB3">
        <w:rPr>
          <w:rFonts w:ascii="Aachen BT" w:hAnsi="Aachen BT"/>
          <w:b/>
          <w:color w:val="70AD47" w:themeColor="accent6"/>
          <w:sz w:val="26"/>
          <w:szCs w:val="26"/>
        </w:rPr>
        <w:t xml:space="preserve">LINEAS Y ESPACIOS ADICIONALES </w:t>
      </w:r>
      <w:r w:rsidRPr="00AA4AB3">
        <w:rPr>
          <w:rFonts w:ascii="Aachen BT" w:hAnsi="Aachen BT"/>
          <w:b/>
          <w:color w:val="70AD47" w:themeColor="accent6"/>
          <w:sz w:val="30"/>
          <w:szCs w:val="30"/>
        </w:rPr>
        <w:t>POR DEBAJO DEL PENTAGRAMA</w:t>
      </w:r>
    </w:p>
    <w:p w14:paraId="3465D75E" w14:textId="77777777" w:rsidR="00A27DA1" w:rsidRPr="00AA4AB3" w:rsidRDefault="00A27DA1" w:rsidP="00A27DA1">
      <w:pPr>
        <w:ind w:left="720"/>
        <w:contextualSpacing/>
        <w:rPr>
          <w:rFonts w:ascii="Aachen BT" w:hAnsi="Aachen BT"/>
          <w:b/>
          <w:color w:val="7030A0"/>
          <w:sz w:val="26"/>
          <w:szCs w:val="26"/>
        </w:rPr>
      </w:pPr>
      <w:r w:rsidRPr="00EE1513">
        <w:rPr>
          <w:rFonts w:ascii="Aachen BT" w:hAnsi="Aachen BT"/>
          <w:b/>
          <w:noProof/>
          <w:color w:val="7030A0"/>
          <w:sz w:val="26"/>
          <w:szCs w:val="26"/>
          <w:lang w:eastAsia="es-PE"/>
        </w:rPr>
        <w:drawing>
          <wp:anchor distT="0" distB="0" distL="114300" distR="114300" simplePos="0" relativeHeight="251673600" behindDoc="1" locked="0" layoutInCell="1" allowOverlap="1" wp14:anchorId="71B99DF3" wp14:editId="78ED6158">
            <wp:simplePos x="0" y="0"/>
            <wp:positionH relativeFrom="margin">
              <wp:align>right</wp:align>
            </wp:positionH>
            <wp:positionV relativeFrom="paragraph">
              <wp:posOffset>213995</wp:posOffset>
            </wp:positionV>
            <wp:extent cx="2028825" cy="942975"/>
            <wp:effectExtent l="0" t="0" r="9525" b="9525"/>
            <wp:wrapTight wrapText="bothSides">
              <wp:wrapPolygon edited="0">
                <wp:start x="0" y="0"/>
                <wp:lineTo x="0" y="21382"/>
                <wp:lineTo x="21499" y="21382"/>
                <wp:lineTo x="21499" y="0"/>
                <wp:lineTo x="0" y="0"/>
              </wp:wrapPolygon>
            </wp:wrapTight>
            <wp:docPr id="22" name="Imagen 22" descr="D:\DUNAS\ADICIONALDESCEND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NAS\ADICIONALDESCENDIENT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anchor>
        </w:drawing>
      </w:r>
    </w:p>
    <w:p w14:paraId="420401EC" w14:textId="77777777" w:rsidR="00A27DA1" w:rsidRPr="00AA4AB3" w:rsidRDefault="00A27DA1" w:rsidP="00A27DA1">
      <w:pPr>
        <w:ind w:left="720"/>
        <w:rPr>
          <w:rFonts w:ascii="Arial" w:hAnsi="Arial" w:cs="Arial"/>
          <w:b/>
          <w:color w:val="70AD47" w:themeColor="accent6"/>
          <w:sz w:val="24"/>
        </w:rPr>
      </w:pPr>
      <w:r w:rsidRPr="00AA4AB3">
        <w:rPr>
          <w:rFonts w:ascii="Arial" w:hAnsi="Arial" w:cs="Arial"/>
          <w:b/>
          <w:color w:val="70AD47" w:themeColor="accent6"/>
          <w:sz w:val="24"/>
        </w:rPr>
        <w:t>Primer espacio adicional: RE</w:t>
      </w:r>
    </w:p>
    <w:p w14:paraId="2ECA8D3B" w14:textId="77777777" w:rsidR="00A27DA1" w:rsidRPr="00AA4AB3" w:rsidRDefault="00A27DA1" w:rsidP="00A27DA1">
      <w:pPr>
        <w:ind w:left="720"/>
        <w:rPr>
          <w:rFonts w:ascii="Arial" w:hAnsi="Arial" w:cs="Arial"/>
          <w:b/>
          <w:color w:val="70AD47" w:themeColor="accent6"/>
          <w:sz w:val="24"/>
        </w:rPr>
      </w:pPr>
      <w:r w:rsidRPr="00AA4AB3">
        <w:rPr>
          <w:rFonts w:ascii="Arial" w:hAnsi="Arial" w:cs="Arial"/>
          <w:b/>
          <w:color w:val="70AD47" w:themeColor="accent6"/>
          <w:sz w:val="24"/>
        </w:rPr>
        <w:t>Primera línea adicional: DO</w:t>
      </w:r>
    </w:p>
    <w:p w14:paraId="2B98E9C0" w14:textId="77777777" w:rsidR="00A27DA1" w:rsidRPr="00AA4AB3" w:rsidRDefault="00A27DA1" w:rsidP="00A27DA1">
      <w:pPr>
        <w:ind w:left="720"/>
        <w:rPr>
          <w:rFonts w:ascii="Arial" w:hAnsi="Arial" w:cs="Arial"/>
          <w:b/>
          <w:color w:val="70AD47" w:themeColor="accent6"/>
          <w:sz w:val="24"/>
        </w:rPr>
      </w:pPr>
      <w:r w:rsidRPr="00AA4AB3">
        <w:rPr>
          <w:rFonts w:ascii="Arial" w:hAnsi="Arial" w:cs="Arial"/>
          <w:b/>
          <w:color w:val="70AD47" w:themeColor="accent6"/>
          <w:sz w:val="24"/>
        </w:rPr>
        <w:t>Segundo espacio adicional: SI</w:t>
      </w:r>
    </w:p>
    <w:p w14:paraId="244C3202" w14:textId="77777777" w:rsidR="00A27DA1" w:rsidRPr="00AA4AB3" w:rsidRDefault="00A27DA1" w:rsidP="00A27DA1">
      <w:pPr>
        <w:ind w:left="720"/>
        <w:rPr>
          <w:rFonts w:ascii="Arial" w:hAnsi="Arial" w:cs="Arial"/>
          <w:b/>
          <w:color w:val="70AD47" w:themeColor="accent6"/>
          <w:sz w:val="24"/>
        </w:rPr>
      </w:pPr>
      <w:r w:rsidRPr="00AA4AB3">
        <w:rPr>
          <w:rFonts w:ascii="Arial" w:hAnsi="Arial" w:cs="Arial"/>
          <w:b/>
          <w:color w:val="70AD47" w:themeColor="accent6"/>
          <w:sz w:val="24"/>
        </w:rPr>
        <w:t>Segunda línea adicional: LA</w:t>
      </w:r>
    </w:p>
    <w:p w14:paraId="1A27469A" w14:textId="77777777" w:rsidR="00A27DA1" w:rsidRDefault="00A27DA1" w:rsidP="00A27DA1">
      <w:pPr>
        <w:jc w:val="center"/>
        <w:rPr>
          <w:rFonts w:ascii="Comic Sans MS" w:hAnsi="Comic Sans MS" w:cs="Arial"/>
          <w:b/>
          <w:color w:val="FF0000"/>
          <w:sz w:val="52"/>
        </w:rPr>
      </w:pPr>
    </w:p>
    <w:p w14:paraId="6FCC4D8C" w14:textId="77777777" w:rsidR="00A27DA1" w:rsidRDefault="00A27DA1" w:rsidP="00A27DA1">
      <w:pPr>
        <w:spacing w:line="256" w:lineRule="auto"/>
        <w:jc w:val="both"/>
        <w:rPr>
          <w:rFonts w:ascii="Comic Sans MS" w:hAnsi="Comic Sans MS"/>
          <w:color w:val="FF0000"/>
          <w:sz w:val="48"/>
        </w:rPr>
      </w:pPr>
      <w:r w:rsidRPr="00482418">
        <w:rPr>
          <w:noProof/>
          <w:sz w:val="18"/>
          <w:lang w:eastAsia="es-PE"/>
        </w:rPr>
        <w:lastRenderedPageBreak/>
        <w:drawing>
          <wp:anchor distT="0" distB="0" distL="114300" distR="114300" simplePos="0" relativeHeight="251662336" behindDoc="1" locked="0" layoutInCell="1" allowOverlap="1" wp14:anchorId="45BC66BA" wp14:editId="67BDCDDA">
            <wp:simplePos x="0" y="0"/>
            <wp:positionH relativeFrom="column">
              <wp:posOffset>-496570</wp:posOffset>
            </wp:positionH>
            <wp:positionV relativeFrom="paragraph">
              <wp:posOffset>1089025</wp:posOffset>
            </wp:positionV>
            <wp:extent cx="2204720" cy="2580005"/>
            <wp:effectExtent l="0" t="0" r="5080" b="0"/>
            <wp:wrapTight wrapText="bothSides">
              <wp:wrapPolygon edited="0">
                <wp:start x="0" y="0"/>
                <wp:lineTo x="0" y="21371"/>
                <wp:lineTo x="21463" y="21371"/>
                <wp:lineTo x="21463" y="0"/>
                <wp:lineTo x="0" y="0"/>
              </wp:wrapPolygon>
            </wp:wrapTight>
            <wp:docPr id="1" name="Imagen 1" descr="C:\Users\ACER\Desktop\DUNAS\NIÑO DER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DUNAS\NIÑO DERECH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4720" cy="2580005"/>
                    </a:xfrm>
                    <a:prstGeom prst="rect">
                      <a:avLst/>
                    </a:prstGeom>
                    <a:noFill/>
                    <a:ln>
                      <a:noFill/>
                    </a:ln>
                  </pic:spPr>
                </pic:pic>
              </a:graphicData>
            </a:graphic>
            <wp14:sizeRelH relativeFrom="margin">
              <wp14:pctWidth>0</wp14:pctWidth>
            </wp14:sizeRelH>
          </wp:anchor>
        </w:drawing>
      </w:r>
      <w:r w:rsidRPr="00482418">
        <w:rPr>
          <w:rFonts w:ascii="Comic Sans MS" w:hAnsi="Comic Sans MS"/>
          <w:color w:val="FF0000"/>
          <w:sz w:val="48"/>
        </w:rPr>
        <w:t>FIGURAS Y SILENCIOS</w:t>
      </w:r>
    </w:p>
    <w:p w14:paraId="0BC7D844" w14:textId="77777777" w:rsidR="00A27DA1" w:rsidRPr="00482418" w:rsidRDefault="00A27DA1" w:rsidP="00A27DA1">
      <w:pPr>
        <w:spacing w:line="256" w:lineRule="auto"/>
        <w:jc w:val="both"/>
        <w:rPr>
          <w:rFonts w:ascii="Comic Sans MS" w:hAnsi="Comic Sans MS"/>
          <w:color w:val="FF0000"/>
          <w:sz w:val="28"/>
        </w:rPr>
      </w:pPr>
      <w:r w:rsidRPr="00482418">
        <w:rPr>
          <w:rFonts w:ascii="Comic Sans MS" w:hAnsi="Comic Sans MS"/>
          <w:color w:val="FF0000"/>
          <w:sz w:val="48"/>
        </w:rPr>
        <w:t xml:space="preserve"> MUSICALES</w:t>
      </w:r>
      <w:r w:rsidRPr="004824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CC06B78" w14:textId="77777777" w:rsidR="00A27DA1" w:rsidRPr="00CA5468" w:rsidRDefault="00A27DA1" w:rsidP="00A27DA1">
      <w:pPr>
        <w:rPr>
          <w:rFonts w:ascii="Comic Sans MS" w:hAnsi="Comic Sans MS" w:cs="Arial"/>
          <w:b/>
          <w:sz w:val="24"/>
        </w:rPr>
      </w:pPr>
      <w:r w:rsidRPr="00CA5468">
        <w:rPr>
          <w:noProof/>
          <w:lang w:eastAsia="es-PE"/>
        </w:rPr>
        <w:drawing>
          <wp:anchor distT="0" distB="0" distL="114300" distR="114300" simplePos="0" relativeHeight="251663360" behindDoc="1" locked="0" layoutInCell="1" allowOverlap="1" wp14:anchorId="778F0DB1" wp14:editId="460D35EA">
            <wp:simplePos x="0" y="0"/>
            <wp:positionH relativeFrom="column">
              <wp:posOffset>1855027</wp:posOffset>
            </wp:positionH>
            <wp:positionV relativeFrom="paragraph">
              <wp:posOffset>253275</wp:posOffset>
            </wp:positionV>
            <wp:extent cx="4061182" cy="2811780"/>
            <wp:effectExtent l="0" t="0" r="0" b="7620"/>
            <wp:wrapTight wrapText="bothSides">
              <wp:wrapPolygon edited="0">
                <wp:start x="0" y="0"/>
                <wp:lineTo x="0" y="21512"/>
                <wp:lineTo x="21482" y="21512"/>
                <wp:lineTo x="21482" y="0"/>
                <wp:lineTo x="0" y="0"/>
              </wp:wrapPolygon>
            </wp:wrapTight>
            <wp:docPr id="2" name="Imagen 2" descr="C:\Users\ACER\Desktop\DUNAS\FIGURAS PRI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DUNAS\FIGURAS PRIMERO.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1182"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rPr>
        <w:t xml:space="preserve">               </w:t>
      </w:r>
      <w:r w:rsidRPr="00CA5468">
        <w:rPr>
          <w:rFonts w:ascii="Comic Sans MS" w:hAnsi="Comic Sans MS" w:cs="Arial"/>
          <w:b/>
          <w:color w:val="00B0F0"/>
          <w:sz w:val="24"/>
        </w:rPr>
        <w:t>TENEMOS 7 FIGURAS MUSICALES</w:t>
      </w:r>
    </w:p>
    <w:p w14:paraId="4CE78800" w14:textId="77777777" w:rsidR="00A27DA1" w:rsidRPr="00482418" w:rsidRDefault="00A27DA1" w:rsidP="00A27DA1"/>
    <w:p w14:paraId="695944AF" w14:textId="77777777" w:rsidR="00A27DA1" w:rsidRPr="00482418" w:rsidRDefault="00A27DA1" w:rsidP="00A27DA1">
      <w:r w:rsidRPr="00CA5468">
        <w:rPr>
          <w:noProof/>
          <w:lang w:eastAsia="es-PE"/>
        </w:rPr>
        <w:drawing>
          <wp:anchor distT="0" distB="0" distL="114300" distR="114300" simplePos="0" relativeHeight="251664384" behindDoc="1" locked="0" layoutInCell="1" allowOverlap="1" wp14:anchorId="03DA1A2B" wp14:editId="612A9406">
            <wp:simplePos x="0" y="0"/>
            <wp:positionH relativeFrom="column">
              <wp:posOffset>4044827</wp:posOffset>
            </wp:positionH>
            <wp:positionV relativeFrom="paragraph">
              <wp:posOffset>204230</wp:posOffset>
            </wp:positionV>
            <wp:extent cx="1690487" cy="2543175"/>
            <wp:effectExtent l="0" t="0" r="5080" b="0"/>
            <wp:wrapTight wrapText="bothSides">
              <wp:wrapPolygon edited="0">
                <wp:start x="0" y="0"/>
                <wp:lineTo x="0" y="21357"/>
                <wp:lineTo x="21421" y="21357"/>
                <wp:lineTo x="21421" y="0"/>
                <wp:lineTo x="0" y="0"/>
              </wp:wrapPolygon>
            </wp:wrapTight>
            <wp:docPr id="23" name="Imagen 23" descr="C:\Users\ACER\Desktop\DUNAS\mirando a la izquie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UNAS\mirando a la izquierda.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90487" cy="2543175"/>
                    </a:xfrm>
                    <a:prstGeom prst="rect">
                      <a:avLst/>
                    </a:prstGeom>
                    <a:noFill/>
                    <a:ln>
                      <a:noFill/>
                    </a:ln>
                  </pic:spPr>
                </pic:pic>
              </a:graphicData>
            </a:graphic>
          </wp:anchor>
        </w:drawing>
      </w:r>
    </w:p>
    <w:p w14:paraId="20ACE1DD" w14:textId="77777777" w:rsidR="00A27DA1" w:rsidRDefault="00A27DA1" w:rsidP="00A27DA1">
      <w:pPr>
        <w:spacing w:line="256" w:lineRule="auto"/>
        <w:contextualSpacing/>
        <w:rPr>
          <w:rFonts w:ascii="Comic Sans MS" w:hAnsi="Comic Sans MS" w:cs="Arial"/>
          <w:b/>
          <w:color w:val="FF0000"/>
          <w:sz w:val="32"/>
        </w:rPr>
      </w:pPr>
    </w:p>
    <w:p w14:paraId="2361B188" w14:textId="77777777" w:rsidR="00A27DA1" w:rsidRDefault="00A27DA1" w:rsidP="00A27DA1">
      <w:pPr>
        <w:spacing w:line="256" w:lineRule="auto"/>
        <w:contextualSpacing/>
        <w:rPr>
          <w:rFonts w:ascii="Comic Sans MS" w:hAnsi="Comic Sans MS" w:cs="Arial"/>
          <w:b/>
          <w:color w:val="FF0000"/>
          <w:sz w:val="32"/>
        </w:rPr>
      </w:pPr>
    </w:p>
    <w:p w14:paraId="75E46480" w14:textId="77777777" w:rsidR="00A27DA1" w:rsidRDefault="00A27DA1" w:rsidP="00A27DA1">
      <w:pPr>
        <w:spacing w:line="256" w:lineRule="auto"/>
        <w:contextualSpacing/>
        <w:rPr>
          <w:rFonts w:ascii="Comic Sans MS" w:hAnsi="Comic Sans MS" w:cs="Arial"/>
          <w:b/>
          <w:color w:val="FF0000"/>
          <w:sz w:val="32"/>
        </w:rPr>
      </w:pPr>
    </w:p>
    <w:p w14:paraId="55F0883F" w14:textId="77777777" w:rsidR="00A27DA1" w:rsidRDefault="00A27DA1" w:rsidP="00A27DA1">
      <w:pPr>
        <w:spacing w:line="256" w:lineRule="auto"/>
        <w:contextualSpacing/>
        <w:rPr>
          <w:rFonts w:ascii="Comic Sans MS" w:hAnsi="Comic Sans MS" w:cs="Arial"/>
          <w:b/>
          <w:color w:val="FF0000"/>
          <w:sz w:val="32"/>
        </w:rPr>
      </w:pPr>
    </w:p>
    <w:p w14:paraId="07A7BB92" w14:textId="77777777" w:rsidR="00A27DA1" w:rsidRDefault="00A27DA1" w:rsidP="00A27DA1">
      <w:pPr>
        <w:spacing w:line="256" w:lineRule="auto"/>
        <w:contextualSpacing/>
        <w:rPr>
          <w:rFonts w:ascii="Comic Sans MS" w:hAnsi="Comic Sans MS" w:cs="Arial"/>
          <w:b/>
          <w:color w:val="FF0000"/>
          <w:sz w:val="32"/>
        </w:rPr>
      </w:pPr>
    </w:p>
    <w:p w14:paraId="48D38BFB" w14:textId="77777777" w:rsidR="00A27DA1" w:rsidRDefault="00A27DA1" w:rsidP="00A27DA1">
      <w:pPr>
        <w:spacing w:line="256" w:lineRule="auto"/>
        <w:contextualSpacing/>
        <w:rPr>
          <w:rFonts w:ascii="Comic Sans MS" w:hAnsi="Comic Sans MS" w:cs="Arial"/>
          <w:b/>
          <w:color w:val="FF0000"/>
          <w:sz w:val="32"/>
        </w:rPr>
      </w:pPr>
    </w:p>
    <w:p w14:paraId="76AE0202" w14:textId="77777777" w:rsidR="00A27DA1" w:rsidRDefault="00A27DA1" w:rsidP="00A27DA1">
      <w:pPr>
        <w:spacing w:line="256" w:lineRule="auto"/>
        <w:contextualSpacing/>
        <w:rPr>
          <w:rFonts w:ascii="Comic Sans MS" w:hAnsi="Comic Sans MS" w:cs="Arial"/>
          <w:b/>
          <w:color w:val="FF0000"/>
          <w:sz w:val="32"/>
        </w:rPr>
      </w:pPr>
    </w:p>
    <w:p w14:paraId="0C90012A" w14:textId="77777777" w:rsidR="00A27DA1" w:rsidRDefault="00A27DA1" w:rsidP="00A27DA1">
      <w:pPr>
        <w:spacing w:line="256" w:lineRule="auto"/>
        <w:contextualSpacing/>
        <w:rPr>
          <w:rFonts w:ascii="Comic Sans MS" w:hAnsi="Comic Sans MS" w:cs="Arial"/>
          <w:b/>
          <w:color w:val="FF0000"/>
          <w:sz w:val="32"/>
        </w:rPr>
      </w:pPr>
    </w:p>
    <w:p w14:paraId="0B89543F" w14:textId="77777777" w:rsidR="00A27DA1" w:rsidRDefault="00A27DA1" w:rsidP="00A27DA1">
      <w:pPr>
        <w:spacing w:line="256" w:lineRule="auto"/>
        <w:contextualSpacing/>
        <w:rPr>
          <w:rFonts w:ascii="Comic Sans MS" w:hAnsi="Comic Sans MS" w:cs="Arial"/>
          <w:b/>
          <w:color w:val="FF0000"/>
          <w:sz w:val="32"/>
        </w:rPr>
      </w:pPr>
    </w:p>
    <w:p w14:paraId="2E7199E7" w14:textId="77777777" w:rsidR="00A27DA1" w:rsidRPr="00CA5468" w:rsidRDefault="00A27DA1" w:rsidP="00A27DA1">
      <w:pPr>
        <w:spacing w:line="256" w:lineRule="auto"/>
        <w:contextualSpacing/>
        <w:rPr>
          <w:rFonts w:ascii="Comic Sans MS" w:hAnsi="Comic Sans MS" w:cs="Arial"/>
          <w:b/>
          <w:color w:val="FF0000"/>
          <w:sz w:val="32"/>
        </w:rPr>
      </w:pPr>
      <w:r>
        <w:rPr>
          <w:rFonts w:ascii="Comic Sans MS" w:hAnsi="Comic Sans MS" w:cs="Arial"/>
          <w:b/>
          <w:color w:val="FF0000"/>
          <w:sz w:val="32"/>
        </w:rPr>
        <w:t xml:space="preserve">LOS SILENCIOS </w:t>
      </w:r>
    </w:p>
    <w:p w14:paraId="572A026A" w14:textId="77777777" w:rsidR="00A27DA1" w:rsidRPr="00CA5468" w:rsidRDefault="00A27DA1" w:rsidP="00A27DA1">
      <w:pPr>
        <w:spacing w:line="256" w:lineRule="auto"/>
        <w:ind w:left="1080"/>
        <w:contextualSpacing/>
        <w:rPr>
          <w:rFonts w:ascii="Aachen BT" w:hAnsi="Aachen BT" w:cs="Arial"/>
          <w:color w:val="FF0000"/>
          <w:sz w:val="24"/>
        </w:rPr>
      </w:pPr>
    </w:p>
    <w:p w14:paraId="01AB9200" w14:textId="77777777" w:rsidR="00A27DA1" w:rsidRPr="00482418" w:rsidRDefault="00A27DA1" w:rsidP="00A27DA1">
      <w:pPr>
        <w:spacing w:line="256" w:lineRule="auto"/>
        <w:ind w:left="1080"/>
        <w:contextualSpacing/>
        <w:rPr>
          <w:rFonts w:ascii="Arial" w:hAnsi="Arial" w:cs="Arial"/>
          <w:sz w:val="24"/>
        </w:rPr>
      </w:pPr>
      <w:r w:rsidRPr="00CA5468">
        <w:rPr>
          <w:rFonts w:ascii="Arial" w:hAnsi="Arial" w:cs="Arial"/>
          <w:sz w:val="24"/>
        </w:rPr>
        <w:t xml:space="preserve">Son los signos que indican la interrupción momentánea de </w:t>
      </w:r>
      <w:r>
        <w:rPr>
          <w:rFonts w:ascii="Arial" w:hAnsi="Arial" w:cs="Arial"/>
          <w:sz w:val="24"/>
        </w:rPr>
        <w:t>los sonidos.</w:t>
      </w:r>
      <w:r w:rsidRPr="00072661">
        <w:rPr>
          <w:rFonts w:ascii="Arial" w:hAnsi="Arial" w:cs="Arial"/>
          <w:sz w:val="24"/>
        </w:rPr>
        <w:t xml:space="preserve"> Son 7, porque a cada figura le corresponde uno</w:t>
      </w:r>
    </w:p>
    <w:p w14:paraId="2E0CB649" w14:textId="77777777" w:rsidR="00A27DA1" w:rsidRPr="00A8332D" w:rsidRDefault="00A27DA1" w:rsidP="00A27DA1"/>
    <w:p w14:paraId="38B9CF69" w14:textId="77777777" w:rsidR="00A27DA1" w:rsidRPr="00A8332D" w:rsidRDefault="00A27DA1" w:rsidP="00A27DA1">
      <w:pPr>
        <w:rPr>
          <w:rFonts w:ascii="Comic Sans MS" w:hAnsi="Comic Sans MS"/>
          <w:b/>
          <w:color w:val="92D050"/>
          <w:sz w:val="32"/>
        </w:rPr>
      </w:pPr>
      <w:r w:rsidRPr="00EE1513">
        <w:rPr>
          <w:rFonts w:ascii="Aachen BT" w:hAnsi="Aachen BT" w:cs="Arial"/>
          <w:noProof/>
          <w:color w:val="ED7D31" w:themeColor="accent2"/>
          <w:sz w:val="28"/>
          <w:szCs w:val="24"/>
          <w:lang w:eastAsia="es-PE"/>
        </w:rPr>
        <w:lastRenderedPageBreak/>
        <w:drawing>
          <wp:anchor distT="0" distB="0" distL="114300" distR="114300" simplePos="0" relativeHeight="251667456" behindDoc="1" locked="0" layoutInCell="1" allowOverlap="1" wp14:anchorId="397D910F" wp14:editId="2132AEFD">
            <wp:simplePos x="0" y="0"/>
            <wp:positionH relativeFrom="margin">
              <wp:posOffset>3783330</wp:posOffset>
            </wp:positionH>
            <wp:positionV relativeFrom="paragraph">
              <wp:posOffset>0</wp:posOffset>
            </wp:positionV>
            <wp:extent cx="1882140" cy="2127885"/>
            <wp:effectExtent l="0" t="0" r="3810" b="5715"/>
            <wp:wrapTight wrapText="bothSides">
              <wp:wrapPolygon edited="0">
                <wp:start x="0" y="0"/>
                <wp:lineTo x="0" y="21465"/>
                <wp:lineTo x="21425" y="21465"/>
                <wp:lineTo x="21425" y="0"/>
                <wp:lineTo x="0" y="0"/>
              </wp:wrapPolygon>
            </wp:wrapTight>
            <wp:docPr id="24" name="Imagen 24" descr="D:\DUNAS\NIÑO RECORD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NAS\NIÑO RECORDAND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82140"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color w:val="92D050"/>
          <w:sz w:val="32"/>
        </w:rPr>
        <w:t>RECORDEMOS…</w:t>
      </w:r>
    </w:p>
    <w:p w14:paraId="4B56C529" w14:textId="77777777" w:rsidR="00A27DA1" w:rsidRPr="00A8332D" w:rsidRDefault="00A27DA1" w:rsidP="00A27DA1">
      <w:pPr>
        <w:rPr>
          <w:rFonts w:ascii="Comic Sans MS" w:hAnsi="Comic Sans MS"/>
          <w:b/>
          <w:color w:val="92D050"/>
          <w:sz w:val="32"/>
        </w:rPr>
      </w:pPr>
      <w:r>
        <w:rPr>
          <w:rFonts w:ascii="Comic Sans MS" w:hAnsi="Comic Sans MS"/>
          <w:b/>
          <w:noProof/>
          <w:color w:val="92D050"/>
          <w:sz w:val="32"/>
          <w:lang w:eastAsia="es-PE"/>
        </w:rPr>
        <mc:AlternateContent>
          <mc:Choice Requires="wps">
            <w:drawing>
              <wp:anchor distT="0" distB="0" distL="114300" distR="114300" simplePos="0" relativeHeight="251668480" behindDoc="0" locked="0" layoutInCell="1" allowOverlap="1" wp14:anchorId="306FDEC7" wp14:editId="4EC23AFB">
                <wp:simplePos x="0" y="0"/>
                <wp:positionH relativeFrom="column">
                  <wp:posOffset>3899119</wp:posOffset>
                </wp:positionH>
                <wp:positionV relativeFrom="paragraph">
                  <wp:posOffset>1588082</wp:posOffset>
                </wp:positionV>
                <wp:extent cx="1590595" cy="153680"/>
                <wp:effectExtent l="0" t="0" r="10160" b="17780"/>
                <wp:wrapNone/>
                <wp:docPr id="19" name="Rectángulo redondeado 19"/>
                <wp:cNvGraphicFramePr/>
                <a:graphic xmlns:a="http://schemas.openxmlformats.org/drawingml/2006/main">
                  <a:graphicData uri="http://schemas.microsoft.com/office/word/2010/wordprocessingShape">
                    <wps:wsp>
                      <wps:cNvSpPr/>
                      <wps:spPr>
                        <a:xfrm>
                          <a:off x="0" y="0"/>
                          <a:ext cx="1590595" cy="15368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47014A" id="Rectángulo redondeado 19" o:spid="_x0000_s1026" style="position:absolute;margin-left:307pt;margin-top:125.05pt;width:125.25pt;height:12.1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" fillcolor="#92d050" strokecolor="#1f4d78 [1604]" strokeweight="1pt">
                <v:stroke joinstyle="miter"/>
              </v:roundrect>
            </w:pict>
          </mc:Fallback>
        </mc:AlternateContent>
      </w:r>
      <w:r w:rsidRPr="00A8332D">
        <w:rPr>
          <w:rFonts w:ascii="Comic Sans MS" w:hAnsi="Comic Sans MS"/>
          <w:b/>
          <w:color w:val="92D050"/>
          <w:sz w:val="32"/>
        </w:rPr>
        <w:t>Los silencios se dibujan dentro del pentagrama y tienen una colocación fija. Entonces no se puede dibujar los silencios en cualquier espacio o línea del pentagrama.</w:t>
      </w:r>
    </w:p>
    <w:p w14:paraId="5AD6A3D0" w14:textId="77777777" w:rsidR="00A27DA1" w:rsidRPr="00A8332D" w:rsidRDefault="00A27DA1" w:rsidP="00A27DA1">
      <w:pPr>
        <w:rPr>
          <w:rFonts w:ascii="Comic Sans MS" w:hAnsi="Comic Sans MS"/>
          <w:b/>
          <w:color w:val="92D050"/>
          <w:sz w:val="32"/>
        </w:rPr>
      </w:pPr>
    </w:p>
    <w:p w14:paraId="77574E4E" w14:textId="77777777" w:rsidR="00A27DA1" w:rsidRPr="00A8332D" w:rsidRDefault="00A27DA1" w:rsidP="00A27DA1">
      <w:pPr>
        <w:rPr>
          <w:rFonts w:ascii="Comic Sans MS" w:hAnsi="Comic Sans MS"/>
          <w:b/>
          <w:color w:val="92D050"/>
          <w:sz w:val="28"/>
        </w:rPr>
      </w:pPr>
      <w:r w:rsidRPr="00A02C08">
        <w:rPr>
          <w:rFonts w:ascii="Arial" w:hAnsi="Arial" w:cs="Arial"/>
          <w:noProof/>
          <w:color w:val="C45911" w:themeColor="accent2" w:themeShade="BF"/>
          <w:sz w:val="28"/>
          <w:lang w:eastAsia="es-PE"/>
        </w:rPr>
        <w:drawing>
          <wp:anchor distT="0" distB="0" distL="114300" distR="114300" simplePos="0" relativeHeight="251665408" behindDoc="1" locked="0" layoutInCell="1" allowOverlap="1" wp14:anchorId="0C5D7BFD" wp14:editId="796A535A">
            <wp:simplePos x="0" y="0"/>
            <wp:positionH relativeFrom="margin">
              <wp:posOffset>3053715</wp:posOffset>
            </wp:positionH>
            <wp:positionV relativeFrom="paragraph">
              <wp:posOffset>10795</wp:posOffset>
            </wp:positionV>
            <wp:extent cx="2489200" cy="3248025"/>
            <wp:effectExtent l="0" t="0" r="6350" b="9525"/>
            <wp:wrapTight wrapText="bothSides">
              <wp:wrapPolygon edited="0">
                <wp:start x="0" y="0"/>
                <wp:lineTo x="0" y="21537"/>
                <wp:lineTo x="21490" y="21537"/>
                <wp:lineTo x="21490" y="0"/>
                <wp:lineTo x="0" y="0"/>
              </wp:wrapPolygon>
            </wp:wrapTight>
            <wp:docPr id="25" name="Imagen 25" descr="D:\DUNAS\niño pens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NAS\niño pensando.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8920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32D">
        <w:rPr>
          <w:rFonts w:ascii="Comic Sans MS" w:hAnsi="Comic Sans MS"/>
          <w:b/>
          <w:color w:val="92D050"/>
          <w:sz w:val="32"/>
        </w:rPr>
        <w:t xml:space="preserve">Y… ¿Qué forma </w:t>
      </w:r>
    </w:p>
    <w:p w14:paraId="6B640E2E" w14:textId="77777777" w:rsidR="00A27DA1" w:rsidRPr="00A8332D" w:rsidRDefault="00A27DA1" w:rsidP="00A27DA1">
      <w:pPr>
        <w:rPr>
          <w:rFonts w:ascii="Comic Sans MS" w:hAnsi="Comic Sans MS"/>
          <w:b/>
          <w:color w:val="92D050"/>
          <w:sz w:val="32"/>
        </w:rPr>
      </w:pPr>
      <w:r w:rsidRPr="00A8332D">
        <w:rPr>
          <w:rFonts w:ascii="Comic Sans MS" w:hAnsi="Comic Sans MS"/>
          <w:b/>
          <w:color w:val="92D050"/>
          <w:sz w:val="32"/>
        </w:rPr>
        <w:t xml:space="preserve">tienen los silencios </w:t>
      </w:r>
    </w:p>
    <w:p w14:paraId="7880E0AF" w14:textId="77777777" w:rsidR="00A27DA1" w:rsidRPr="00A8332D" w:rsidRDefault="00A27DA1" w:rsidP="00A27DA1">
      <w:pPr>
        <w:rPr>
          <w:rFonts w:ascii="Comic Sans MS" w:hAnsi="Comic Sans MS"/>
          <w:b/>
          <w:color w:val="92D050"/>
          <w:sz w:val="32"/>
        </w:rPr>
      </w:pPr>
      <w:r w:rsidRPr="00AC7CD4">
        <w:rPr>
          <w:noProof/>
          <w:lang w:eastAsia="es-PE"/>
        </w:rPr>
        <w:drawing>
          <wp:anchor distT="0" distB="0" distL="114300" distR="114300" simplePos="0" relativeHeight="251666432" behindDoc="1" locked="0" layoutInCell="1" allowOverlap="1" wp14:anchorId="7F0C979B" wp14:editId="21211583">
            <wp:simplePos x="0" y="0"/>
            <wp:positionH relativeFrom="margin">
              <wp:posOffset>28575</wp:posOffset>
            </wp:positionH>
            <wp:positionV relativeFrom="paragraph">
              <wp:posOffset>382905</wp:posOffset>
            </wp:positionV>
            <wp:extent cx="2827655" cy="3027045"/>
            <wp:effectExtent l="0" t="0" r="0" b="1905"/>
            <wp:wrapTight wrapText="bothSides">
              <wp:wrapPolygon edited="0">
                <wp:start x="0" y="0"/>
                <wp:lineTo x="0" y="21478"/>
                <wp:lineTo x="21391" y="21478"/>
                <wp:lineTo x="21391" y="0"/>
                <wp:lineTo x="0" y="0"/>
              </wp:wrapPolygon>
            </wp:wrapTight>
            <wp:docPr id="5" name="Imagen 5" descr="C:\Users\ACER\Desktop\DUNAS\silencios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UNAS\silencios solo.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765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32D">
        <w:rPr>
          <w:rFonts w:ascii="Comic Sans MS" w:hAnsi="Comic Sans MS"/>
          <w:b/>
          <w:color w:val="92D050"/>
          <w:sz w:val="32"/>
        </w:rPr>
        <w:t>de cada figura?</w:t>
      </w:r>
    </w:p>
    <w:p w14:paraId="0338A206" w14:textId="77777777" w:rsidR="00A27DA1" w:rsidRPr="00A8332D" w:rsidRDefault="00A27DA1" w:rsidP="00A27DA1">
      <w:pPr>
        <w:rPr>
          <w:rFonts w:ascii="Comic Sans MS" w:hAnsi="Comic Sans MS"/>
          <w:b/>
          <w:color w:val="92D050"/>
          <w:sz w:val="32"/>
        </w:rPr>
      </w:pPr>
    </w:p>
    <w:p w14:paraId="2EAC6AD1" w14:textId="77777777" w:rsidR="00A27DA1" w:rsidRDefault="00A27DA1" w:rsidP="00A27DA1">
      <w:pPr>
        <w:contextualSpacing/>
        <w:rPr>
          <w:rFonts w:ascii="Comic Sans MS" w:hAnsi="Comic Sans MS"/>
          <w:b/>
          <w:color w:val="7030A0"/>
          <w:sz w:val="36"/>
          <w:u w:val="single"/>
        </w:rPr>
      </w:pPr>
    </w:p>
    <w:p w14:paraId="278A94F8" w14:textId="77777777" w:rsidR="00A27DA1" w:rsidRDefault="00A27DA1" w:rsidP="00A27DA1">
      <w:pPr>
        <w:contextualSpacing/>
        <w:rPr>
          <w:rFonts w:ascii="Comic Sans MS" w:hAnsi="Comic Sans MS"/>
          <w:b/>
          <w:color w:val="00B050"/>
          <w:sz w:val="28"/>
          <w:u w:val="single"/>
        </w:rPr>
      </w:pPr>
    </w:p>
    <w:p w14:paraId="0A81ABB0" w14:textId="77777777" w:rsidR="00A27DA1" w:rsidRDefault="00A27DA1" w:rsidP="00A27DA1">
      <w:pPr>
        <w:contextualSpacing/>
        <w:rPr>
          <w:rFonts w:ascii="Comic Sans MS" w:hAnsi="Comic Sans MS"/>
          <w:b/>
          <w:color w:val="00B050"/>
          <w:sz w:val="28"/>
          <w:u w:val="single"/>
        </w:rPr>
      </w:pPr>
    </w:p>
    <w:p w14:paraId="2BA43E41" w14:textId="77777777" w:rsidR="00A27DA1" w:rsidRDefault="00A27DA1" w:rsidP="00A27DA1">
      <w:pPr>
        <w:contextualSpacing/>
        <w:rPr>
          <w:rFonts w:ascii="Comic Sans MS" w:hAnsi="Comic Sans MS"/>
          <w:b/>
          <w:color w:val="00B050"/>
          <w:sz w:val="28"/>
          <w:u w:val="single"/>
        </w:rPr>
      </w:pPr>
    </w:p>
    <w:p w14:paraId="56F509BF" w14:textId="77777777" w:rsidR="00A27DA1" w:rsidRDefault="00A27DA1" w:rsidP="00A27DA1">
      <w:pPr>
        <w:contextualSpacing/>
        <w:rPr>
          <w:rFonts w:ascii="Comic Sans MS" w:hAnsi="Comic Sans MS"/>
          <w:b/>
          <w:color w:val="00B050"/>
          <w:sz w:val="28"/>
          <w:u w:val="single"/>
        </w:rPr>
      </w:pPr>
    </w:p>
    <w:p w14:paraId="1183BED4" w14:textId="77777777" w:rsidR="00A27DA1" w:rsidRDefault="00A27DA1" w:rsidP="00A27DA1">
      <w:pPr>
        <w:contextualSpacing/>
        <w:rPr>
          <w:rFonts w:ascii="Comic Sans MS" w:hAnsi="Comic Sans MS"/>
          <w:b/>
          <w:color w:val="00B050"/>
          <w:sz w:val="28"/>
          <w:u w:val="single"/>
        </w:rPr>
      </w:pPr>
    </w:p>
    <w:p w14:paraId="063C87B6" w14:textId="77777777" w:rsidR="00A27DA1" w:rsidRDefault="00A27DA1" w:rsidP="00A27DA1">
      <w:pPr>
        <w:contextualSpacing/>
        <w:rPr>
          <w:rFonts w:ascii="Comic Sans MS" w:hAnsi="Comic Sans MS"/>
          <w:b/>
          <w:color w:val="00B050"/>
          <w:sz w:val="28"/>
          <w:u w:val="single"/>
        </w:rPr>
      </w:pPr>
    </w:p>
    <w:p w14:paraId="5B2F0989" w14:textId="77777777" w:rsidR="00A27DA1" w:rsidRDefault="00A27DA1" w:rsidP="00A27DA1">
      <w:pPr>
        <w:contextualSpacing/>
        <w:rPr>
          <w:rFonts w:ascii="Comic Sans MS" w:hAnsi="Comic Sans MS"/>
          <w:b/>
          <w:color w:val="00B050"/>
          <w:sz w:val="28"/>
          <w:u w:val="single"/>
        </w:rPr>
      </w:pPr>
    </w:p>
    <w:p w14:paraId="368DC45B" w14:textId="77777777" w:rsidR="00A27DA1" w:rsidRDefault="00A27DA1" w:rsidP="00A27DA1">
      <w:pPr>
        <w:contextualSpacing/>
        <w:rPr>
          <w:rFonts w:ascii="Comic Sans MS" w:hAnsi="Comic Sans MS"/>
          <w:b/>
          <w:color w:val="00B050"/>
          <w:sz w:val="28"/>
          <w:u w:val="single"/>
        </w:rPr>
      </w:pPr>
    </w:p>
    <w:p w14:paraId="77B2AD00" w14:textId="77777777" w:rsidR="00A27DA1" w:rsidRDefault="00A27DA1" w:rsidP="00A27DA1">
      <w:pPr>
        <w:contextualSpacing/>
        <w:rPr>
          <w:rFonts w:ascii="Comic Sans MS" w:hAnsi="Comic Sans MS"/>
          <w:b/>
          <w:color w:val="00B050"/>
          <w:sz w:val="28"/>
          <w:u w:val="single"/>
        </w:rPr>
      </w:pPr>
    </w:p>
    <w:p w14:paraId="1CA3BFF4" w14:textId="77777777" w:rsidR="00A27DA1" w:rsidRDefault="00A27DA1" w:rsidP="00A27DA1">
      <w:pPr>
        <w:contextualSpacing/>
        <w:rPr>
          <w:rFonts w:ascii="Comic Sans MS" w:hAnsi="Comic Sans MS"/>
          <w:b/>
          <w:color w:val="00B050"/>
          <w:sz w:val="28"/>
          <w:u w:val="single"/>
        </w:rPr>
      </w:pPr>
    </w:p>
    <w:p w14:paraId="5107BD4B" w14:textId="77777777" w:rsidR="00A27DA1" w:rsidRDefault="00A27DA1" w:rsidP="00A27DA1">
      <w:pPr>
        <w:contextualSpacing/>
        <w:rPr>
          <w:rFonts w:ascii="Comic Sans MS" w:hAnsi="Comic Sans MS"/>
          <w:b/>
          <w:color w:val="00B050"/>
          <w:sz w:val="28"/>
          <w:u w:val="single"/>
        </w:rPr>
      </w:pPr>
    </w:p>
    <w:p w14:paraId="30F5D54B" w14:textId="77777777" w:rsidR="00A27DA1" w:rsidRDefault="00A27DA1" w:rsidP="00A27DA1">
      <w:pPr>
        <w:contextualSpacing/>
        <w:rPr>
          <w:rFonts w:ascii="Comic Sans MS" w:hAnsi="Comic Sans MS"/>
          <w:b/>
          <w:color w:val="00B050"/>
          <w:sz w:val="28"/>
          <w:u w:val="single"/>
        </w:rPr>
      </w:pPr>
    </w:p>
    <w:p w14:paraId="62045910" w14:textId="77777777" w:rsidR="00A27DA1" w:rsidRDefault="00A27DA1" w:rsidP="00A27DA1">
      <w:pPr>
        <w:contextualSpacing/>
        <w:rPr>
          <w:rFonts w:ascii="Comic Sans MS" w:hAnsi="Comic Sans MS"/>
          <w:b/>
          <w:color w:val="00B050"/>
          <w:sz w:val="28"/>
          <w:u w:val="single"/>
        </w:rPr>
      </w:pPr>
    </w:p>
    <w:p w14:paraId="5BD9AB34" w14:textId="77777777" w:rsidR="00A27DA1" w:rsidRDefault="00A27DA1" w:rsidP="00A27DA1">
      <w:pPr>
        <w:contextualSpacing/>
        <w:rPr>
          <w:rFonts w:ascii="Comic Sans MS" w:hAnsi="Comic Sans MS"/>
          <w:b/>
          <w:color w:val="00B050"/>
          <w:sz w:val="28"/>
          <w:u w:val="single"/>
        </w:rPr>
      </w:pPr>
    </w:p>
    <w:p w14:paraId="4889D56A" w14:textId="77777777" w:rsidR="00A27DA1" w:rsidRPr="00482418" w:rsidRDefault="00A27DA1" w:rsidP="00A27DA1">
      <w:pPr>
        <w:contextualSpacing/>
        <w:rPr>
          <w:rFonts w:ascii="Comic Sans MS" w:hAnsi="Comic Sans MS"/>
          <w:b/>
          <w:color w:val="7030A0"/>
          <w:sz w:val="28"/>
        </w:rPr>
      </w:pPr>
      <w:r w:rsidRPr="0038417A">
        <w:rPr>
          <w:rFonts w:ascii="Comic Sans MS" w:hAnsi="Comic Sans MS"/>
          <w:b/>
          <w:color w:val="00B050"/>
          <w:sz w:val="28"/>
          <w:u w:val="single"/>
        </w:rPr>
        <w:t>FIGURA 1</w:t>
      </w:r>
    </w:p>
    <w:p w14:paraId="6ACD1015" w14:textId="77777777" w:rsidR="00A27DA1" w:rsidRDefault="00A27DA1" w:rsidP="00A27DA1">
      <w:pPr>
        <w:jc w:val="center"/>
        <w:rPr>
          <w:rFonts w:ascii="Comic Sans MS" w:hAnsi="Comic Sans MS"/>
          <w:b/>
          <w:color w:val="00B050"/>
          <w:sz w:val="28"/>
          <w:u w:val="single"/>
        </w:rPr>
      </w:pPr>
      <w:r w:rsidRPr="0038417A">
        <w:rPr>
          <w:rFonts w:ascii="Comic Sans MS" w:hAnsi="Comic Sans MS"/>
          <w:b/>
          <w:color w:val="00B050"/>
          <w:sz w:val="28"/>
          <w:u w:val="single"/>
        </w:rPr>
        <w:t>REDONDA Y SU SILENCIO</w:t>
      </w:r>
    </w:p>
    <w:p w14:paraId="57EEE7E5" w14:textId="77777777" w:rsidR="00A27DA1" w:rsidRPr="0038417A" w:rsidRDefault="00A27DA1" w:rsidP="00A27DA1">
      <w:pPr>
        <w:jc w:val="center"/>
        <w:rPr>
          <w:rFonts w:ascii="Comic Sans MS" w:hAnsi="Comic Sans MS"/>
          <w:b/>
          <w:color w:val="00B050"/>
          <w:sz w:val="28"/>
          <w:u w:val="single"/>
        </w:rPr>
      </w:pPr>
    </w:p>
    <w:p w14:paraId="0343162F" w14:textId="77777777" w:rsidR="00A27DA1" w:rsidRDefault="00A27DA1" w:rsidP="00A27DA1">
      <w:pPr>
        <w:rPr>
          <w:rFonts w:ascii="Comic Sans MS" w:hAnsi="Comic Sans MS"/>
          <w:color w:val="00B050"/>
          <w:sz w:val="28"/>
        </w:rPr>
      </w:pPr>
      <w:r w:rsidRPr="00C30DC8">
        <w:rPr>
          <w:noProof/>
          <w:lang w:eastAsia="es-PE"/>
        </w:rPr>
        <w:drawing>
          <wp:anchor distT="0" distB="0" distL="114300" distR="114300" simplePos="0" relativeHeight="251660288" behindDoc="1" locked="0" layoutInCell="1" allowOverlap="1" wp14:anchorId="0D431457" wp14:editId="61700799">
            <wp:simplePos x="0" y="0"/>
            <wp:positionH relativeFrom="margin">
              <wp:align>right</wp:align>
            </wp:positionH>
            <wp:positionV relativeFrom="paragraph">
              <wp:posOffset>82550</wp:posOffset>
            </wp:positionV>
            <wp:extent cx="1236980" cy="1036955"/>
            <wp:effectExtent l="0" t="0" r="1270" b="0"/>
            <wp:wrapTight wrapText="bothSides">
              <wp:wrapPolygon edited="0">
                <wp:start x="0" y="0"/>
                <wp:lineTo x="0" y="21031"/>
                <wp:lineTo x="21290" y="21031"/>
                <wp:lineTo x="21290" y="0"/>
                <wp:lineTo x="0" y="0"/>
              </wp:wrapPolygon>
            </wp:wrapTight>
            <wp:docPr id="26" name="Imagen 26" descr="C:\Users\ACER\Desktop\DUNAS\red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UNAS\redonda.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698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A9E">
        <w:rPr>
          <w:rFonts w:ascii="Comic Sans MS" w:hAnsi="Comic Sans MS"/>
          <w:color w:val="00B050"/>
          <w:sz w:val="28"/>
        </w:rPr>
        <w:t>Una redonda dura 4 tiempos – pulsos</w:t>
      </w:r>
    </w:p>
    <w:p w14:paraId="3FB6C252" w14:textId="77777777" w:rsidR="00A27DA1" w:rsidRPr="00EC0A9E" w:rsidRDefault="00A27DA1" w:rsidP="00A27DA1">
      <w:pPr>
        <w:rPr>
          <w:rFonts w:ascii="Comic Sans MS" w:hAnsi="Comic Sans MS"/>
          <w:color w:val="00B050"/>
          <w:sz w:val="28"/>
        </w:rPr>
      </w:pPr>
    </w:p>
    <w:p w14:paraId="614994F0" w14:textId="77777777" w:rsidR="00A27DA1" w:rsidRPr="00EC0A9E" w:rsidRDefault="00A27DA1" w:rsidP="00A27DA1">
      <w:pPr>
        <w:pStyle w:val="Prrafodelista"/>
        <w:numPr>
          <w:ilvl w:val="0"/>
          <w:numId w:val="3"/>
        </w:numPr>
        <w:rPr>
          <w:rFonts w:ascii="Comic Sans MS" w:hAnsi="Comic Sans MS"/>
          <w:b/>
          <w:color w:val="00B050"/>
          <w:sz w:val="28"/>
        </w:rPr>
      </w:pPr>
      <w:r w:rsidRPr="00EC0A9E">
        <w:rPr>
          <w:rFonts w:ascii="Comic Sans MS" w:hAnsi="Comic Sans MS"/>
          <w:b/>
          <w:color w:val="00B050"/>
          <w:sz w:val="28"/>
        </w:rPr>
        <w:t>¿Cuál es la forma de la redonda?</w:t>
      </w:r>
    </w:p>
    <w:p w14:paraId="5EE3A12A" w14:textId="77777777" w:rsidR="00A27DA1" w:rsidRDefault="00A27DA1" w:rsidP="00A27DA1">
      <w:pPr>
        <w:rPr>
          <w:rFonts w:ascii="Comic Sans MS" w:hAnsi="Comic Sans MS"/>
          <w:color w:val="00B050"/>
          <w:sz w:val="28"/>
        </w:rPr>
      </w:pPr>
      <w:r w:rsidRPr="00EC0A9E">
        <w:rPr>
          <w:rFonts w:ascii="Comic Sans MS" w:hAnsi="Comic Sans MS"/>
          <w:color w:val="00B050"/>
          <w:sz w:val="28"/>
        </w:rPr>
        <w:t>La forma de la redonda es la de un óvalo vacío</w:t>
      </w:r>
      <w:r>
        <w:rPr>
          <w:rFonts w:ascii="Comic Sans MS" w:hAnsi="Comic Sans MS"/>
          <w:color w:val="00B050"/>
          <w:sz w:val="28"/>
        </w:rPr>
        <w:t>.</w:t>
      </w:r>
    </w:p>
    <w:p w14:paraId="5DAAAA43" w14:textId="77777777" w:rsidR="00A27DA1" w:rsidRDefault="00A27DA1" w:rsidP="00A27DA1">
      <w:pPr>
        <w:rPr>
          <w:rFonts w:ascii="Comic Sans MS" w:hAnsi="Comic Sans MS"/>
          <w:color w:val="00B050"/>
          <w:sz w:val="28"/>
        </w:rPr>
      </w:pPr>
    </w:p>
    <w:p w14:paraId="7752BCA8" w14:textId="77777777" w:rsidR="00A27DA1" w:rsidRPr="00EC0A9E" w:rsidRDefault="00A27DA1" w:rsidP="00A27DA1">
      <w:pPr>
        <w:rPr>
          <w:rFonts w:ascii="Comic Sans MS" w:hAnsi="Comic Sans MS"/>
          <w:color w:val="00B050"/>
          <w:sz w:val="28"/>
        </w:rPr>
      </w:pPr>
    </w:p>
    <w:p w14:paraId="3C1C5D96" w14:textId="77777777" w:rsidR="00A27DA1" w:rsidRDefault="00A27DA1" w:rsidP="00A27DA1">
      <w:pPr>
        <w:rPr>
          <w:sz w:val="36"/>
        </w:rPr>
      </w:pPr>
      <w:r w:rsidRPr="00240902">
        <w:rPr>
          <w:rFonts w:ascii="Aachen BT" w:hAnsi="Aachen BT"/>
          <w:b/>
          <w:noProof/>
          <w:color w:val="FFD966" w:themeColor="accent4" w:themeTint="99"/>
          <w:lang w:eastAsia="es-PE"/>
        </w:rPr>
        <w:drawing>
          <wp:anchor distT="0" distB="0" distL="114300" distR="114300" simplePos="0" relativeHeight="251661312" behindDoc="1" locked="0" layoutInCell="1" allowOverlap="1" wp14:anchorId="21E0690D" wp14:editId="392AE3DA">
            <wp:simplePos x="0" y="0"/>
            <wp:positionH relativeFrom="margin">
              <wp:posOffset>2125980</wp:posOffset>
            </wp:positionH>
            <wp:positionV relativeFrom="paragraph">
              <wp:posOffset>22225</wp:posOffset>
            </wp:positionV>
            <wp:extent cx="2750820" cy="1882140"/>
            <wp:effectExtent l="0" t="0" r="0" b="3810"/>
            <wp:wrapTight wrapText="bothSides">
              <wp:wrapPolygon edited="0">
                <wp:start x="0" y="0"/>
                <wp:lineTo x="0" y="21425"/>
                <wp:lineTo x="21391" y="21425"/>
                <wp:lineTo x="21391" y="0"/>
                <wp:lineTo x="0" y="0"/>
              </wp:wrapPolygon>
            </wp:wrapTight>
            <wp:docPr id="27" name="Imagen 27" descr="C:\Users\ACER\Desktop\DUNAS\redonda en el p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DUNAS\redonda en el penta.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5082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902">
        <w:rPr>
          <w:rFonts w:ascii="Aachen BT" w:hAnsi="Aachen BT"/>
          <w:b/>
          <w:noProof/>
          <w:color w:val="FFD966" w:themeColor="accent4" w:themeTint="99"/>
          <w:sz w:val="28"/>
          <w:lang w:eastAsia="es-PE"/>
        </w:rPr>
        <w:drawing>
          <wp:anchor distT="0" distB="0" distL="114300" distR="114300" simplePos="0" relativeHeight="251671552" behindDoc="1" locked="0" layoutInCell="1" allowOverlap="1" wp14:anchorId="3D73EAA7" wp14:editId="22FDD4F2">
            <wp:simplePos x="0" y="0"/>
            <wp:positionH relativeFrom="column">
              <wp:posOffset>177165</wp:posOffset>
            </wp:positionH>
            <wp:positionV relativeFrom="paragraph">
              <wp:posOffset>21590</wp:posOffset>
            </wp:positionV>
            <wp:extent cx="1666875" cy="1914525"/>
            <wp:effectExtent l="0" t="0" r="9525" b="9525"/>
            <wp:wrapTight wrapText="bothSides">
              <wp:wrapPolygon edited="0">
                <wp:start x="0" y="0"/>
                <wp:lineTo x="0" y="21493"/>
                <wp:lineTo x="21477" y="21493"/>
                <wp:lineTo x="21477" y="0"/>
                <wp:lineTo x="0" y="0"/>
              </wp:wrapPolygon>
            </wp:wrapTight>
            <wp:docPr id="28" name="Imagen 28" descr="C:\Users\ACER\Desktop\DUNAS\mirando a la der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DUNAS\mirando a la derecha.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668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F1457" w14:textId="77777777" w:rsidR="00A27DA1" w:rsidRDefault="00A27DA1" w:rsidP="00A27DA1">
      <w:pPr>
        <w:rPr>
          <w:sz w:val="36"/>
        </w:rPr>
      </w:pPr>
    </w:p>
    <w:p w14:paraId="39FC2712" w14:textId="77777777" w:rsidR="00A27DA1" w:rsidRDefault="00A27DA1" w:rsidP="00A27DA1">
      <w:pPr>
        <w:rPr>
          <w:sz w:val="36"/>
        </w:rPr>
      </w:pPr>
    </w:p>
    <w:p w14:paraId="1973B2BC" w14:textId="77777777" w:rsidR="00A27DA1" w:rsidRDefault="00A27DA1" w:rsidP="00A27DA1">
      <w:pPr>
        <w:rPr>
          <w:sz w:val="36"/>
        </w:rPr>
      </w:pPr>
    </w:p>
    <w:p w14:paraId="069C9DEF" w14:textId="77777777" w:rsidR="00A27DA1" w:rsidRDefault="00A27DA1" w:rsidP="00A27DA1">
      <w:pPr>
        <w:rPr>
          <w:sz w:val="36"/>
        </w:rPr>
      </w:pPr>
    </w:p>
    <w:p w14:paraId="41637FD0" w14:textId="77777777" w:rsidR="00A27DA1" w:rsidRPr="00482418" w:rsidRDefault="00A27DA1" w:rsidP="00A27DA1">
      <w:pPr>
        <w:rPr>
          <w:sz w:val="36"/>
        </w:rPr>
      </w:pPr>
    </w:p>
    <w:p w14:paraId="212B2BED" w14:textId="77777777" w:rsidR="00A27DA1" w:rsidRPr="00EC0A9E" w:rsidRDefault="00A27DA1" w:rsidP="00A27DA1">
      <w:pPr>
        <w:rPr>
          <w:rFonts w:ascii="Comic Sans MS" w:hAnsi="Comic Sans MS"/>
          <w:b/>
          <w:color w:val="00B050"/>
          <w:sz w:val="28"/>
        </w:rPr>
      </w:pPr>
    </w:p>
    <w:p w14:paraId="1040E304" w14:textId="77777777" w:rsidR="00A27DA1" w:rsidRDefault="00A27DA1" w:rsidP="00A27DA1">
      <w:pPr>
        <w:pStyle w:val="Prrafodelista"/>
        <w:numPr>
          <w:ilvl w:val="0"/>
          <w:numId w:val="2"/>
        </w:numPr>
        <w:spacing w:line="254" w:lineRule="auto"/>
        <w:rPr>
          <w:rFonts w:ascii="Comic Sans MS" w:hAnsi="Comic Sans MS"/>
          <w:b/>
          <w:color w:val="00B050"/>
          <w:sz w:val="28"/>
        </w:rPr>
      </w:pPr>
      <w:r w:rsidRPr="001B36AE">
        <w:rPr>
          <w:rFonts w:ascii="Comic Sans MS" w:hAnsi="Comic Sans MS"/>
          <w:b/>
          <w:noProof/>
          <w:color w:val="00B050"/>
          <w:sz w:val="28"/>
          <w:lang w:eastAsia="es-PE"/>
        </w:rPr>
        <w:lastRenderedPageBreak/>
        <w:drawing>
          <wp:anchor distT="0" distB="0" distL="114300" distR="114300" simplePos="0" relativeHeight="251670528" behindDoc="1" locked="0" layoutInCell="1" allowOverlap="1" wp14:anchorId="7EDF1E4E" wp14:editId="509A80BC">
            <wp:simplePos x="0" y="0"/>
            <wp:positionH relativeFrom="column">
              <wp:posOffset>2918460</wp:posOffset>
            </wp:positionH>
            <wp:positionV relativeFrom="paragraph">
              <wp:posOffset>132715</wp:posOffset>
            </wp:positionV>
            <wp:extent cx="3364230" cy="1383030"/>
            <wp:effectExtent l="0" t="0" r="7620" b="7620"/>
            <wp:wrapTight wrapText="bothSides">
              <wp:wrapPolygon edited="0">
                <wp:start x="0" y="0"/>
                <wp:lineTo x="0" y="21421"/>
                <wp:lineTo x="21527" y="21421"/>
                <wp:lineTo x="21527" y="0"/>
                <wp:lineTo x="0" y="0"/>
              </wp:wrapPolygon>
            </wp:wrapTight>
            <wp:docPr id="29" name="Imagen 29" descr="C:\Users\ACER\Desktop\DUNAS\silencio red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DUNAS\silencio redond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4230" cy="1383030"/>
                    </a:xfrm>
                    <a:prstGeom prst="rect">
                      <a:avLst/>
                    </a:prstGeom>
                    <a:noFill/>
                    <a:ln>
                      <a:noFill/>
                    </a:ln>
                  </pic:spPr>
                </pic:pic>
              </a:graphicData>
            </a:graphic>
            <wp14:sizeRelH relativeFrom="margin">
              <wp14:pctWidth>0</wp14:pctWidth>
            </wp14:sizeRelH>
          </wp:anchor>
        </w:drawing>
      </w:r>
      <w:r w:rsidRPr="001B36AE">
        <w:rPr>
          <w:rFonts w:ascii="Comic Sans MS" w:hAnsi="Comic Sans MS"/>
          <w:b/>
          <w:color w:val="00B050"/>
          <w:sz w:val="28"/>
        </w:rPr>
        <w:t>¿Cómo se representa el silencio de redonda?</w:t>
      </w:r>
    </w:p>
    <w:p w14:paraId="2451C19C" w14:textId="77777777" w:rsidR="00A27DA1" w:rsidRDefault="00A27DA1" w:rsidP="00A27DA1">
      <w:pPr>
        <w:pStyle w:val="Prrafodelista"/>
        <w:spacing w:line="254" w:lineRule="auto"/>
        <w:rPr>
          <w:rFonts w:ascii="Comic Sans MS" w:hAnsi="Comic Sans MS"/>
          <w:color w:val="00B050"/>
          <w:sz w:val="28"/>
        </w:rPr>
      </w:pPr>
      <w:r w:rsidRPr="001B36AE">
        <w:rPr>
          <w:rFonts w:ascii="Comic Sans MS" w:hAnsi="Comic Sans MS"/>
          <w:color w:val="00B050"/>
          <w:sz w:val="28"/>
        </w:rPr>
        <w:t>El silencio de redonda se representa por un guion grue</w:t>
      </w:r>
      <w:r>
        <w:rPr>
          <w:rFonts w:ascii="Comic Sans MS" w:hAnsi="Comic Sans MS"/>
          <w:color w:val="00B050"/>
          <w:sz w:val="28"/>
        </w:rPr>
        <w:t>so, adherido por debajo</w:t>
      </w:r>
      <w:r w:rsidRPr="001B36AE">
        <w:rPr>
          <w:rFonts w:ascii="Comic Sans MS" w:hAnsi="Comic Sans MS"/>
          <w:color w:val="00B050"/>
          <w:sz w:val="28"/>
        </w:rPr>
        <w:t xml:space="preserve"> de la 4ta línea.</w:t>
      </w:r>
    </w:p>
    <w:p w14:paraId="6F7D3724" w14:textId="77777777" w:rsidR="00A27DA1" w:rsidRDefault="00A27DA1" w:rsidP="00A27DA1">
      <w:pPr>
        <w:rPr>
          <w:rFonts w:ascii="Comic Sans MS" w:hAnsi="Comic Sans MS"/>
          <w:b/>
          <w:color w:val="00B0F0"/>
          <w:sz w:val="36"/>
          <w:u w:val="single"/>
        </w:rPr>
      </w:pPr>
    </w:p>
    <w:p w14:paraId="31B94622" w14:textId="77777777" w:rsidR="00A27DA1" w:rsidRPr="00EC0A9E" w:rsidRDefault="00A27DA1" w:rsidP="00A27DA1">
      <w:pPr>
        <w:rPr>
          <w:rFonts w:ascii="Comic Sans MS" w:hAnsi="Comic Sans MS"/>
          <w:b/>
          <w:color w:val="00B0F0"/>
          <w:sz w:val="36"/>
          <w:u w:val="single"/>
        </w:rPr>
      </w:pPr>
      <w:r w:rsidRPr="00EC0A9E">
        <w:rPr>
          <w:rFonts w:ascii="Comic Sans MS" w:hAnsi="Comic Sans MS"/>
          <w:b/>
          <w:color w:val="00B0F0"/>
          <w:sz w:val="36"/>
          <w:u w:val="single"/>
        </w:rPr>
        <w:t>ACTIVIDADES</w:t>
      </w:r>
    </w:p>
    <w:p w14:paraId="2BC4491D" w14:textId="77777777" w:rsidR="00A27DA1" w:rsidRPr="00EC0A9E" w:rsidRDefault="00A27DA1" w:rsidP="00A27DA1">
      <w:pPr>
        <w:rPr>
          <w:rFonts w:ascii="Comic Sans MS" w:hAnsi="Comic Sans MS"/>
          <w:color w:val="00B0F0"/>
          <w:sz w:val="28"/>
        </w:rPr>
      </w:pPr>
      <w:r w:rsidRPr="00EC0A9E">
        <w:rPr>
          <w:rFonts w:ascii="Comic Sans MS" w:hAnsi="Comic Sans MS"/>
          <w:color w:val="00B0F0"/>
          <w:sz w:val="28"/>
        </w:rPr>
        <w:t>Luego de haber leído y visto las imágenes, ahora responde las siguientes preguntas:</w:t>
      </w:r>
    </w:p>
    <w:tbl>
      <w:tblPr>
        <w:tblStyle w:val="Tablaconcuadrcula"/>
        <w:tblW w:w="0" w:type="auto"/>
        <w:tblLook w:val="04A0" w:firstRow="1" w:lastRow="0" w:firstColumn="1" w:lastColumn="0" w:noHBand="0" w:noVBand="1"/>
      </w:tblPr>
      <w:tblGrid>
        <w:gridCol w:w="8921"/>
      </w:tblGrid>
      <w:tr w:rsidR="00A27DA1" w:rsidRPr="00EC0A9E" w14:paraId="3ADFDA06" w14:textId="77777777" w:rsidTr="00534CE9">
        <w:tc>
          <w:tcPr>
            <w:tcW w:w="9776" w:type="dxa"/>
          </w:tcPr>
          <w:p w14:paraId="2435B14F" w14:textId="77777777" w:rsidR="00A27DA1" w:rsidRPr="00EE1513" w:rsidRDefault="00A27DA1" w:rsidP="00A27DA1">
            <w:pPr>
              <w:numPr>
                <w:ilvl w:val="0"/>
                <w:numId w:val="4"/>
              </w:numPr>
              <w:ind w:left="306"/>
              <w:contextualSpacing/>
              <w:rPr>
                <w:sz w:val="24"/>
                <w:szCs w:val="24"/>
              </w:rPr>
            </w:pPr>
            <w:r>
              <w:rPr>
                <w:b/>
                <w:color w:val="00B050"/>
                <w:sz w:val="24"/>
                <w:szCs w:val="24"/>
              </w:rPr>
              <w:t xml:space="preserve">¿Cómo se representa el silencio de </w:t>
            </w:r>
            <w:proofErr w:type="gramStart"/>
            <w:r>
              <w:rPr>
                <w:b/>
                <w:color w:val="00B050"/>
                <w:sz w:val="24"/>
                <w:szCs w:val="24"/>
              </w:rPr>
              <w:t xml:space="preserve">redonda </w:t>
            </w:r>
            <w:r w:rsidRPr="00963EFA">
              <w:rPr>
                <w:b/>
                <w:color w:val="00B050"/>
                <w:sz w:val="24"/>
                <w:szCs w:val="24"/>
              </w:rPr>
              <w:t>?</w:t>
            </w:r>
            <w:proofErr w:type="gramEnd"/>
          </w:p>
        </w:tc>
      </w:tr>
      <w:tr w:rsidR="00A27DA1" w:rsidRPr="00EC0A9E" w14:paraId="1B77700E" w14:textId="77777777" w:rsidTr="00534CE9">
        <w:sdt>
          <w:sdtPr>
            <w:rPr>
              <w:sz w:val="24"/>
              <w:szCs w:val="24"/>
            </w:rPr>
            <w:id w:val="-898129720"/>
            <w:placeholder>
              <w:docPart w:val="4B45AAE3C8C74486AB3B45BCF4FDA835"/>
            </w:placeholder>
            <w:showingPlcHdr/>
          </w:sdtPr>
          <w:sdtEndPr/>
          <w:sdtContent>
            <w:tc>
              <w:tcPr>
                <w:tcW w:w="9776" w:type="dxa"/>
              </w:tcPr>
              <w:p w14:paraId="38BBE61B" w14:textId="77777777" w:rsidR="00A27DA1" w:rsidRPr="00EE1513" w:rsidRDefault="00A27DA1" w:rsidP="00534CE9">
                <w:pPr>
                  <w:rPr>
                    <w:sz w:val="24"/>
                    <w:szCs w:val="24"/>
                  </w:rPr>
                </w:pPr>
                <w:r w:rsidRPr="00EE1513">
                  <w:rPr>
                    <w:color w:val="808080"/>
                    <w:sz w:val="24"/>
                    <w:szCs w:val="24"/>
                  </w:rPr>
                  <w:t>Presiona aquí, para escribir tu respuesta</w:t>
                </w:r>
              </w:p>
            </w:tc>
          </w:sdtContent>
        </w:sdt>
      </w:tr>
    </w:tbl>
    <w:p w14:paraId="50127F2F" w14:textId="77777777" w:rsidR="00A27DA1" w:rsidRPr="00EC0A9E" w:rsidRDefault="00A27DA1" w:rsidP="00A27DA1">
      <w:pPr>
        <w:rPr>
          <w:rFonts w:ascii="Arial" w:hAnsi="Arial" w:cs="Arial"/>
          <w:sz w:val="24"/>
        </w:rPr>
      </w:pPr>
    </w:p>
    <w:tbl>
      <w:tblPr>
        <w:tblStyle w:val="Tablaconcuadrcula"/>
        <w:tblW w:w="9736" w:type="dxa"/>
        <w:tblLook w:val="04A0" w:firstRow="1" w:lastRow="0" w:firstColumn="1" w:lastColumn="0" w:noHBand="0" w:noVBand="1"/>
      </w:tblPr>
      <w:tblGrid>
        <w:gridCol w:w="9736"/>
      </w:tblGrid>
      <w:tr w:rsidR="00A27DA1" w:rsidRPr="00EE1513" w14:paraId="35F92183" w14:textId="77777777" w:rsidTr="00534CE9">
        <w:tc>
          <w:tcPr>
            <w:tcW w:w="9736" w:type="dxa"/>
          </w:tcPr>
          <w:p w14:paraId="70A60D75" w14:textId="77777777" w:rsidR="00A27DA1" w:rsidRPr="00963EFA" w:rsidRDefault="00A27DA1" w:rsidP="00A27DA1">
            <w:pPr>
              <w:numPr>
                <w:ilvl w:val="0"/>
                <w:numId w:val="4"/>
              </w:numPr>
              <w:ind w:left="306"/>
              <w:contextualSpacing/>
              <w:rPr>
                <w:b/>
                <w:color w:val="ED7D31" w:themeColor="accent2"/>
                <w:sz w:val="24"/>
                <w:szCs w:val="24"/>
              </w:rPr>
            </w:pPr>
            <w:r>
              <w:rPr>
                <w:b/>
                <w:color w:val="ED7D31" w:themeColor="accent2"/>
                <w:sz w:val="24"/>
                <w:szCs w:val="24"/>
              </w:rPr>
              <w:t>¿Qué son los silencios</w:t>
            </w:r>
            <w:r w:rsidRPr="00963EFA">
              <w:rPr>
                <w:b/>
                <w:color w:val="ED7D31" w:themeColor="accent2"/>
                <w:sz w:val="24"/>
                <w:szCs w:val="24"/>
              </w:rPr>
              <w:t>?</w:t>
            </w:r>
          </w:p>
          <w:p w14:paraId="2D5F241C" w14:textId="77777777" w:rsidR="00A27DA1" w:rsidRPr="00EE1513" w:rsidRDefault="00A27DA1" w:rsidP="00534CE9">
            <w:pPr>
              <w:rPr>
                <w:b/>
                <w:sz w:val="24"/>
                <w:szCs w:val="24"/>
              </w:rPr>
            </w:pPr>
          </w:p>
        </w:tc>
      </w:tr>
      <w:tr w:rsidR="00A27DA1" w:rsidRPr="00EC0A9E" w14:paraId="31CE2C0B" w14:textId="77777777" w:rsidTr="00534CE9">
        <w:sdt>
          <w:sdtPr>
            <w:rPr>
              <w:b/>
              <w:sz w:val="24"/>
              <w:szCs w:val="24"/>
            </w:rPr>
            <w:id w:val="-1845628745"/>
            <w:placeholder>
              <w:docPart w:val="5672C5416CE54C708863C171868C981E"/>
            </w:placeholder>
            <w:showingPlcHdr/>
          </w:sdtPr>
          <w:sdtEndPr/>
          <w:sdtContent>
            <w:tc>
              <w:tcPr>
                <w:tcW w:w="9736" w:type="dxa"/>
              </w:tcPr>
              <w:p w14:paraId="3187622D" w14:textId="77777777" w:rsidR="00A27DA1" w:rsidRPr="00EE1513" w:rsidRDefault="00A27DA1" w:rsidP="00534CE9">
                <w:pPr>
                  <w:rPr>
                    <w:b/>
                    <w:sz w:val="24"/>
                    <w:szCs w:val="24"/>
                  </w:rPr>
                </w:pPr>
                <w:r w:rsidRPr="00EE1513">
                  <w:rPr>
                    <w:color w:val="808080"/>
                    <w:sz w:val="24"/>
                    <w:szCs w:val="24"/>
                  </w:rPr>
                  <w:t>Presiona aquí, para escribir tu respuesta</w:t>
                </w:r>
              </w:p>
            </w:tc>
          </w:sdtContent>
        </w:sdt>
      </w:tr>
      <w:tr w:rsidR="00A27DA1" w:rsidRPr="00EC0A9E" w14:paraId="3B097987" w14:textId="77777777" w:rsidTr="00534CE9">
        <w:tc>
          <w:tcPr>
            <w:tcW w:w="9736" w:type="dxa"/>
          </w:tcPr>
          <w:p w14:paraId="4D7C77B7" w14:textId="77777777" w:rsidR="00A27DA1" w:rsidRPr="00EE1513" w:rsidRDefault="00A27DA1" w:rsidP="00534CE9">
            <w:pPr>
              <w:rPr>
                <w:b/>
                <w:sz w:val="24"/>
                <w:szCs w:val="24"/>
              </w:rPr>
            </w:pPr>
          </w:p>
        </w:tc>
      </w:tr>
      <w:tr w:rsidR="00A27DA1" w:rsidRPr="00EC0A9E" w14:paraId="7E579BA0" w14:textId="77777777" w:rsidTr="00534CE9">
        <w:tc>
          <w:tcPr>
            <w:tcW w:w="9736" w:type="dxa"/>
          </w:tcPr>
          <w:p w14:paraId="758805E8" w14:textId="77777777" w:rsidR="00A27DA1" w:rsidRPr="00EE1513" w:rsidRDefault="00A27DA1" w:rsidP="00A27DA1">
            <w:pPr>
              <w:numPr>
                <w:ilvl w:val="0"/>
                <w:numId w:val="4"/>
              </w:numPr>
              <w:ind w:left="306"/>
              <w:contextualSpacing/>
              <w:rPr>
                <w:b/>
                <w:color w:val="9CC2E5" w:themeColor="accent1" w:themeTint="99"/>
                <w:sz w:val="24"/>
                <w:szCs w:val="24"/>
              </w:rPr>
            </w:pPr>
            <w:r>
              <w:rPr>
                <w:b/>
                <w:color w:val="9CC2E5" w:themeColor="accent1" w:themeTint="99"/>
                <w:sz w:val="24"/>
                <w:szCs w:val="24"/>
              </w:rPr>
              <w:t>POR ENCIMA DEL PENTAGRAMA. ¿Cómo se llama la primera línea adicional?</w:t>
            </w:r>
          </w:p>
        </w:tc>
      </w:tr>
      <w:tr w:rsidR="00A27DA1" w:rsidRPr="00EC0A9E" w14:paraId="780A4236" w14:textId="77777777" w:rsidTr="00534CE9">
        <w:sdt>
          <w:sdtPr>
            <w:rPr>
              <w:b/>
              <w:sz w:val="24"/>
              <w:szCs w:val="24"/>
            </w:rPr>
            <w:id w:val="1321694911"/>
            <w:placeholder>
              <w:docPart w:val="5E7094518E03427784593BD5A0106C54"/>
            </w:placeholder>
            <w:showingPlcHdr/>
          </w:sdtPr>
          <w:sdtEndPr/>
          <w:sdtContent>
            <w:tc>
              <w:tcPr>
                <w:tcW w:w="9736" w:type="dxa"/>
              </w:tcPr>
              <w:p w14:paraId="01FA3D31" w14:textId="77777777" w:rsidR="00A27DA1" w:rsidRPr="00EE1513" w:rsidRDefault="00A27DA1" w:rsidP="00534CE9">
                <w:pPr>
                  <w:rPr>
                    <w:b/>
                    <w:sz w:val="24"/>
                    <w:szCs w:val="24"/>
                  </w:rPr>
                </w:pPr>
                <w:r w:rsidRPr="00EE1513">
                  <w:rPr>
                    <w:color w:val="808080"/>
                    <w:sz w:val="24"/>
                    <w:szCs w:val="24"/>
                  </w:rPr>
                  <w:t>Presiona aquí, para escribir tu respuesta</w:t>
                </w:r>
              </w:p>
            </w:tc>
          </w:sdtContent>
        </w:sdt>
      </w:tr>
    </w:tbl>
    <w:p w14:paraId="3C9B016A" w14:textId="77777777" w:rsidR="00A27DA1" w:rsidRPr="00EC0A9E" w:rsidRDefault="00A27DA1" w:rsidP="00A27DA1">
      <w:pPr>
        <w:rPr>
          <w:rFonts w:ascii="Arial" w:hAnsi="Arial" w:cs="Arial"/>
          <w:sz w:val="24"/>
        </w:rPr>
      </w:pPr>
    </w:p>
    <w:tbl>
      <w:tblPr>
        <w:tblStyle w:val="Tablaconcuadrcula"/>
        <w:tblW w:w="0" w:type="auto"/>
        <w:tblLook w:val="04A0" w:firstRow="1" w:lastRow="0" w:firstColumn="1" w:lastColumn="0" w:noHBand="0" w:noVBand="1"/>
      </w:tblPr>
      <w:tblGrid>
        <w:gridCol w:w="8921"/>
      </w:tblGrid>
      <w:tr w:rsidR="00A27DA1" w:rsidRPr="00EC0A9E" w14:paraId="0DA56EA0" w14:textId="77777777" w:rsidTr="00534CE9">
        <w:tc>
          <w:tcPr>
            <w:tcW w:w="9736" w:type="dxa"/>
          </w:tcPr>
          <w:p w14:paraId="21920A5D" w14:textId="77777777" w:rsidR="00A27DA1" w:rsidRPr="00AA4AB3" w:rsidRDefault="00A27DA1" w:rsidP="00A27DA1">
            <w:pPr>
              <w:pStyle w:val="Prrafodelista"/>
              <w:numPr>
                <w:ilvl w:val="0"/>
                <w:numId w:val="4"/>
              </w:numPr>
              <w:ind w:left="306"/>
              <w:rPr>
                <w:b/>
                <w:color w:val="70AD47" w:themeColor="accent6"/>
                <w:sz w:val="24"/>
                <w:szCs w:val="24"/>
              </w:rPr>
            </w:pPr>
            <w:r>
              <w:rPr>
                <w:b/>
                <w:color w:val="70AD47" w:themeColor="accent6"/>
                <w:sz w:val="24"/>
                <w:szCs w:val="24"/>
              </w:rPr>
              <w:t>POR DEBAJO DEL PENTAGRAMA. ¿Qué nota tenemos en el primer espacio adicional?</w:t>
            </w:r>
          </w:p>
          <w:p w14:paraId="7AA456DE" w14:textId="77777777" w:rsidR="00A27DA1" w:rsidRPr="00EE1513" w:rsidRDefault="00A27DA1" w:rsidP="00534CE9">
            <w:pPr>
              <w:rPr>
                <w:b/>
                <w:color w:val="70AD47" w:themeColor="accent6"/>
                <w:sz w:val="24"/>
                <w:szCs w:val="24"/>
              </w:rPr>
            </w:pPr>
          </w:p>
        </w:tc>
      </w:tr>
      <w:tr w:rsidR="00A27DA1" w:rsidRPr="00EC0A9E" w14:paraId="52C86D6E" w14:textId="77777777" w:rsidTr="00534CE9">
        <w:sdt>
          <w:sdtPr>
            <w:rPr>
              <w:b/>
              <w:sz w:val="24"/>
              <w:szCs w:val="24"/>
            </w:rPr>
            <w:id w:val="-1266679600"/>
            <w:placeholder>
              <w:docPart w:val="186995C93D414150AC55286D91EF4405"/>
            </w:placeholder>
            <w:showingPlcHdr/>
          </w:sdtPr>
          <w:sdtEndPr/>
          <w:sdtContent>
            <w:tc>
              <w:tcPr>
                <w:tcW w:w="9736" w:type="dxa"/>
              </w:tcPr>
              <w:p w14:paraId="1E9199DD" w14:textId="77777777" w:rsidR="00A27DA1" w:rsidRPr="00EE1513" w:rsidRDefault="00A27DA1" w:rsidP="00534CE9">
                <w:pPr>
                  <w:rPr>
                    <w:b/>
                    <w:sz w:val="24"/>
                    <w:szCs w:val="24"/>
                  </w:rPr>
                </w:pPr>
                <w:r w:rsidRPr="00EE1513">
                  <w:rPr>
                    <w:color w:val="808080"/>
                    <w:sz w:val="24"/>
                    <w:szCs w:val="24"/>
                  </w:rPr>
                  <w:t>Presiona aquí, para escribir tu respuesta</w:t>
                </w:r>
              </w:p>
            </w:tc>
          </w:sdtContent>
        </w:sdt>
      </w:tr>
    </w:tbl>
    <w:p w14:paraId="6E1AED00" w14:textId="77777777" w:rsidR="00A27DA1" w:rsidRPr="00EC0A9E" w:rsidRDefault="00A27DA1" w:rsidP="00A27DA1">
      <w:pPr>
        <w:rPr>
          <w:rFonts w:ascii="Arial" w:hAnsi="Arial" w:cs="Arial"/>
          <w:sz w:val="24"/>
        </w:rPr>
      </w:pPr>
    </w:p>
    <w:tbl>
      <w:tblPr>
        <w:tblStyle w:val="Tablaconcuadrcula"/>
        <w:tblW w:w="0" w:type="auto"/>
        <w:tblLook w:val="04A0" w:firstRow="1" w:lastRow="0" w:firstColumn="1" w:lastColumn="0" w:noHBand="0" w:noVBand="1"/>
      </w:tblPr>
      <w:tblGrid>
        <w:gridCol w:w="8921"/>
      </w:tblGrid>
      <w:tr w:rsidR="00A27DA1" w:rsidRPr="00EC0A9E" w14:paraId="00A0779C" w14:textId="77777777" w:rsidTr="00534CE9">
        <w:tc>
          <w:tcPr>
            <w:tcW w:w="9776" w:type="dxa"/>
          </w:tcPr>
          <w:p w14:paraId="1A030340" w14:textId="77777777" w:rsidR="00A27DA1" w:rsidRPr="00EE1513" w:rsidRDefault="00A27DA1" w:rsidP="00A27DA1">
            <w:pPr>
              <w:numPr>
                <w:ilvl w:val="0"/>
                <w:numId w:val="4"/>
              </w:numPr>
              <w:ind w:left="306"/>
              <w:contextualSpacing/>
              <w:rPr>
                <w:sz w:val="24"/>
                <w:szCs w:val="24"/>
              </w:rPr>
            </w:pPr>
            <w:r>
              <w:rPr>
                <w:b/>
                <w:color w:val="00B050"/>
                <w:sz w:val="24"/>
                <w:szCs w:val="24"/>
              </w:rPr>
              <w:t>¿Cuántas líneas tiene el pentagrama y cuantos espacios?</w:t>
            </w:r>
          </w:p>
        </w:tc>
      </w:tr>
      <w:tr w:rsidR="00A27DA1" w:rsidRPr="00EC0A9E" w14:paraId="0FFE61FE" w14:textId="77777777" w:rsidTr="00534CE9">
        <w:sdt>
          <w:sdtPr>
            <w:rPr>
              <w:sz w:val="24"/>
              <w:szCs w:val="24"/>
            </w:rPr>
            <w:id w:val="1335035372"/>
            <w:placeholder>
              <w:docPart w:val="1A54A77E518C45D3B0834AB684354B71"/>
            </w:placeholder>
            <w:showingPlcHdr/>
          </w:sdtPr>
          <w:sdtEndPr/>
          <w:sdtContent>
            <w:tc>
              <w:tcPr>
                <w:tcW w:w="9776" w:type="dxa"/>
              </w:tcPr>
              <w:p w14:paraId="2719487B" w14:textId="77777777" w:rsidR="00A27DA1" w:rsidRPr="00EE1513" w:rsidRDefault="00A27DA1" w:rsidP="00534CE9">
                <w:pPr>
                  <w:rPr>
                    <w:sz w:val="24"/>
                    <w:szCs w:val="24"/>
                  </w:rPr>
                </w:pPr>
                <w:r w:rsidRPr="00EE1513">
                  <w:rPr>
                    <w:color w:val="808080"/>
                    <w:sz w:val="24"/>
                    <w:szCs w:val="24"/>
                  </w:rPr>
                  <w:t>Presiona aquí, para escribir tu respuesta</w:t>
                </w:r>
              </w:p>
            </w:tc>
          </w:sdtContent>
        </w:sdt>
      </w:tr>
      <w:tr w:rsidR="00A27DA1" w:rsidRPr="00EC0A9E" w14:paraId="4004D172" w14:textId="77777777" w:rsidTr="00534CE9">
        <w:tc>
          <w:tcPr>
            <w:tcW w:w="9776" w:type="dxa"/>
          </w:tcPr>
          <w:p w14:paraId="2D01FAF2" w14:textId="77777777" w:rsidR="00A27DA1" w:rsidRPr="00B84222" w:rsidRDefault="00A27DA1" w:rsidP="00A27DA1">
            <w:pPr>
              <w:pStyle w:val="Prrafodelista"/>
              <w:numPr>
                <w:ilvl w:val="0"/>
                <w:numId w:val="4"/>
              </w:numPr>
              <w:ind w:left="306"/>
              <w:rPr>
                <w:b/>
                <w:color w:val="A8D08D" w:themeColor="accent6" w:themeTint="99"/>
                <w:sz w:val="24"/>
                <w:szCs w:val="24"/>
              </w:rPr>
            </w:pPr>
            <w:r w:rsidRPr="00CD19A1">
              <w:rPr>
                <w:b/>
                <w:color w:val="FF0000"/>
                <w:sz w:val="24"/>
                <w:szCs w:val="24"/>
              </w:rPr>
              <w:t>POR DEBAJO DEL PENTAGRAMA. ¿Qué nota tenemos en la primera línea adicional?</w:t>
            </w:r>
          </w:p>
        </w:tc>
      </w:tr>
      <w:tr w:rsidR="00A27DA1" w:rsidRPr="00EC0A9E" w14:paraId="2672F79A" w14:textId="77777777" w:rsidTr="00534CE9">
        <w:sdt>
          <w:sdtPr>
            <w:rPr>
              <w:sz w:val="24"/>
              <w:szCs w:val="24"/>
            </w:rPr>
            <w:id w:val="-1474057907"/>
            <w:placeholder>
              <w:docPart w:val="D57E99E00B9C4988909B7AE23EB61D56"/>
            </w:placeholder>
            <w:showingPlcHdr/>
          </w:sdtPr>
          <w:sdtEndPr/>
          <w:sdtContent>
            <w:tc>
              <w:tcPr>
                <w:tcW w:w="9776" w:type="dxa"/>
              </w:tcPr>
              <w:p w14:paraId="13E3D51A" w14:textId="77777777" w:rsidR="00A27DA1" w:rsidRPr="00EE1513" w:rsidRDefault="00A27DA1" w:rsidP="00534CE9">
                <w:pPr>
                  <w:rPr>
                    <w:sz w:val="24"/>
                    <w:szCs w:val="24"/>
                  </w:rPr>
                </w:pPr>
                <w:r w:rsidRPr="00EE1513">
                  <w:rPr>
                    <w:color w:val="808080"/>
                    <w:sz w:val="24"/>
                    <w:szCs w:val="24"/>
                  </w:rPr>
                  <w:t>Presiona aquí, para escribir tu respuesta</w:t>
                </w:r>
              </w:p>
            </w:tc>
          </w:sdtContent>
        </w:sdt>
      </w:tr>
    </w:tbl>
    <w:p w14:paraId="2391886B" w14:textId="77777777" w:rsidR="00A27DA1" w:rsidRPr="00EC0A9E" w:rsidRDefault="00A27DA1" w:rsidP="00A27DA1"/>
    <w:p w14:paraId="212B3090" w14:textId="77777777" w:rsidR="00981FB9" w:rsidRPr="00981FB9" w:rsidRDefault="00981FB9" w:rsidP="00981FB9">
      <w:pPr>
        <w:rPr>
          <w:rFonts w:ascii="Arial" w:hAnsi="Arial" w:cs="Arial"/>
          <w:b/>
          <w:bCs/>
          <w:color w:val="00B050"/>
          <w:sz w:val="30"/>
          <w:szCs w:val="30"/>
        </w:rPr>
      </w:pPr>
    </w:p>
    <w:sectPr w:rsidR="00981FB9" w:rsidRPr="00981FB9" w:rsidSect="008A26DA">
      <w:pgSz w:w="11906" w:h="16838"/>
      <w:pgMar w:top="1417" w:right="127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76EC6" w14:textId="77777777" w:rsidR="00B6765E" w:rsidRDefault="00B6765E" w:rsidP="00F4285B">
      <w:pPr>
        <w:spacing w:after="0" w:line="240" w:lineRule="auto"/>
      </w:pPr>
      <w:r>
        <w:separator/>
      </w:r>
    </w:p>
  </w:endnote>
  <w:endnote w:type="continuationSeparator" w:id="0">
    <w:p w14:paraId="68A8AA0B" w14:textId="77777777" w:rsidR="00B6765E" w:rsidRDefault="00B6765E" w:rsidP="00F42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achen BT">
    <w:altName w:val="Impact"/>
    <w:charset w:val="00"/>
    <w:family w:val="roman"/>
    <w:pitch w:val="variable"/>
    <w:sig w:usb0="00000001" w:usb1="00000000" w:usb2="00000000" w:usb3="00000000" w:csb0="0000001B" w:csb1="00000000"/>
  </w:font>
  <w:font w:name="ArabBruD">
    <w:altName w:val="Mistral"/>
    <w:charset w:val="00"/>
    <w:family w:val="script"/>
    <w:pitch w:val="variable"/>
    <w:sig w:usb0="00000001" w:usb1="00000000"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4430A" w14:textId="77777777" w:rsidR="00B6765E" w:rsidRDefault="00B6765E" w:rsidP="00F4285B">
      <w:pPr>
        <w:spacing w:after="0" w:line="240" w:lineRule="auto"/>
      </w:pPr>
      <w:r>
        <w:separator/>
      </w:r>
    </w:p>
  </w:footnote>
  <w:footnote w:type="continuationSeparator" w:id="0">
    <w:p w14:paraId="1E85EAFD" w14:textId="77777777" w:rsidR="00B6765E" w:rsidRDefault="00B6765E" w:rsidP="00F428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92542"/>
    <w:multiLevelType w:val="hybridMultilevel"/>
    <w:tmpl w:val="0986AA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5FC3C04"/>
    <w:multiLevelType w:val="hybridMultilevel"/>
    <w:tmpl w:val="1BBEAD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4005C8"/>
    <w:multiLevelType w:val="multilevel"/>
    <w:tmpl w:val="DC4C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C02610"/>
    <w:multiLevelType w:val="hybridMultilevel"/>
    <w:tmpl w:val="E570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5065E"/>
    <w:multiLevelType w:val="multilevel"/>
    <w:tmpl w:val="E32A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A71355"/>
    <w:multiLevelType w:val="hybridMultilevel"/>
    <w:tmpl w:val="8C005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A94A11"/>
    <w:multiLevelType w:val="hybridMultilevel"/>
    <w:tmpl w:val="9370D744"/>
    <w:lvl w:ilvl="0" w:tplc="5CE29C2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68085454"/>
    <w:multiLevelType w:val="multilevel"/>
    <w:tmpl w:val="C98E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3"/>
  </w:num>
  <w:num w:numId="4">
    <w:abstractNumId w:val="1"/>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EB"/>
    <w:rsid w:val="00005027"/>
    <w:rsid w:val="000D5321"/>
    <w:rsid w:val="000D6A98"/>
    <w:rsid w:val="0030173B"/>
    <w:rsid w:val="00420E04"/>
    <w:rsid w:val="00534CE9"/>
    <w:rsid w:val="0054462E"/>
    <w:rsid w:val="00603A8E"/>
    <w:rsid w:val="0063213A"/>
    <w:rsid w:val="006866B1"/>
    <w:rsid w:val="006B2925"/>
    <w:rsid w:val="0072000A"/>
    <w:rsid w:val="008A26DA"/>
    <w:rsid w:val="00981FB9"/>
    <w:rsid w:val="00A27DA1"/>
    <w:rsid w:val="00A460CE"/>
    <w:rsid w:val="00A95686"/>
    <w:rsid w:val="00B42087"/>
    <w:rsid w:val="00B6765E"/>
    <w:rsid w:val="00BB4D37"/>
    <w:rsid w:val="00C04B3D"/>
    <w:rsid w:val="00C87EFC"/>
    <w:rsid w:val="00D35579"/>
    <w:rsid w:val="00D5236C"/>
    <w:rsid w:val="00D5373B"/>
    <w:rsid w:val="00DC0AEB"/>
    <w:rsid w:val="00F02862"/>
    <w:rsid w:val="00F4285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536EBF50"/>
  <w15:chartTrackingRefBased/>
  <w15:docId w15:val="{FF39DDCF-402E-4DA2-AAF6-D94B9E4E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2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285B"/>
  </w:style>
  <w:style w:type="paragraph" w:styleId="Piedepgina">
    <w:name w:val="footer"/>
    <w:basedOn w:val="Normal"/>
    <w:link w:val="PiedepginaCar"/>
    <w:uiPriority w:val="99"/>
    <w:unhideWhenUsed/>
    <w:rsid w:val="00F42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285B"/>
  </w:style>
  <w:style w:type="table" w:styleId="Tablaconcuadrcula">
    <w:name w:val="Table Grid"/>
    <w:basedOn w:val="Tablanormal"/>
    <w:uiPriority w:val="39"/>
    <w:rsid w:val="00C8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C87EFC"/>
    <w:rPr>
      <w:color w:val="0000FF"/>
      <w:u w:val="single"/>
    </w:rPr>
  </w:style>
  <w:style w:type="paragraph" w:styleId="Prrafodelista">
    <w:name w:val="List Paragraph"/>
    <w:basedOn w:val="Normal"/>
    <w:uiPriority w:val="34"/>
    <w:qFormat/>
    <w:rsid w:val="00C87EFC"/>
    <w:pPr>
      <w:ind w:left="720"/>
      <w:contextualSpacing/>
    </w:pPr>
  </w:style>
  <w:style w:type="character" w:styleId="Textodelmarcadordeposicin">
    <w:name w:val="Placeholder Text"/>
    <w:basedOn w:val="Fuentedeprrafopredeter"/>
    <w:uiPriority w:val="99"/>
    <w:semiHidden/>
    <w:rsid w:val="00A27DA1"/>
    <w:rPr>
      <w:color w:val="808080"/>
    </w:rPr>
  </w:style>
  <w:style w:type="paragraph" w:styleId="Sinespaciado">
    <w:name w:val="No Spacing"/>
    <w:uiPriority w:val="1"/>
    <w:qFormat/>
    <w:rsid w:val="00A460CE"/>
    <w:pPr>
      <w:spacing w:after="0" w:line="240" w:lineRule="auto"/>
    </w:pPr>
  </w:style>
  <w:style w:type="paragraph" w:styleId="NormalWeb">
    <w:name w:val="Normal (Web)"/>
    <w:basedOn w:val="Normal"/>
    <w:uiPriority w:val="99"/>
    <w:semiHidden/>
    <w:unhideWhenUsed/>
    <w:rsid w:val="006B292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ab1">
    <w:name w:val="Tab 1"/>
    <w:uiPriority w:val="99"/>
    <w:rsid w:val="006B2925"/>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27.wmf"/><Relationship Id="rId47" Type="http://schemas.openxmlformats.org/officeDocument/2006/relationships/control" Target="activeX/activeX9.xml"/><Relationship Id="rId63" Type="http://schemas.openxmlformats.org/officeDocument/2006/relationships/control" Target="activeX/activeX17.xml"/><Relationship Id="rId68" Type="http://schemas.openxmlformats.org/officeDocument/2006/relationships/image" Target="media/image40.wmf"/><Relationship Id="rId84" Type="http://schemas.openxmlformats.org/officeDocument/2006/relationships/image" Target="media/image49.jpeg"/><Relationship Id="rId89" Type="http://schemas.openxmlformats.org/officeDocument/2006/relationships/image" Target="media/image54.jpeg"/><Relationship Id="rId16" Type="http://schemas.openxmlformats.org/officeDocument/2006/relationships/image" Target="media/image7.png"/><Relationship Id="rId11" Type="http://schemas.openxmlformats.org/officeDocument/2006/relationships/hyperlink" Target="https://www.monografias.com/trabajos10/geogeur/geogeur.shtml" TargetMode="External"/><Relationship Id="rId32" Type="http://schemas.openxmlformats.org/officeDocument/2006/relationships/image" Target="media/image22.wmf"/><Relationship Id="rId37" Type="http://schemas.openxmlformats.org/officeDocument/2006/relationships/control" Target="activeX/activeX4.xml"/><Relationship Id="rId53" Type="http://schemas.openxmlformats.org/officeDocument/2006/relationships/control" Target="activeX/activeX12.xml"/><Relationship Id="rId58" Type="http://schemas.openxmlformats.org/officeDocument/2006/relationships/image" Target="media/image35.wmf"/><Relationship Id="rId74" Type="http://schemas.openxmlformats.org/officeDocument/2006/relationships/image" Target="media/image43.wmf"/><Relationship Id="rId79" Type="http://schemas.openxmlformats.org/officeDocument/2006/relationships/control" Target="activeX/activeX25.xml"/><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glossaryDocument" Target="glossary/document.xm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control" Target="activeX/activeX7.xml"/><Relationship Id="rId48"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control" Target="activeX/activeX20.xml"/><Relationship Id="rId8" Type="http://schemas.openxmlformats.org/officeDocument/2006/relationships/image" Target="media/image1.jpeg"/><Relationship Id="rId51" Type="http://schemas.openxmlformats.org/officeDocument/2006/relationships/control" Target="activeX/activeX11.xml"/><Relationship Id="rId72" Type="http://schemas.openxmlformats.org/officeDocument/2006/relationships/image" Target="media/image42.wmf"/><Relationship Id="rId80" Type="http://schemas.openxmlformats.org/officeDocument/2006/relationships/hyperlink" Target="https://www.youtube.com/watch?v=rWqXE7Z5P4c&amp;list=PL3-r7GuNUoSsSkUuXblLb7wbnHLGcna0B&amp;index=18&amp;t=0s" TargetMode="External"/><Relationship Id="rId85" Type="http://schemas.openxmlformats.org/officeDocument/2006/relationships/image" Target="media/image50.jpeg"/><Relationship Id="rId93"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yperlink" Target="https://www.monografias.com/trabajos11/para/para.s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ontrol" Target="activeX/activeX2.xml"/><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control" Target="activeX/activeX15.xml"/><Relationship Id="rId67" Type="http://schemas.openxmlformats.org/officeDocument/2006/relationships/control" Target="activeX/activeX19.xml"/><Relationship Id="rId20" Type="http://schemas.openxmlformats.org/officeDocument/2006/relationships/image" Target="media/image11.png"/><Relationship Id="rId41" Type="http://schemas.openxmlformats.org/officeDocument/2006/relationships/control" Target="activeX/activeX6.xml"/><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control" Target="activeX/activeX23.xml"/><Relationship Id="rId83" Type="http://schemas.openxmlformats.org/officeDocument/2006/relationships/image" Target="media/image48.png"/><Relationship Id="rId88" Type="http://schemas.openxmlformats.org/officeDocument/2006/relationships/image" Target="media/image53.jpeg"/><Relationship Id="rId91" Type="http://schemas.openxmlformats.org/officeDocument/2006/relationships/image" Target="media/image5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4.wmf"/><Relationship Id="rId49" Type="http://schemas.openxmlformats.org/officeDocument/2006/relationships/control" Target="activeX/activeX10.xml"/><Relationship Id="rId57" Type="http://schemas.openxmlformats.org/officeDocument/2006/relationships/control" Target="activeX/activeX14.xml"/><Relationship Id="rId10" Type="http://schemas.openxmlformats.org/officeDocument/2006/relationships/image" Target="media/image3.png"/><Relationship Id="rId31" Type="http://schemas.openxmlformats.org/officeDocument/2006/relationships/control" Target="activeX/activeX1.xml"/><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control" Target="activeX/activeX18.xml"/><Relationship Id="rId73" Type="http://schemas.openxmlformats.org/officeDocument/2006/relationships/control" Target="activeX/activeX22.xml"/><Relationship Id="rId78" Type="http://schemas.openxmlformats.org/officeDocument/2006/relationships/image" Target="media/image45.wmf"/><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control" Target="activeX/activeX5.xml"/><Relationship Id="rId34" Type="http://schemas.openxmlformats.org/officeDocument/2006/relationships/image" Target="media/image23.wmf"/><Relationship Id="rId50" Type="http://schemas.openxmlformats.org/officeDocument/2006/relationships/image" Target="media/image31.wmf"/><Relationship Id="rId55" Type="http://schemas.openxmlformats.org/officeDocument/2006/relationships/control" Target="activeX/activeX13.xml"/><Relationship Id="rId76"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control" Target="activeX/activeX21.xml"/><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jpeg"/><Relationship Id="rId40" Type="http://schemas.openxmlformats.org/officeDocument/2006/relationships/image" Target="media/image26.wmf"/><Relationship Id="rId45" Type="http://schemas.openxmlformats.org/officeDocument/2006/relationships/control" Target="activeX/activeX8.xml"/><Relationship Id="rId66" Type="http://schemas.openxmlformats.org/officeDocument/2006/relationships/image" Target="media/image39.wmf"/><Relationship Id="rId87" Type="http://schemas.openxmlformats.org/officeDocument/2006/relationships/image" Target="media/image52.jpeg"/><Relationship Id="rId61" Type="http://schemas.openxmlformats.org/officeDocument/2006/relationships/control" Target="activeX/activeX16.xml"/><Relationship Id="rId82" Type="http://schemas.openxmlformats.org/officeDocument/2006/relationships/image" Target="media/image47.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wmf"/><Relationship Id="rId35" Type="http://schemas.openxmlformats.org/officeDocument/2006/relationships/control" Target="activeX/activeX3.xml"/><Relationship Id="rId56" Type="http://schemas.openxmlformats.org/officeDocument/2006/relationships/image" Target="media/image34.wmf"/><Relationship Id="rId77" Type="http://schemas.openxmlformats.org/officeDocument/2006/relationships/control" Target="activeX/activeX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MISS%20MARLENE,%20MARIA.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4EF4E058429474E84D18838F0142CEC"/>
        <w:category>
          <w:name w:val="General"/>
          <w:gallery w:val="placeholder"/>
        </w:category>
        <w:types>
          <w:type w:val="bbPlcHdr"/>
        </w:types>
        <w:behaviors>
          <w:behavior w:val="content"/>
        </w:behaviors>
        <w:guid w:val="{38463D23-EEC9-4622-B294-936138027676}"/>
      </w:docPartPr>
      <w:docPartBody>
        <w:p w:rsidR="0049588F" w:rsidRDefault="0049588F" w:rsidP="0049588F">
          <w:pPr>
            <w:pStyle w:val="64EF4E058429474E84D18838F0142CEC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932DCEFA49024D8B89980A1686D20BB5"/>
        <w:category>
          <w:name w:val="General"/>
          <w:gallery w:val="placeholder"/>
        </w:category>
        <w:types>
          <w:type w:val="bbPlcHdr"/>
        </w:types>
        <w:behaviors>
          <w:behavior w:val="content"/>
        </w:behaviors>
        <w:guid w:val="{32A735B2-18A8-401F-BF69-6D3662E01EFC}"/>
      </w:docPartPr>
      <w:docPartBody>
        <w:p w:rsidR="0049588F" w:rsidRDefault="0049588F" w:rsidP="0049588F">
          <w:pPr>
            <w:pStyle w:val="932DCEFA49024D8B89980A1686D20BB51"/>
          </w:pPr>
          <w:r>
            <w:rPr>
              <w:rStyle w:val="Textodelmarcadordeposicin"/>
            </w:rPr>
            <w:t>S.T</w:t>
          </w:r>
        </w:p>
      </w:docPartBody>
    </w:docPart>
    <w:docPart>
      <w:docPartPr>
        <w:name w:val="B289AD36B3B04937B69E6FDE957DD0B8"/>
        <w:category>
          <w:name w:val="General"/>
          <w:gallery w:val="placeholder"/>
        </w:category>
        <w:types>
          <w:type w:val="bbPlcHdr"/>
        </w:types>
        <w:behaviors>
          <w:behavior w:val="content"/>
        </w:behaviors>
        <w:guid w:val="{31E3FF06-51A7-4550-A7D7-6347F60A1E52}"/>
      </w:docPartPr>
      <w:docPartBody>
        <w:p w:rsidR="0049588F" w:rsidRDefault="0049588F" w:rsidP="0049588F">
          <w:pPr>
            <w:pStyle w:val="B289AD36B3B04937B69E6FDE957DD0B8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C2BDF6672FC74945A26954071B0FFB6E"/>
        <w:category>
          <w:name w:val="General"/>
          <w:gallery w:val="placeholder"/>
        </w:category>
        <w:types>
          <w:type w:val="bbPlcHdr"/>
        </w:types>
        <w:behaviors>
          <w:behavior w:val="content"/>
        </w:behaviors>
        <w:guid w:val="{84205CF4-D2B4-48C2-8432-666E310ACF32}"/>
      </w:docPartPr>
      <w:docPartBody>
        <w:p w:rsidR="0049588F" w:rsidRDefault="0049588F" w:rsidP="0049588F">
          <w:pPr>
            <w:pStyle w:val="C2BDF6672FC74945A26954071B0FFB6E1"/>
          </w:pPr>
          <w:r>
            <w:rPr>
              <w:rStyle w:val="Textodelmarcadordeposicin"/>
            </w:rPr>
            <w:t>S.T</w:t>
          </w:r>
        </w:p>
      </w:docPartBody>
    </w:docPart>
    <w:docPart>
      <w:docPartPr>
        <w:name w:val="7A5CADB496264C72B929EAAF4ACF88B4"/>
        <w:category>
          <w:name w:val="General"/>
          <w:gallery w:val="placeholder"/>
        </w:category>
        <w:types>
          <w:type w:val="bbPlcHdr"/>
        </w:types>
        <w:behaviors>
          <w:behavior w:val="content"/>
        </w:behaviors>
        <w:guid w:val="{28214917-E53F-4B05-8D52-5596FA889C8A}"/>
      </w:docPartPr>
      <w:docPartBody>
        <w:p w:rsidR="0049588F" w:rsidRDefault="0049588F" w:rsidP="0049588F">
          <w:pPr>
            <w:pStyle w:val="7A5CADB496264C72B929EAAF4ACF88B4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A774F9B302FC43B3AC62207CF125D90D"/>
        <w:category>
          <w:name w:val="General"/>
          <w:gallery w:val="placeholder"/>
        </w:category>
        <w:types>
          <w:type w:val="bbPlcHdr"/>
        </w:types>
        <w:behaviors>
          <w:behavior w:val="content"/>
        </w:behaviors>
        <w:guid w:val="{A4E96BC9-07A0-4F1C-93A2-BF09A331F7EE}"/>
      </w:docPartPr>
      <w:docPartBody>
        <w:p w:rsidR="0049588F" w:rsidRDefault="0049588F" w:rsidP="0049588F">
          <w:pPr>
            <w:pStyle w:val="A774F9B302FC43B3AC62207CF125D90D1"/>
          </w:pPr>
          <w:r>
            <w:rPr>
              <w:rStyle w:val="Textodelmarcadordeposicin"/>
            </w:rPr>
            <w:t>S.T</w:t>
          </w:r>
        </w:p>
      </w:docPartBody>
    </w:docPart>
    <w:docPart>
      <w:docPartPr>
        <w:name w:val="0C825254AC6E497C83F0680FC23117DF"/>
        <w:category>
          <w:name w:val="General"/>
          <w:gallery w:val="placeholder"/>
        </w:category>
        <w:types>
          <w:type w:val="bbPlcHdr"/>
        </w:types>
        <w:behaviors>
          <w:behavior w:val="content"/>
        </w:behaviors>
        <w:guid w:val="{DEB97DFD-F93A-45B7-B087-A81761D18990}"/>
      </w:docPartPr>
      <w:docPartBody>
        <w:p w:rsidR="0049588F" w:rsidRDefault="0049588F" w:rsidP="0049588F">
          <w:pPr>
            <w:pStyle w:val="0C825254AC6E497C83F0680FC23117DF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09859BCE024B40C6A18FFB06A55DA538"/>
        <w:category>
          <w:name w:val="General"/>
          <w:gallery w:val="placeholder"/>
        </w:category>
        <w:types>
          <w:type w:val="bbPlcHdr"/>
        </w:types>
        <w:behaviors>
          <w:behavior w:val="content"/>
        </w:behaviors>
        <w:guid w:val="{00879A8E-C2B7-4CF0-A5DA-0AD43A3A5E9D}"/>
      </w:docPartPr>
      <w:docPartBody>
        <w:p w:rsidR="0049588F" w:rsidRDefault="0049588F" w:rsidP="0049588F">
          <w:pPr>
            <w:pStyle w:val="09859BCE024B40C6A18FFB06A55DA5381"/>
          </w:pPr>
          <w:r>
            <w:rPr>
              <w:rStyle w:val="Textodelmarcadordeposicin"/>
            </w:rPr>
            <w:t>S.T</w:t>
          </w:r>
        </w:p>
      </w:docPartBody>
    </w:docPart>
    <w:docPart>
      <w:docPartPr>
        <w:name w:val="BDDFFE8986284BC581F15A3632A7A7DC"/>
        <w:category>
          <w:name w:val="General"/>
          <w:gallery w:val="placeholder"/>
        </w:category>
        <w:types>
          <w:type w:val="bbPlcHdr"/>
        </w:types>
        <w:behaviors>
          <w:behavior w:val="content"/>
        </w:behaviors>
        <w:guid w:val="{C4B8054C-D28D-48B0-9D05-5FA5E94B2120}"/>
      </w:docPartPr>
      <w:docPartBody>
        <w:p w:rsidR="0049588F" w:rsidRDefault="0049588F" w:rsidP="0049588F">
          <w:pPr>
            <w:pStyle w:val="BDDFFE8986284BC581F15A3632A7A7DC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8398F8A304984AEB91BCB93D8E06B688"/>
        <w:category>
          <w:name w:val="General"/>
          <w:gallery w:val="placeholder"/>
        </w:category>
        <w:types>
          <w:type w:val="bbPlcHdr"/>
        </w:types>
        <w:behaviors>
          <w:behavior w:val="content"/>
        </w:behaviors>
        <w:guid w:val="{FE48B3AF-9DC7-4B72-B1AF-6177E4CC8235}"/>
      </w:docPartPr>
      <w:docPartBody>
        <w:p w:rsidR="0049588F" w:rsidRDefault="0049588F" w:rsidP="0049588F">
          <w:pPr>
            <w:pStyle w:val="8398F8A304984AEB91BCB93D8E06B6881"/>
          </w:pPr>
          <w:r>
            <w:rPr>
              <w:rStyle w:val="Textodelmarcadordeposicin"/>
            </w:rPr>
            <w:t>S.T</w:t>
          </w:r>
        </w:p>
      </w:docPartBody>
    </w:docPart>
    <w:docPart>
      <w:docPartPr>
        <w:name w:val="34CA2D1E135942FD83C74D68E6731DD8"/>
        <w:category>
          <w:name w:val="General"/>
          <w:gallery w:val="placeholder"/>
        </w:category>
        <w:types>
          <w:type w:val="bbPlcHdr"/>
        </w:types>
        <w:behaviors>
          <w:behavior w:val="content"/>
        </w:behaviors>
        <w:guid w:val="{009F52EF-372C-441B-A414-174D05313370}"/>
      </w:docPartPr>
      <w:docPartBody>
        <w:p w:rsidR="0049588F" w:rsidRDefault="0049588F" w:rsidP="0049588F">
          <w:pPr>
            <w:pStyle w:val="34CA2D1E135942FD83C74D68E6731DD8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A0A446BCF7194D119F2046D206F7486F"/>
        <w:category>
          <w:name w:val="General"/>
          <w:gallery w:val="placeholder"/>
        </w:category>
        <w:types>
          <w:type w:val="bbPlcHdr"/>
        </w:types>
        <w:behaviors>
          <w:behavior w:val="content"/>
        </w:behaviors>
        <w:guid w:val="{96D3A0F0-EC60-43F9-B00A-469FBF6D1FED}"/>
      </w:docPartPr>
      <w:docPartBody>
        <w:p w:rsidR="0049588F" w:rsidRDefault="0049588F" w:rsidP="0049588F">
          <w:pPr>
            <w:pStyle w:val="A0A446BCF7194D119F2046D206F7486F1"/>
          </w:pPr>
          <w:r>
            <w:rPr>
              <w:rStyle w:val="Textodelmarcadordeposicin"/>
            </w:rPr>
            <w:t>S.T</w:t>
          </w:r>
        </w:p>
      </w:docPartBody>
    </w:docPart>
    <w:docPart>
      <w:docPartPr>
        <w:name w:val="D7E5C7C960BE4D3894F4513062F244B6"/>
        <w:category>
          <w:name w:val="General"/>
          <w:gallery w:val="placeholder"/>
        </w:category>
        <w:types>
          <w:type w:val="bbPlcHdr"/>
        </w:types>
        <w:behaviors>
          <w:behavior w:val="content"/>
        </w:behaviors>
        <w:guid w:val="{C4289252-A081-43D0-92AD-D1A88CC54FAE}"/>
      </w:docPartPr>
      <w:docPartBody>
        <w:p w:rsidR="0049588F" w:rsidRDefault="0049588F" w:rsidP="0049588F">
          <w:pPr>
            <w:pStyle w:val="D7E5C7C960BE4D3894F4513062F244B6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6E3B16D5D6DE4FDBA37CE1BCF2C153F5"/>
        <w:category>
          <w:name w:val="General"/>
          <w:gallery w:val="placeholder"/>
        </w:category>
        <w:types>
          <w:type w:val="bbPlcHdr"/>
        </w:types>
        <w:behaviors>
          <w:behavior w:val="content"/>
        </w:behaviors>
        <w:guid w:val="{FA426C18-CA00-4699-8B78-104371B55D70}"/>
      </w:docPartPr>
      <w:docPartBody>
        <w:p w:rsidR="0049588F" w:rsidRDefault="0049588F" w:rsidP="0049588F">
          <w:pPr>
            <w:pStyle w:val="6E3B16D5D6DE4FDBA37CE1BCF2C153F51"/>
          </w:pPr>
          <w:r>
            <w:rPr>
              <w:rStyle w:val="Textodelmarcadordeposicin"/>
            </w:rPr>
            <w:t>S.T</w:t>
          </w:r>
        </w:p>
      </w:docPartBody>
    </w:docPart>
    <w:docPart>
      <w:docPartPr>
        <w:name w:val="7AD29442D894418482C0B26008585090"/>
        <w:category>
          <w:name w:val="General"/>
          <w:gallery w:val="placeholder"/>
        </w:category>
        <w:types>
          <w:type w:val="bbPlcHdr"/>
        </w:types>
        <w:behaviors>
          <w:behavior w:val="content"/>
        </w:behaviors>
        <w:guid w:val="{15E5B26E-5504-458E-84AF-D6A1555A8A2B}"/>
      </w:docPartPr>
      <w:docPartBody>
        <w:p w:rsidR="0049588F" w:rsidRDefault="0049588F" w:rsidP="0049588F">
          <w:pPr>
            <w:pStyle w:val="7AD29442D894418482C0B26008585090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A00998640BBD4CA7902F3E739A27F308"/>
        <w:category>
          <w:name w:val="General"/>
          <w:gallery w:val="placeholder"/>
        </w:category>
        <w:types>
          <w:type w:val="bbPlcHdr"/>
        </w:types>
        <w:behaviors>
          <w:behavior w:val="content"/>
        </w:behaviors>
        <w:guid w:val="{CADF289B-4576-4BAF-9E21-AC5F69C6B89F}"/>
      </w:docPartPr>
      <w:docPartBody>
        <w:p w:rsidR="0049588F" w:rsidRDefault="0049588F" w:rsidP="0049588F">
          <w:pPr>
            <w:pStyle w:val="A00998640BBD4CA7902F3E739A27F3081"/>
          </w:pPr>
          <w:r>
            <w:rPr>
              <w:rStyle w:val="Textodelmarcadordeposicin"/>
            </w:rPr>
            <w:t>S.T</w:t>
          </w:r>
        </w:p>
      </w:docPartBody>
    </w:docPart>
    <w:docPart>
      <w:docPartPr>
        <w:name w:val="775FBA9FCFBC48498C2D2D621A337192"/>
        <w:category>
          <w:name w:val="General"/>
          <w:gallery w:val="placeholder"/>
        </w:category>
        <w:types>
          <w:type w:val="bbPlcHdr"/>
        </w:types>
        <w:behaviors>
          <w:behavior w:val="content"/>
        </w:behaviors>
        <w:guid w:val="{210BA1C7-62FD-4E19-A367-D5E53282C474}"/>
      </w:docPartPr>
      <w:docPartBody>
        <w:p w:rsidR="0049588F" w:rsidRDefault="0049588F" w:rsidP="0049588F">
          <w:pPr>
            <w:pStyle w:val="775FBA9FCFBC48498C2D2D621A337192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1B286EA01FCF4BB1AC1C3BAB8D46C422"/>
        <w:category>
          <w:name w:val="General"/>
          <w:gallery w:val="placeholder"/>
        </w:category>
        <w:types>
          <w:type w:val="bbPlcHdr"/>
        </w:types>
        <w:behaviors>
          <w:behavior w:val="content"/>
        </w:behaviors>
        <w:guid w:val="{63AB8B10-B645-4FAF-AE7C-B46F90B264C0}"/>
      </w:docPartPr>
      <w:docPartBody>
        <w:p w:rsidR="0049588F" w:rsidRDefault="0049588F" w:rsidP="0049588F">
          <w:pPr>
            <w:pStyle w:val="1B286EA01FCF4BB1AC1C3BAB8D46C4221"/>
          </w:pPr>
          <w:r>
            <w:rPr>
              <w:rStyle w:val="Textodelmarcadordeposicin"/>
            </w:rPr>
            <w:t>S.T</w:t>
          </w:r>
        </w:p>
      </w:docPartBody>
    </w:docPart>
    <w:docPart>
      <w:docPartPr>
        <w:name w:val="547F8F633FD74CED912BA0A2384AE860"/>
        <w:category>
          <w:name w:val="General"/>
          <w:gallery w:val="placeholder"/>
        </w:category>
        <w:types>
          <w:type w:val="bbPlcHdr"/>
        </w:types>
        <w:behaviors>
          <w:behavior w:val="content"/>
        </w:behaviors>
        <w:guid w:val="{A991CDF8-5EC6-4834-B5DB-0754EB559BA7}"/>
      </w:docPartPr>
      <w:docPartBody>
        <w:p w:rsidR="0049588F" w:rsidRDefault="0049588F" w:rsidP="0049588F">
          <w:pPr>
            <w:pStyle w:val="547F8F633FD74CED912BA0A2384AE860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F0F39EAF35D04D40BF0283E0D50081D8"/>
        <w:category>
          <w:name w:val="General"/>
          <w:gallery w:val="placeholder"/>
        </w:category>
        <w:types>
          <w:type w:val="bbPlcHdr"/>
        </w:types>
        <w:behaviors>
          <w:behavior w:val="content"/>
        </w:behaviors>
        <w:guid w:val="{2FA9F00C-9CF3-4E9F-AE7D-12E9956D5E54}"/>
      </w:docPartPr>
      <w:docPartBody>
        <w:p w:rsidR="0049588F" w:rsidRDefault="0049588F" w:rsidP="0049588F">
          <w:pPr>
            <w:pStyle w:val="F0F39EAF35D04D40BF0283E0D50081D81"/>
          </w:pPr>
          <w:r>
            <w:rPr>
              <w:rStyle w:val="Textodelmarcadordeposicin"/>
            </w:rPr>
            <w:t>S.T</w:t>
          </w:r>
        </w:p>
      </w:docPartBody>
    </w:docPart>
    <w:docPart>
      <w:docPartPr>
        <w:name w:val="9D7857DD881D4776BA9728B230A56AF1"/>
        <w:category>
          <w:name w:val="General"/>
          <w:gallery w:val="placeholder"/>
        </w:category>
        <w:types>
          <w:type w:val="bbPlcHdr"/>
        </w:types>
        <w:behaviors>
          <w:behavior w:val="content"/>
        </w:behaviors>
        <w:guid w:val="{26560300-0A99-41C2-B0AE-A7026F2EFF43}"/>
      </w:docPartPr>
      <w:docPartBody>
        <w:p w:rsidR="0049588F" w:rsidRDefault="0049588F" w:rsidP="0049588F">
          <w:pPr>
            <w:pStyle w:val="9D7857DD881D4776BA9728B230A56AF1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3214ED2DDCCA4312AA5CD1C42633B495"/>
        <w:category>
          <w:name w:val="General"/>
          <w:gallery w:val="placeholder"/>
        </w:category>
        <w:types>
          <w:type w:val="bbPlcHdr"/>
        </w:types>
        <w:behaviors>
          <w:behavior w:val="content"/>
        </w:behaviors>
        <w:guid w:val="{9A3F9B1C-51AA-4F66-AF00-ABA2D4AB0139}"/>
      </w:docPartPr>
      <w:docPartBody>
        <w:p w:rsidR="0049588F" w:rsidRDefault="0049588F" w:rsidP="0049588F">
          <w:pPr>
            <w:pStyle w:val="3214ED2DDCCA4312AA5CD1C42633B4951"/>
          </w:pPr>
          <w:r>
            <w:rPr>
              <w:rStyle w:val="Textodelmarcadordeposicin"/>
            </w:rPr>
            <w:t>S.T</w:t>
          </w:r>
        </w:p>
      </w:docPartBody>
    </w:docPart>
    <w:docPart>
      <w:docPartPr>
        <w:name w:val="B371AFD25BB2422AAC49ED3E68403420"/>
        <w:category>
          <w:name w:val="General"/>
          <w:gallery w:val="placeholder"/>
        </w:category>
        <w:types>
          <w:type w:val="bbPlcHdr"/>
        </w:types>
        <w:behaviors>
          <w:behavior w:val="content"/>
        </w:behaviors>
        <w:guid w:val="{A7634DC5-73E5-4D1B-AACF-4BD90E6AA113}"/>
      </w:docPartPr>
      <w:docPartBody>
        <w:p w:rsidR="0049588F" w:rsidRDefault="0049588F" w:rsidP="0049588F">
          <w:pPr>
            <w:pStyle w:val="B371AFD25BB2422AAC49ED3E68403420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994CABB374B34A04A4CE5BFB131C12AB"/>
        <w:category>
          <w:name w:val="General"/>
          <w:gallery w:val="placeholder"/>
        </w:category>
        <w:types>
          <w:type w:val="bbPlcHdr"/>
        </w:types>
        <w:behaviors>
          <w:behavior w:val="content"/>
        </w:behaviors>
        <w:guid w:val="{CD2B8595-44FB-43BF-BF99-ECF0E88A9673}"/>
      </w:docPartPr>
      <w:docPartBody>
        <w:p w:rsidR="0049588F" w:rsidRDefault="0049588F" w:rsidP="0049588F">
          <w:pPr>
            <w:pStyle w:val="994CABB374B34A04A4CE5BFB131C12AB1"/>
          </w:pPr>
          <w:r>
            <w:rPr>
              <w:rStyle w:val="Textodelmarcadordeposicin"/>
            </w:rPr>
            <w:t>S.T</w:t>
          </w:r>
        </w:p>
      </w:docPartBody>
    </w:docPart>
    <w:docPart>
      <w:docPartPr>
        <w:name w:val="BDC37EE36A904EC0BE2360514C1498F5"/>
        <w:category>
          <w:name w:val="General"/>
          <w:gallery w:val="placeholder"/>
        </w:category>
        <w:types>
          <w:type w:val="bbPlcHdr"/>
        </w:types>
        <w:behaviors>
          <w:behavior w:val="content"/>
        </w:behaviors>
        <w:guid w:val="{03A07736-BDAD-4C75-A2FF-1AFD9B8C1A8E}"/>
      </w:docPartPr>
      <w:docPartBody>
        <w:p w:rsidR="0049588F" w:rsidRDefault="0049588F" w:rsidP="0049588F">
          <w:pPr>
            <w:pStyle w:val="BDC37EE36A904EC0BE2360514C1498F5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1B41D873561D40B7BB0FCD2A9A1ADA2A"/>
        <w:category>
          <w:name w:val="General"/>
          <w:gallery w:val="placeholder"/>
        </w:category>
        <w:types>
          <w:type w:val="bbPlcHdr"/>
        </w:types>
        <w:behaviors>
          <w:behavior w:val="content"/>
        </w:behaviors>
        <w:guid w:val="{AF8C0F6B-0628-464A-AA7D-567060A10FB5}"/>
      </w:docPartPr>
      <w:docPartBody>
        <w:p w:rsidR="0049588F" w:rsidRDefault="0049588F" w:rsidP="0049588F">
          <w:pPr>
            <w:pStyle w:val="1B41D873561D40B7BB0FCD2A9A1ADA2A1"/>
          </w:pPr>
          <w:r>
            <w:rPr>
              <w:rStyle w:val="Textodelmarcadordeposicin"/>
            </w:rPr>
            <w:t>S.T</w:t>
          </w:r>
        </w:p>
      </w:docPartBody>
    </w:docPart>
    <w:docPart>
      <w:docPartPr>
        <w:name w:val="10860B46B67E4BD4A57A24E4D9AD8EDD"/>
        <w:category>
          <w:name w:val="General"/>
          <w:gallery w:val="placeholder"/>
        </w:category>
        <w:types>
          <w:type w:val="bbPlcHdr"/>
        </w:types>
        <w:behaviors>
          <w:behavior w:val="content"/>
        </w:behaviors>
        <w:guid w:val="{008D6DC4-9AB7-4C7E-B1D2-459752DCE1CB}"/>
      </w:docPartPr>
      <w:docPartBody>
        <w:p w:rsidR="0049588F" w:rsidRDefault="0049588F" w:rsidP="0049588F">
          <w:pPr>
            <w:pStyle w:val="10860B46B67E4BD4A57A24E4D9AD8EDD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D249A1EEB70A4D64B5C3068DB5E15C95"/>
        <w:category>
          <w:name w:val="General"/>
          <w:gallery w:val="placeholder"/>
        </w:category>
        <w:types>
          <w:type w:val="bbPlcHdr"/>
        </w:types>
        <w:behaviors>
          <w:behavior w:val="content"/>
        </w:behaviors>
        <w:guid w:val="{A0D0492A-D098-4046-8340-5445C9100219}"/>
      </w:docPartPr>
      <w:docPartBody>
        <w:p w:rsidR="0049588F" w:rsidRDefault="0049588F" w:rsidP="0049588F">
          <w:pPr>
            <w:pStyle w:val="D249A1EEB70A4D64B5C3068DB5E15C951"/>
          </w:pPr>
          <w:r>
            <w:rPr>
              <w:rStyle w:val="Textodelmarcadordeposicin"/>
            </w:rPr>
            <w:t>S.T</w:t>
          </w:r>
        </w:p>
      </w:docPartBody>
    </w:docPart>
    <w:docPart>
      <w:docPartPr>
        <w:name w:val="A8CA686C0FD64625AA204E5CA271837B"/>
        <w:category>
          <w:name w:val="General"/>
          <w:gallery w:val="placeholder"/>
        </w:category>
        <w:types>
          <w:type w:val="bbPlcHdr"/>
        </w:types>
        <w:behaviors>
          <w:behavior w:val="content"/>
        </w:behaviors>
        <w:guid w:val="{CD8BF1FF-7BC4-41E6-BE7D-52E3AFACC998}"/>
      </w:docPartPr>
      <w:docPartBody>
        <w:p w:rsidR="0049588F" w:rsidRDefault="0049588F" w:rsidP="0049588F">
          <w:pPr>
            <w:pStyle w:val="A8CA686C0FD64625AA204E5CA271837B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C97F2C00D53B4D1BB8D9E5EFE21A2243"/>
        <w:category>
          <w:name w:val="General"/>
          <w:gallery w:val="placeholder"/>
        </w:category>
        <w:types>
          <w:type w:val="bbPlcHdr"/>
        </w:types>
        <w:behaviors>
          <w:behavior w:val="content"/>
        </w:behaviors>
        <w:guid w:val="{74093B73-5A20-4309-A30C-0FE9C094DFE6}"/>
      </w:docPartPr>
      <w:docPartBody>
        <w:p w:rsidR="0049588F" w:rsidRDefault="0049588F" w:rsidP="0049588F">
          <w:pPr>
            <w:pStyle w:val="C97F2C00D53B4D1BB8D9E5EFE21A22431"/>
          </w:pPr>
          <w:r>
            <w:rPr>
              <w:rStyle w:val="Textodelmarcadordeposicin"/>
            </w:rPr>
            <w:t>S.T</w:t>
          </w:r>
        </w:p>
      </w:docPartBody>
    </w:docPart>
    <w:docPart>
      <w:docPartPr>
        <w:name w:val="1EF986D1D0AB45DB82EB7578BCA45D97"/>
        <w:category>
          <w:name w:val="General"/>
          <w:gallery w:val="placeholder"/>
        </w:category>
        <w:types>
          <w:type w:val="bbPlcHdr"/>
        </w:types>
        <w:behaviors>
          <w:behavior w:val="content"/>
        </w:behaviors>
        <w:guid w:val="{3AF2BF60-0815-4A66-9A5B-D4E90192E96D}"/>
      </w:docPartPr>
      <w:docPartBody>
        <w:p w:rsidR="0049588F" w:rsidRDefault="0049588F" w:rsidP="0049588F">
          <w:pPr>
            <w:pStyle w:val="1EF986D1D0AB45DB82EB7578BCA45D97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D4780A32873E487B9FA288BBC962ED57"/>
        <w:category>
          <w:name w:val="General"/>
          <w:gallery w:val="placeholder"/>
        </w:category>
        <w:types>
          <w:type w:val="bbPlcHdr"/>
        </w:types>
        <w:behaviors>
          <w:behavior w:val="content"/>
        </w:behaviors>
        <w:guid w:val="{B23F7188-A663-465D-9D26-892A36C93813}"/>
      </w:docPartPr>
      <w:docPartBody>
        <w:p w:rsidR="0049588F" w:rsidRDefault="0049588F" w:rsidP="0049588F">
          <w:pPr>
            <w:pStyle w:val="D4780A32873E487B9FA288BBC962ED571"/>
          </w:pPr>
          <w:r>
            <w:rPr>
              <w:rStyle w:val="Textodelmarcadordeposicin"/>
            </w:rPr>
            <w:t>S.T</w:t>
          </w:r>
        </w:p>
      </w:docPartBody>
    </w:docPart>
    <w:docPart>
      <w:docPartPr>
        <w:name w:val="4220AE799407472491DEF524837EDDDF"/>
        <w:category>
          <w:name w:val="General"/>
          <w:gallery w:val="placeholder"/>
        </w:category>
        <w:types>
          <w:type w:val="bbPlcHdr"/>
        </w:types>
        <w:behaviors>
          <w:behavior w:val="content"/>
        </w:behaviors>
        <w:guid w:val="{8D6EA00B-B154-4FA6-9438-51CB1878A302}"/>
      </w:docPartPr>
      <w:docPartBody>
        <w:p w:rsidR="0049588F" w:rsidRDefault="0049588F" w:rsidP="0049588F">
          <w:pPr>
            <w:pStyle w:val="4220AE799407472491DEF524837EDDDF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D380D870F3D34A8C8B838DE25C5D208C"/>
        <w:category>
          <w:name w:val="General"/>
          <w:gallery w:val="placeholder"/>
        </w:category>
        <w:types>
          <w:type w:val="bbPlcHdr"/>
        </w:types>
        <w:behaviors>
          <w:behavior w:val="content"/>
        </w:behaviors>
        <w:guid w:val="{BDD85E09-DF49-428F-A9AC-FFB5D5506842}"/>
      </w:docPartPr>
      <w:docPartBody>
        <w:p w:rsidR="0049588F" w:rsidRDefault="0049588F" w:rsidP="0049588F">
          <w:pPr>
            <w:pStyle w:val="D380D870F3D34A8C8B838DE25C5D208C1"/>
          </w:pPr>
          <w:r>
            <w:rPr>
              <w:rStyle w:val="Textodelmarcadordeposicin"/>
            </w:rPr>
            <w:t>S.T</w:t>
          </w:r>
        </w:p>
      </w:docPartBody>
    </w:docPart>
    <w:docPart>
      <w:docPartPr>
        <w:name w:val="197FD48D0B3F4E0AA1658BBC7CB49C6F"/>
        <w:category>
          <w:name w:val="General"/>
          <w:gallery w:val="placeholder"/>
        </w:category>
        <w:types>
          <w:type w:val="bbPlcHdr"/>
        </w:types>
        <w:behaviors>
          <w:behavior w:val="content"/>
        </w:behaviors>
        <w:guid w:val="{169114A1-86B1-4365-9D3A-7F17F0591578}"/>
      </w:docPartPr>
      <w:docPartBody>
        <w:p w:rsidR="0049588F" w:rsidRDefault="0049588F" w:rsidP="0049588F">
          <w:pPr>
            <w:pStyle w:val="197FD48D0B3F4E0AA1658BBC7CB49C6F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C9898983DE6A4BC5AA126D6663860DD8"/>
        <w:category>
          <w:name w:val="General"/>
          <w:gallery w:val="placeholder"/>
        </w:category>
        <w:types>
          <w:type w:val="bbPlcHdr"/>
        </w:types>
        <w:behaviors>
          <w:behavior w:val="content"/>
        </w:behaviors>
        <w:guid w:val="{DB388E2B-C555-4BA9-B7C5-7373D96506E0}"/>
      </w:docPartPr>
      <w:docPartBody>
        <w:p w:rsidR="0049588F" w:rsidRDefault="0049588F" w:rsidP="0049588F">
          <w:pPr>
            <w:pStyle w:val="C9898983DE6A4BC5AA126D6663860DD81"/>
          </w:pPr>
          <w:r>
            <w:rPr>
              <w:rStyle w:val="Textodelmarcadordeposicin"/>
            </w:rPr>
            <w:t>S.T</w:t>
          </w:r>
        </w:p>
      </w:docPartBody>
    </w:docPart>
    <w:docPart>
      <w:docPartPr>
        <w:name w:val="69A97DF019F545B9912961D2E23A8328"/>
        <w:category>
          <w:name w:val="General"/>
          <w:gallery w:val="placeholder"/>
        </w:category>
        <w:types>
          <w:type w:val="bbPlcHdr"/>
        </w:types>
        <w:behaviors>
          <w:behavior w:val="content"/>
        </w:behaviors>
        <w:guid w:val="{EE7F35D5-A65A-47DC-9735-56A160EE0C48}"/>
      </w:docPartPr>
      <w:docPartBody>
        <w:p w:rsidR="0049588F" w:rsidRDefault="0049588F" w:rsidP="0049588F">
          <w:pPr>
            <w:pStyle w:val="69A97DF019F545B9912961D2E23A8328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AE0069CB7BB348A199D5C85EECA98CF6"/>
        <w:category>
          <w:name w:val="General"/>
          <w:gallery w:val="placeholder"/>
        </w:category>
        <w:types>
          <w:type w:val="bbPlcHdr"/>
        </w:types>
        <w:behaviors>
          <w:behavior w:val="content"/>
        </w:behaviors>
        <w:guid w:val="{D8D989BA-A862-456D-8689-8B375229BA81}"/>
      </w:docPartPr>
      <w:docPartBody>
        <w:p w:rsidR="0049588F" w:rsidRDefault="0049588F" w:rsidP="0049588F">
          <w:pPr>
            <w:pStyle w:val="AE0069CB7BB348A199D5C85EECA98CF61"/>
          </w:pPr>
          <w:r>
            <w:rPr>
              <w:rStyle w:val="Textodelmarcadordeposicin"/>
            </w:rPr>
            <w:t>S.T</w:t>
          </w:r>
        </w:p>
      </w:docPartBody>
    </w:docPart>
    <w:docPart>
      <w:docPartPr>
        <w:name w:val="6C5EB36732214C44ABA6A3802C87185D"/>
        <w:category>
          <w:name w:val="General"/>
          <w:gallery w:val="placeholder"/>
        </w:category>
        <w:types>
          <w:type w:val="bbPlcHdr"/>
        </w:types>
        <w:behaviors>
          <w:behavior w:val="content"/>
        </w:behaviors>
        <w:guid w:val="{8F1782AF-0D03-44FE-BF09-FA3F358E4712}"/>
      </w:docPartPr>
      <w:docPartBody>
        <w:p w:rsidR="0049588F" w:rsidRDefault="0049588F" w:rsidP="0049588F">
          <w:pPr>
            <w:pStyle w:val="6C5EB36732214C44ABA6A3802C87185D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EB3D92C8F998453AA4465957651F26FA"/>
        <w:category>
          <w:name w:val="General"/>
          <w:gallery w:val="placeholder"/>
        </w:category>
        <w:types>
          <w:type w:val="bbPlcHdr"/>
        </w:types>
        <w:behaviors>
          <w:behavior w:val="content"/>
        </w:behaviors>
        <w:guid w:val="{991F7697-C72F-4267-88AB-9469B32EE979}"/>
      </w:docPartPr>
      <w:docPartBody>
        <w:p w:rsidR="0049588F" w:rsidRDefault="0049588F" w:rsidP="0049588F">
          <w:pPr>
            <w:pStyle w:val="EB3D92C8F998453AA4465957651F26FA1"/>
          </w:pPr>
          <w:r>
            <w:rPr>
              <w:rStyle w:val="Textodelmarcadordeposicin"/>
            </w:rPr>
            <w:t>S.T</w:t>
          </w:r>
        </w:p>
      </w:docPartBody>
    </w:docPart>
    <w:docPart>
      <w:docPartPr>
        <w:name w:val="D4C6311C64C54C988461ECDB1D7BA537"/>
        <w:category>
          <w:name w:val="General"/>
          <w:gallery w:val="placeholder"/>
        </w:category>
        <w:types>
          <w:type w:val="bbPlcHdr"/>
        </w:types>
        <w:behaviors>
          <w:behavior w:val="content"/>
        </w:behaviors>
        <w:guid w:val="{DB389B85-EF13-4014-90FC-3EE10275A259}"/>
      </w:docPartPr>
      <w:docPartBody>
        <w:p w:rsidR="0049588F" w:rsidRDefault="0049588F" w:rsidP="0049588F">
          <w:pPr>
            <w:pStyle w:val="D4C6311C64C54C988461ECDB1D7BA537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02427D75E473489F9792377E14E97693"/>
        <w:category>
          <w:name w:val="General"/>
          <w:gallery w:val="placeholder"/>
        </w:category>
        <w:types>
          <w:type w:val="bbPlcHdr"/>
        </w:types>
        <w:behaviors>
          <w:behavior w:val="content"/>
        </w:behaviors>
        <w:guid w:val="{3F85618E-1853-49A8-917D-E35687736656}"/>
      </w:docPartPr>
      <w:docPartBody>
        <w:p w:rsidR="0049588F" w:rsidRDefault="0049588F" w:rsidP="0049588F">
          <w:pPr>
            <w:pStyle w:val="02427D75E473489F9792377E14E976931"/>
          </w:pPr>
          <w:r>
            <w:rPr>
              <w:rStyle w:val="Textodelmarcadordeposicin"/>
            </w:rPr>
            <w:t>S.T</w:t>
          </w:r>
        </w:p>
      </w:docPartBody>
    </w:docPart>
    <w:docPart>
      <w:docPartPr>
        <w:name w:val="18BB96A2571540F1B0CD1FBBD84C2CB6"/>
        <w:category>
          <w:name w:val="General"/>
          <w:gallery w:val="placeholder"/>
        </w:category>
        <w:types>
          <w:type w:val="bbPlcHdr"/>
        </w:types>
        <w:behaviors>
          <w:behavior w:val="content"/>
        </w:behaviors>
        <w:guid w:val="{64F80F1D-8A7A-42D3-B9FD-30ABD1653B8C}"/>
      </w:docPartPr>
      <w:docPartBody>
        <w:p w:rsidR="0049588F" w:rsidRDefault="0049588F" w:rsidP="0049588F">
          <w:pPr>
            <w:pStyle w:val="18BB96A2571540F1B0CD1FBBD84C2CB6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AC5BF51F4353430D816D46799CE3A455"/>
        <w:category>
          <w:name w:val="General"/>
          <w:gallery w:val="placeholder"/>
        </w:category>
        <w:types>
          <w:type w:val="bbPlcHdr"/>
        </w:types>
        <w:behaviors>
          <w:behavior w:val="content"/>
        </w:behaviors>
        <w:guid w:val="{0067E21B-5026-440A-B425-2D49AAA10812}"/>
      </w:docPartPr>
      <w:docPartBody>
        <w:p w:rsidR="0049588F" w:rsidRDefault="0049588F" w:rsidP="0049588F">
          <w:pPr>
            <w:pStyle w:val="AC5BF51F4353430D816D46799CE3A4551"/>
          </w:pPr>
          <w:r>
            <w:rPr>
              <w:rStyle w:val="Textodelmarcadordeposicin"/>
            </w:rPr>
            <w:t>S.T</w:t>
          </w:r>
        </w:p>
      </w:docPartBody>
    </w:docPart>
    <w:docPart>
      <w:docPartPr>
        <w:name w:val="247414DD867C4099A75FDBA5A0616621"/>
        <w:category>
          <w:name w:val="General"/>
          <w:gallery w:val="placeholder"/>
        </w:category>
        <w:types>
          <w:type w:val="bbPlcHdr"/>
        </w:types>
        <w:behaviors>
          <w:behavior w:val="content"/>
        </w:behaviors>
        <w:guid w:val="{C3510855-EC6D-47FC-80A8-D21C0F857E80}"/>
      </w:docPartPr>
      <w:docPartBody>
        <w:p w:rsidR="0049588F" w:rsidRDefault="0049588F" w:rsidP="0049588F">
          <w:pPr>
            <w:pStyle w:val="247414DD867C4099A75FDBA5A0616621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22F6C7AFCFFB4BDAABCDB97083341B9A"/>
        <w:category>
          <w:name w:val="General"/>
          <w:gallery w:val="placeholder"/>
        </w:category>
        <w:types>
          <w:type w:val="bbPlcHdr"/>
        </w:types>
        <w:behaviors>
          <w:behavior w:val="content"/>
        </w:behaviors>
        <w:guid w:val="{0E27522A-C98E-4761-949B-1349FDCDFC81}"/>
      </w:docPartPr>
      <w:docPartBody>
        <w:p w:rsidR="0049588F" w:rsidRDefault="0049588F" w:rsidP="0049588F">
          <w:pPr>
            <w:pStyle w:val="22F6C7AFCFFB4BDAABCDB97083341B9A1"/>
          </w:pPr>
          <w:r>
            <w:rPr>
              <w:rStyle w:val="Textodelmarcadordeposicin"/>
            </w:rPr>
            <w:t>S.T</w:t>
          </w:r>
        </w:p>
      </w:docPartBody>
    </w:docPart>
    <w:docPart>
      <w:docPartPr>
        <w:name w:val="212B4C1DDCB94CC294F825A5C29AE26E"/>
        <w:category>
          <w:name w:val="General"/>
          <w:gallery w:val="placeholder"/>
        </w:category>
        <w:types>
          <w:type w:val="bbPlcHdr"/>
        </w:types>
        <w:behaviors>
          <w:behavior w:val="content"/>
        </w:behaviors>
        <w:guid w:val="{1B5BCA22-2002-4974-B069-5D8C0F2C8F3D}"/>
      </w:docPartPr>
      <w:docPartBody>
        <w:p w:rsidR="0049588F" w:rsidRDefault="0049588F" w:rsidP="0049588F">
          <w:pPr>
            <w:pStyle w:val="212B4C1DDCB94CC294F825A5C29AE26E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64F058D76C26459A9A482C15758D2659"/>
        <w:category>
          <w:name w:val="General"/>
          <w:gallery w:val="placeholder"/>
        </w:category>
        <w:types>
          <w:type w:val="bbPlcHdr"/>
        </w:types>
        <w:behaviors>
          <w:behavior w:val="content"/>
        </w:behaviors>
        <w:guid w:val="{97C665BB-654B-44AA-93AA-B822E940AAAB}"/>
      </w:docPartPr>
      <w:docPartBody>
        <w:p w:rsidR="0049588F" w:rsidRDefault="0049588F" w:rsidP="0049588F">
          <w:pPr>
            <w:pStyle w:val="64F058D76C26459A9A482C15758D26591"/>
          </w:pPr>
          <w:r>
            <w:rPr>
              <w:rStyle w:val="Textodelmarcadordeposicin"/>
            </w:rPr>
            <w:t>S.T</w:t>
          </w:r>
        </w:p>
      </w:docPartBody>
    </w:docPart>
    <w:docPart>
      <w:docPartPr>
        <w:name w:val="CAA9E764822246F0B7E3DF1225A2D171"/>
        <w:category>
          <w:name w:val="General"/>
          <w:gallery w:val="placeholder"/>
        </w:category>
        <w:types>
          <w:type w:val="bbPlcHdr"/>
        </w:types>
        <w:behaviors>
          <w:behavior w:val="content"/>
        </w:behaviors>
        <w:guid w:val="{D0B44234-B2C4-447C-A2C0-F1A90BE673E6}"/>
      </w:docPartPr>
      <w:docPartBody>
        <w:p w:rsidR="0049588F" w:rsidRDefault="0049588F" w:rsidP="0049588F">
          <w:pPr>
            <w:pStyle w:val="CAA9E764822246F0B7E3DF1225A2D171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1112B90604FA45CE892E5553618EBD90"/>
        <w:category>
          <w:name w:val="General"/>
          <w:gallery w:val="placeholder"/>
        </w:category>
        <w:types>
          <w:type w:val="bbPlcHdr"/>
        </w:types>
        <w:behaviors>
          <w:behavior w:val="content"/>
        </w:behaviors>
        <w:guid w:val="{5AC59C15-A1EB-419C-AAD0-8802C30C0C5B}"/>
      </w:docPartPr>
      <w:docPartBody>
        <w:p w:rsidR="0049588F" w:rsidRDefault="0049588F" w:rsidP="0049588F">
          <w:pPr>
            <w:pStyle w:val="1112B90604FA45CE892E5553618EBD901"/>
          </w:pPr>
          <w:r>
            <w:rPr>
              <w:rStyle w:val="Textodelmarcadordeposicin"/>
            </w:rPr>
            <w:t>S.T</w:t>
          </w:r>
        </w:p>
      </w:docPartBody>
    </w:docPart>
    <w:docPart>
      <w:docPartPr>
        <w:name w:val="86F3CEF1FA364A0BA35C15811E4EE4EB"/>
        <w:category>
          <w:name w:val="General"/>
          <w:gallery w:val="placeholder"/>
        </w:category>
        <w:types>
          <w:type w:val="bbPlcHdr"/>
        </w:types>
        <w:behaviors>
          <w:behavior w:val="content"/>
        </w:behaviors>
        <w:guid w:val="{15863FB0-93F7-446C-BBF3-2FB206F360A5}"/>
      </w:docPartPr>
      <w:docPartBody>
        <w:p w:rsidR="0049588F" w:rsidRDefault="0049588F" w:rsidP="0049588F">
          <w:pPr>
            <w:pStyle w:val="86F3CEF1FA364A0BA35C15811E4EE4EB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B9216D2B820C4E6E859EDAE7C7C3D872"/>
        <w:category>
          <w:name w:val="General"/>
          <w:gallery w:val="placeholder"/>
        </w:category>
        <w:types>
          <w:type w:val="bbPlcHdr"/>
        </w:types>
        <w:behaviors>
          <w:behavior w:val="content"/>
        </w:behaviors>
        <w:guid w:val="{12FE0445-B9F8-41CE-B273-EE3BE1684730}"/>
      </w:docPartPr>
      <w:docPartBody>
        <w:p w:rsidR="0049588F" w:rsidRDefault="0049588F" w:rsidP="0049588F">
          <w:pPr>
            <w:pStyle w:val="B9216D2B820C4E6E859EDAE7C7C3D8721"/>
          </w:pPr>
          <w:r>
            <w:rPr>
              <w:rStyle w:val="Textodelmarcadordeposicin"/>
            </w:rPr>
            <w:t>S.T</w:t>
          </w:r>
        </w:p>
      </w:docPartBody>
    </w:docPart>
    <w:docPart>
      <w:docPartPr>
        <w:name w:val="77F2D3F639BD4F4AA6B085DFFC3DF187"/>
        <w:category>
          <w:name w:val="General"/>
          <w:gallery w:val="placeholder"/>
        </w:category>
        <w:types>
          <w:type w:val="bbPlcHdr"/>
        </w:types>
        <w:behaviors>
          <w:behavior w:val="content"/>
        </w:behaviors>
        <w:guid w:val="{28C937D7-C7EE-45FA-B478-D4893834A913}"/>
      </w:docPartPr>
      <w:docPartBody>
        <w:p w:rsidR="0049588F" w:rsidRDefault="0049588F" w:rsidP="0049588F">
          <w:pPr>
            <w:pStyle w:val="77F2D3F639BD4F4AA6B085DFFC3DF187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D48462CF1D8140B2B3E8BA0B01A77BBA"/>
        <w:category>
          <w:name w:val="General"/>
          <w:gallery w:val="placeholder"/>
        </w:category>
        <w:types>
          <w:type w:val="bbPlcHdr"/>
        </w:types>
        <w:behaviors>
          <w:behavior w:val="content"/>
        </w:behaviors>
        <w:guid w:val="{7A75C0B2-BBCB-4077-A453-80CBEF77A7B1}"/>
      </w:docPartPr>
      <w:docPartBody>
        <w:p w:rsidR="0049588F" w:rsidRDefault="0049588F" w:rsidP="0049588F">
          <w:pPr>
            <w:pStyle w:val="D48462CF1D8140B2B3E8BA0B01A77BBA1"/>
          </w:pPr>
          <w:r>
            <w:rPr>
              <w:rStyle w:val="Textodelmarcadordeposicin"/>
            </w:rPr>
            <w:t>S.T</w:t>
          </w:r>
        </w:p>
      </w:docPartBody>
    </w:docPart>
    <w:docPart>
      <w:docPartPr>
        <w:name w:val="12D0B0759DB346E9851AE35727A6A762"/>
        <w:category>
          <w:name w:val="General"/>
          <w:gallery w:val="placeholder"/>
        </w:category>
        <w:types>
          <w:type w:val="bbPlcHdr"/>
        </w:types>
        <w:behaviors>
          <w:behavior w:val="content"/>
        </w:behaviors>
        <w:guid w:val="{97A342B1-CDC3-4A13-B532-CCEE64EB16EC}"/>
      </w:docPartPr>
      <w:docPartBody>
        <w:p w:rsidR="0049588F" w:rsidRDefault="0049588F" w:rsidP="0049588F">
          <w:pPr>
            <w:pStyle w:val="12D0B0759DB346E9851AE35727A6A762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6F8D098B64764B11881BB3BD836935BB"/>
        <w:category>
          <w:name w:val="General"/>
          <w:gallery w:val="placeholder"/>
        </w:category>
        <w:types>
          <w:type w:val="bbPlcHdr"/>
        </w:types>
        <w:behaviors>
          <w:behavior w:val="content"/>
        </w:behaviors>
        <w:guid w:val="{5E8ABA3E-F228-4948-A043-A66EDF0A6CA2}"/>
      </w:docPartPr>
      <w:docPartBody>
        <w:p w:rsidR="0049588F" w:rsidRDefault="0049588F" w:rsidP="0049588F">
          <w:pPr>
            <w:pStyle w:val="6F8D098B64764B11881BB3BD836935BB1"/>
          </w:pPr>
          <w:r>
            <w:rPr>
              <w:rStyle w:val="Textodelmarcadordeposicin"/>
            </w:rPr>
            <w:t>S.T</w:t>
          </w:r>
        </w:p>
      </w:docPartBody>
    </w:docPart>
    <w:docPart>
      <w:docPartPr>
        <w:name w:val="6D8224402C234C759C1FFFDB45387664"/>
        <w:category>
          <w:name w:val="General"/>
          <w:gallery w:val="placeholder"/>
        </w:category>
        <w:types>
          <w:type w:val="bbPlcHdr"/>
        </w:types>
        <w:behaviors>
          <w:behavior w:val="content"/>
        </w:behaviors>
        <w:guid w:val="{296C1BB4-D221-42A1-87D4-271EBC276B67}"/>
      </w:docPartPr>
      <w:docPartBody>
        <w:p w:rsidR="0049588F" w:rsidRDefault="0049588F" w:rsidP="0049588F">
          <w:pPr>
            <w:pStyle w:val="6D8224402C234C759C1FFFDB45387664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50AD82BCCA364C31BD38190DA2131E55"/>
        <w:category>
          <w:name w:val="General"/>
          <w:gallery w:val="placeholder"/>
        </w:category>
        <w:types>
          <w:type w:val="bbPlcHdr"/>
        </w:types>
        <w:behaviors>
          <w:behavior w:val="content"/>
        </w:behaviors>
        <w:guid w:val="{D5664740-D286-4E41-8618-3BF42D7209B2}"/>
      </w:docPartPr>
      <w:docPartBody>
        <w:p w:rsidR="0049588F" w:rsidRDefault="0049588F" w:rsidP="0049588F">
          <w:pPr>
            <w:pStyle w:val="50AD82BCCA364C31BD38190DA2131E551"/>
          </w:pPr>
          <w:r>
            <w:rPr>
              <w:rStyle w:val="Textodelmarcadordeposicin"/>
            </w:rPr>
            <w:t>S.T</w:t>
          </w:r>
        </w:p>
      </w:docPartBody>
    </w:docPart>
    <w:docPart>
      <w:docPartPr>
        <w:name w:val="9F9E066A0156464CBEE5B492EA9FECFD"/>
        <w:category>
          <w:name w:val="General"/>
          <w:gallery w:val="placeholder"/>
        </w:category>
        <w:types>
          <w:type w:val="bbPlcHdr"/>
        </w:types>
        <w:behaviors>
          <w:behavior w:val="content"/>
        </w:behaviors>
        <w:guid w:val="{1DE2BA9C-444E-43DC-B069-1C7F582D3CEE}"/>
      </w:docPartPr>
      <w:docPartBody>
        <w:p w:rsidR="0049588F" w:rsidRDefault="0049588F" w:rsidP="0049588F">
          <w:pPr>
            <w:pStyle w:val="9F9E066A0156464CBEE5B492EA9FECFD1"/>
          </w:pPr>
          <w:r w:rsidRPr="00E32101">
            <w:rPr>
              <w:rStyle w:val="Textodelmarcadordeposicin"/>
            </w:rPr>
            <w:t xml:space="preserve"> </w:t>
          </w:r>
          <w:r>
            <w:rPr>
              <w:rStyle w:val="Textodelmarcadordeposicin"/>
            </w:rPr>
            <w:t>Escriba aquí</w:t>
          </w:r>
          <w:r w:rsidRPr="00E32101">
            <w:rPr>
              <w:rStyle w:val="Textodelmarcadordeposicin"/>
            </w:rPr>
            <w:t>.</w:t>
          </w:r>
        </w:p>
      </w:docPartBody>
    </w:docPart>
    <w:docPart>
      <w:docPartPr>
        <w:name w:val="0DA1AE46A1364A8B821255C455BBBB49"/>
        <w:category>
          <w:name w:val="General"/>
          <w:gallery w:val="placeholder"/>
        </w:category>
        <w:types>
          <w:type w:val="bbPlcHdr"/>
        </w:types>
        <w:behaviors>
          <w:behavior w:val="content"/>
        </w:behaviors>
        <w:guid w:val="{171137CA-668E-47A5-853B-DCDDDA39D5A2}"/>
      </w:docPartPr>
      <w:docPartBody>
        <w:p w:rsidR="0049588F" w:rsidRDefault="0049588F" w:rsidP="0049588F">
          <w:pPr>
            <w:pStyle w:val="0DA1AE46A1364A8B821255C455BBBB491"/>
          </w:pPr>
          <w:r>
            <w:rPr>
              <w:rStyle w:val="Textodelmarcadordeposicin"/>
            </w:rPr>
            <w:t>S.T</w:t>
          </w:r>
        </w:p>
      </w:docPartBody>
    </w:docPart>
    <w:docPart>
      <w:docPartPr>
        <w:name w:val="27F8D92410794D928CFED73614C19431"/>
        <w:category>
          <w:name w:val="General"/>
          <w:gallery w:val="placeholder"/>
        </w:category>
        <w:types>
          <w:type w:val="bbPlcHdr"/>
        </w:types>
        <w:behaviors>
          <w:behavior w:val="content"/>
        </w:behaviors>
        <w:guid w:val="{E20F367F-EB65-427F-9304-F5D49D8FF533}"/>
      </w:docPartPr>
      <w:docPartBody>
        <w:p w:rsidR="0049588F" w:rsidRDefault="0049588F" w:rsidP="0049588F">
          <w:pPr>
            <w:pStyle w:val="27F8D92410794D928CFED73614C194311"/>
          </w:pPr>
          <w:r w:rsidRPr="00E32101">
            <w:rPr>
              <w:rStyle w:val="Textodelmarcadordeposicin"/>
            </w:rPr>
            <w:t>Haga clic para escribir texto.</w:t>
          </w:r>
        </w:p>
      </w:docPartBody>
    </w:docPart>
    <w:docPart>
      <w:docPartPr>
        <w:name w:val="33782A626DC04A14AB793875F92AF0B6"/>
        <w:category>
          <w:name w:val="General"/>
          <w:gallery w:val="placeholder"/>
        </w:category>
        <w:types>
          <w:type w:val="bbPlcHdr"/>
        </w:types>
        <w:behaviors>
          <w:behavior w:val="content"/>
        </w:behaviors>
        <w:guid w:val="{F0E1ACF2-E0F1-4BC6-AF7E-B6ED2FDB7082}"/>
      </w:docPartPr>
      <w:docPartBody>
        <w:p w:rsidR="0049588F" w:rsidRDefault="0049588F" w:rsidP="0049588F">
          <w:pPr>
            <w:pStyle w:val="33782A626DC04A14AB793875F92AF0B61"/>
          </w:pPr>
          <w:r w:rsidRPr="00E32101">
            <w:rPr>
              <w:rStyle w:val="Textodelmarcadordeposicin"/>
            </w:rPr>
            <w:t>Haga clic para escribir texto.</w:t>
          </w:r>
        </w:p>
      </w:docPartBody>
    </w:docPart>
    <w:docPart>
      <w:docPartPr>
        <w:name w:val="BDA419732F1D41A2B571BEE3111F32E5"/>
        <w:category>
          <w:name w:val="General"/>
          <w:gallery w:val="placeholder"/>
        </w:category>
        <w:types>
          <w:type w:val="bbPlcHdr"/>
        </w:types>
        <w:behaviors>
          <w:behavior w:val="content"/>
        </w:behaviors>
        <w:guid w:val="{54B48A50-BD7A-420F-8A22-3E933507AF56}"/>
      </w:docPartPr>
      <w:docPartBody>
        <w:p w:rsidR="0049588F" w:rsidRDefault="0049588F" w:rsidP="0049588F">
          <w:pPr>
            <w:pStyle w:val="BDA419732F1D41A2B571BEE3111F32E51"/>
          </w:pPr>
          <w:r w:rsidRPr="00E32101">
            <w:rPr>
              <w:rStyle w:val="Textodelmarcadordeposicin"/>
            </w:rPr>
            <w:t>Haga clic para escribir texto.</w:t>
          </w:r>
        </w:p>
      </w:docPartBody>
    </w:docPart>
    <w:docPart>
      <w:docPartPr>
        <w:name w:val="0D4E46442D444E05BC2FED7DA3E92AE2"/>
        <w:category>
          <w:name w:val="General"/>
          <w:gallery w:val="placeholder"/>
        </w:category>
        <w:types>
          <w:type w:val="bbPlcHdr"/>
        </w:types>
        <w:behaviors>
          <w:behavior w:val="content"/>
        </w:behaviors>
        <w:guid w:val="{DA03B008-FD16-4D28-8B42-EB608FD1ED93}"/>
      </w:docPartPr>
      <w:docPartBody>
        <w:p w:rsidR="0049588F" w:rsidRDefault="0049588F" w:rsidP="0049588F">
          <w:pPr>
            <w:pStyle w:val="0D4E46442D444E05BC2FED7DA3E92AE21"/>
          </w:pPr>
          <w:r w:rsidRPr="00E32101">
            <w:rPr>
              <w:rStyle w:val="Textodelmarcadordeposicin"/>
            </w:rPr>
            <w:t>Haga clic para escribir texto.</w:t>
          </w:r>
        </w:p>
      </w:docPartBody>
    </w:docPart>
    <w:docPart>
      <w:docPartPr>
        <w:name w:val="BB92EE1ED54D4BABB9B1C121E62028AD"/>
        <w:category>
          <w:name w:val="General"/>
          <w:gallery w:val="placeholder"/>
        </w:category>
        <w:types>
          <w:type w:val="bbPlcHdr"/>
        </w:types>
        <w:behaviors>
          <w:behavior w:val="content"/>
        </w:behaviors>
        <w:guid w:val="{72E7AFD3-46E9-431D-81B7-60BDCF4B2407}"/>
      </w:docPartPr>
      <w:docPartBody>
        <w:p w:rsidR="0049588F" w:rsidRDefault="0049588F" w:rsidP="0049588F">
          <w:pPr>
            <w:pStyle w:val="BB92EE1ED54D4BABB9B1C121E62028AD1"/>
          </w:pPr>
          <w:r w:rsidRPr="00E32101">
            <w:rPr>
              <w:rStyle w:val="Textodelmarcadordeposicin"/>
            </w:rPr>
            <w:t>Haga clic para escribir texto.</w:t>
          </w:r>
        </w:p>
      </w:docPartBody>
    </w:docPart>
    <w:docPart>
      <w:docPartPr>
        <w:name w:val="234A3726C5B047AA8B951312DDD4166A"/>
        <w:category>
          <w:name w:val="General"/>
          <w:gallery w:val="placeholder"/>
        </w:category>
        <w:types>
          <w:type w:val="bbPlcHdr"/>
        </w:types>
        <w:behaviors>
          <w:behavior w:val="content"/>
        </w:behaviors>
        <w:guid w:val="{F4E845E8-CC2E-43FF-B2F8-6F497F952400}"/>
      </w:docPartPr>
      <w:docPartBody>
        <w:p w:rsidR="0049588F" w:rsidRDefault="0049588F" w:rsidP="0049588F">
          <w:pPr>
            <w:pStyle w:val="234A3726C5B047AA8B951312DDD4166A1"/>
          </w:pPr>
          <w:r w:rsidRPr="00E32101">
            <w:rPr>
              <w:rStyle w:val="Textodelmarcadordeposicin"/>
            </w:rPr>
            <w:t>Haga clic para escribir texto.</w:t>
          </w:r>
        </w:p>
      </w:docPartBody>
    </w:docPart>
    <w:docPart>
      <w:docPartPr>
        <w:name w:val="650ABD350C4C4F539598289423809E4B"/>
        <w:category>
          <w:name w:val="General"/>
          <w:gallery w:val="placeholder"/>
        </w:category>
        <w:types>
          <w:type w:val="bbPlcHdr"/>
        </w:types>
        <w:behaviors>
          <w:behavior w:val="content"/>
        </w:behaviors>
        <w:guid w:val="{40EE4216-8182-4B88-9C1E-892042873106}"/>
      </w:docPartPr>
      <w:docPartBody>
        <w:p w:rsidR="0049588F" w:rsidRDefault="0049588F" w:rsidP="0049588F">
          <w:pPr>
            <w:pStyle w:val="650ABD350C4C4F539598289423809E4B1"/>
          </w:pPr>
          <w:r w:rsidRPr="00E32101">
            <w:rPr>
              <w:rStyle w:val="Textodelmarcadordeposicin"/>
            </w:rPr>
            <w:t>Haga clic para escribir texto.</w:t>
          </w:r>
        </w:p>
      </w:docPartBody>
    </w:docPart>
    <w:docPart>
      <w:docPartPr>
        <w:name w:val="8450F748A4E94456AE24D83DB66156E4"/>
        <w:category>
          <w:name w:val="General"/>
          <w:gallery w:val="placeholder"/>
        </w:category>
        <w:types>
          <w:type w:val="bbPlcHdr"/>
        </w:types>
        <w:behaviors>
          <w:behavior w:val="content"/>
        </w:behaviors>
        <w:guid w:val="{AFF287FD-ED41-46B8-877A-ECC7D674F27C}"/>
      </w:docPartPr>
      <w:docPartBody>
        <w:p w:rsidR="0049588F" w:rsidRDefault="0049588F" w:rsidP="0049588F">
          <w:pPr>
            <w:pStyle w:val="8450F748A4E94456AE24D83DB66156E41"/>
          </w:pPr>
          <w:r w:rsidRPr="00E32101">
            <w:rPr>
              <w:rStyle w:val="Textodelmarcadordeposicin"/>
            </w:rPr>
            <w:t>Haga clic para escribir texto.</w:t>
          </w:r>
        </w:p>
      </w:docPartBody>
    </w:docPart>
    <w:docPart>
      <w:docPartPr>
        <w:name w:val="0C0EEF446D024E07ADE87FD9A449C4F9"/>
        <w:category>
          <w:name w:val="General"/>
          <w:gallery w:val="placeholder"/>
        </w:category>
        <w:types>
          <w:type w:val="bbPlcHdr"/>
        </w:types>
        <w:behaviors>
          <w:behavior w:val="content"/>
        </w:behaviors>
        <w:guid w:val="{32886D2C-1153-48F5-BFF0-757F6BFFE919}"/>
      </w:docPartPr>
      <w:docPartBody>
        <w:p w:rsidR="0049588F" w:rsidRDefault="0049588F" w:rsidP="0049588F">
          <w:pPr>
            <w:pStyle w:val="0C0EEF446D024E07ADE87FD9A449C4F91"/>
          </w:pPr>
          <w:r w:rsidRPr="00E32101">
            <w:rPr>
              <w:rStyle w:val="Textodelmarcadordeposicin"/>
            </w:rPr>
            <w:t>Haga clic para escribir texto.</w:t>
          </w:r>
        </w:p>
      </w:docPartBody>
    </w:docPart>
    <w:docPart>
      <w:docPartPr>
        <w:name w:val="1F38F73EC7AA45639DA7BC760F2132FC"/>
        <w:category>
          <w:name w:val="General"/>
          <w:gallery w:val="placeholder"/>
        </w:category>
        <w:types>
          <w:type w:val="bbPlcHdr"/>
        </w:types>
        <w:behaviors>
          <w:behavior w:val="content"/>
        </w:behaviors>
        <w:guid w:val="{9CF48DF7-5445-4915-BD6B-0622179B0AB6}"/>
      </w:docPartPr>
      <w:docPartBody>
        <w:p w:rsidR="0049588F" w:rsidRDefault="0049588F" w:rsidP="0049588F">
          <w:pPr>
            <w:pStyle w:val="1F38F73EC7AA45639DA7BC760F2132FC1"/>
          </w:pPr>
          <w:r w:rsidRPr="00E32101">
            <w:rPr>
              <w:rStyle w:val="Textodelmarcadordeposicin"/>
            </w:rPr>
            <w:t>Haga clic para escribir texto.</w:t>
          </w:r>
        </w:p>
      </w:docPartBody>
    </w:docPart>
    <w:docPart>
      <w:docPartPr>
        <w:name w:val="A082BF9BFD5C4C849109E115FDE4CC5B"/>
        <w:category>
          <w:name w:val="General"/>
          <w:gallery w:val="placeholder"/>
        </w:category>
        <w:types>
          <w:type w:val="bbPlcHdr"/>
        </w:types>
        <w:behaviors>
          <w:behavior w:val="content"/>
        </w:behaviors>
        <w:guid w:val="{87F5F6D7-4192-4CE0-AC94-F0A89CE69226}"/>
      </w:docPartPr>
      <w:docPartBody>
        <w:p w:rsidR="0049588F" w:rsidRDefault="0049588F" w:rsidP="0049588F">
          <w:pPr>
            <w:pStyle w:val="A082BF9BFD5C4C849109E115FDE4CC5B1"/>
          </w:pPr>
          <w:r w:rsidRPr="00E32101">
            <w:rPr>
              <w:rStyle w:val="Textodelmarcadordeposicin"/>
            </w:rPr>
            <w:t>Haga clic para escribir texto.</w:t>
          </w:r>
        </w:p>
      </w:docPartBody>
    </w:docPart>
    <w:docPart>
      <w:docPartPr>
        <w:name w:val="CAE4B8264F804AA58A3A92CEC3E593BE"/>
        <w:category>
          <w:name w:val="General"/>
          <w:gallery w:val="placeholder"/>
        </w:category>
        <w:types>
          <w:type w:val="bbPlcHdr"/>
        </w:types>
        <w:behaviors>
          <w:behavior w:val="content"/>
        </w:behaviors>
        <w:guid w:val="{ABD42513-00C1-43ED-9B98-D624C6854478}"/>
      </w:docPartPr>
      <w:docPartBody>
        <w:p w:rsidR="0049588F" w:rsidRDefault="0049588F" w:rsidP="0049588F">
          <w:pPr>
            <w:pStyle w:val="CAE4B8264F804AA58A3A92CEC3E593BE1"/>
          </w:pPr>
          <w:r w:rsidRPr="00E32101">
            <w:rPr>
              <w:rStyle w:val="Textodelmarcadordeposicin"/>
            </w:rPr>
            <w:t>Haga clic para escribir texto.</w:t>
          </w:r>
        </w:p>
      </w:docPartBody>
    </w:docPart>
    <w:docPart>
      <w:docPartPr>
        <w:name w:val="6B46FD405103492986E51BAD009D7E1B"/>
        <w:category>
          <w:name w:val="General"/>
          <w:gallery w:val="placeholder"/>
        </w:category>
        <w:types>
          <w:type w:val="bbPlcHdr"/>
        </w:types>
        <w:behaviors>
          <w:behavior w:val="content"/>
        </w:behaviors>
        <w:guid w:val="{A8107DA3-6C49-4ED5-8B1B-3CA441B10E9D}"/>
      </w:docPartPr>
      <w:docPartBody>
        <w:p w:rsidR="0049588F" w:rsidRDefault="0049588F" w:rsidP="0049588F">
          <w:pPr>
            <w:pStyle w:val="6B46FD405103492986E51BAD009D7E1B1"/>
          </w:pPr>
          <w:r w:rsidRPr="00E32101">
            <w:rPr>
              <w:rStyle w:val="Textodelmarcadordeposicin"/>
            </w:rPr>
            <w:t>Haga clic para escribir texto.</w:t>
          </w:r>
        </w:p>
      </w:docPartBody>
    </w:docPart>
    <w:docPart>
      <w:docPartPr>
        <w:name w:val="3574860911394CCAAEAE015798F044BF"/>
        <w:category>
          <w:name w:val="General"/>
          <w:gallery w:val="placeholder"/>
        </w:category>
        <w:types>
          <w:type w:val="bbPlcHdr"/>
        </w:types>
        <w:behaviors>
          <w:behavior w:val="content"/>
        </w:behaviors>
        <w:guid w:val="{C87A7220-AF5D-4271-A55E-157E4C0CD5F8}"/>
      </w:docPartPr>
      <w:docPartBody>
        <w:p w:rsidR="0049588F" w:rsidRDefault="0049588F" w:rsidP="0049588F">
          <w:pPr>
            <w:pStyle w:val="3574860911394CCAAEAE015798F044BF1"/>
          </w:pPr>
          <w:r w:rsidRPr="00E32101">
            <w:rPr>
              <w:rStyle w:val="Textodelmarcadordeposicin"/>
            </w:rPr>
            <w:t>Haga clic para escribir texto.</w:t>
          </w:r>
        </w:p>
      </w:docPartBody>
    </w:docPart>
    <w:docPart>
      <w:docPartPr>
        <w:name w:val="92766084E3B94420AB1C1055691F256D"/>
        <w:category>
          <w:name w:val="General"/>
          <w:gallery w:val="placeholder"/>
        </w:category>
        <w:types>
          <w:type w:val="bbPlcHdr"/>
        </w:types>
        <w:behaviors>
          <w:behavior w:val="content"/>
        </w:behaviors>
        <w:guid w:val="{C9D3C8DF-8EA9-4B62-927F-28FC96110B4F}"/>
      </w:docPartPr>
      <w:docPartBody>
        <w:p w:rsidR="0049588F" w:rsidRDefault="0049588F" w:rsidP="0049588F">
          <w:pPr>
            <w:pStyle w:val="92766084E3B94420AB1C1055691F256D1"/>
          </w:pPr>
          <w:r w:rsidRPr="00E32101">
            <w:rPr>
              <w:rStyle w:val="Textodelmarcadordeposicin"/>
            </w:rPr>
            <w:t>Haga clic para escribir texto.</w:t>
          </w:r>
        </w:p>
      </w:docPartBody>
    </w:docPart>
    <w:docPart>
      <w:docPartPr>
        <w:name w:val="3E5653498E854DD3A1DE286CF2007F10"/>
        <w:category>
          <w:name w:val="General"/>
          <w:gallery w:val="placeholder"/>
        </w:category>
        <w:types>
          <w:type w:val="bbPlcHdr"/>
        </w:types>
        <w:behaviors>
          <w:behavior w:val="content"/>
        </w:behaviors>
        <w:guid w:val="{5BD64F02-F655-4F5D-8DFC-0E501A3931E2}"/>
      </w:docPartPr>
      <w:docPartBody>
        <w:p w:rsidR="0049588F" w:rsidRDefault="0049588F" w:rsidP="0049588F">
          <w:pPr>
            <w:pStyle w:val="3E5653498E854DD3A1DE286CF2007F101"/>
          </w:pPr>
          <w:r w:rsidRPr="00E32101">
            <w:rPr>
              <w:rStyle w:val="Textodelmarcadordeposicin"/>
            </w:rPr>
            <w:t>Haga clic para escribir texto.</w:t>
          </w:r>
        </w:p>
      </w:docPartBody>
    </w:docPart>
    <w:docPart>
      <w:docPartPr>
        <w:name w:val="BB24F2C760FC449DBBF9720D807EE0A5"/>
        <w:category>
          <w:name w:val="General"/>
          <w:gallery w:val="placeholder"/>
        </w:category>
        <w:types>
          <w:type w:val="bbPlcHdr"/>
        </w:types>
        <w:behaviors>
          <w:behavior w:val="content"/>
        </w:behaviors>
        <w:guid w:val="{752D24D3-7367-4F4D-A5C5-D85BB139F968}"/>
      </w:docPartPr>
      <w:docPartBody>
        <w:p w:rsidR="0049588F" w:rsidRDefault="0049588F" w:rsidP="0049588F">
          <w:pPr>
            <w:pStyle w:val="BB24F2C760FC449DBBF9720D807EE0A51"/>
          </w:pPr>
          <w:r w:rsidRPr="00E32101">
            <w:rPr>
              <w:rStyle w:val="Textodelmarcadordeposicin"/>
            </w:rPr>
            <w:t>Haga clic para escribir texto.</w:t>
          </w:r>
        </w:p>
      </w:docPartBody>
    </w:docPart>
    <w:docPart>
      <w:docPartPr>
        <w:name w:val="805705624F75447B98E8C3798EF14EB9"/>
        <w:category>
          <w:name w:val="General"/>
          <w:gallery w:val="placeholder"/>
        </w:category>
        <w:types>
          <w:type w:val="bbPlcHdr"/>
        </w:types>
        <w:behaviors>
          <w:behavior w:val="content"/>
        </w:behaviors>
        <w:guid w:val="{63F9328E-DC53-46CD-992F-A7765F7473F3}"/>
      </w:docPartPr>
      <w:docPartBody>
        <w:p w:rsidR="0049588F" w:rsidRDefault="0049588F" w:rsidP="0049588F">
          <w:pPr>
            <w:pStyle w:val="805705624F75447B98E8C3798EF14EB91"/>
          </w:pPr>
          <w:r w:rsidRPr="00E32101">
            <w:rPr>
              <w:rStyle w:val="Textodelmarcadordeposicin"/>
            </w:rPr>
            <w:t>Haga clic para escribir texto.</w:t>
          </w:r>
        </w:p>
      </w:docPartBody>
    </w:docPart>
    <w:docPart>
      <w:docPartPr>
        <w:name w:val="494F1BD4E4E9404CB040F5567CB74ABF"/>
        <w:category>
          <w:name w:val="General"/>
          <w:gallery w:val="placeholder"/>
        </w:category>
        <w:types>
          <w:type w:val="bbPlcHdr"/>
        </w:types>
        <w:behaviors>
          <w:behavior w:val="content"/>
        </w:behaviors>
        <w:guid w:val="{0B9856E6-1817-4ADB-835F-0F69D11932BD}"/>
      </w:docPartPr>
      <w:docPartBody>
        <w:p w:rsidR="0049588F" w:rsidRDefault="0049588F" w:rsidP="0049588F">
          <w:pPr>
            <w:pStyle w:val="494F1BD4E4E9404CB040F5567CB74ABF1"/>
          </w:pPr>
          <w:r w:rsidRPr="00E32101">
            <w:rPr>
              <w:rStyle w:val="Textodelmarcadordeposicin"/>
            </w:rPr>
            <w:t>Haga clic para escribir texto.</w:t>
          </w:r>
        </w:p>
      </w:docPartBody>
    </w:docPart>
    <w:docPart>
      <w:docPartPr>
        <w:name w:val="0B9919B7DDCB4A279F0314582E4B8722"/>
        <w:category>
          <w:name w:val="General"/>
          <w:gallery w:val="placeholder"/>
        </w:category>
        <w:types>
          <w:type w:val="bbPlcHdr"/>
        </w:types>
        <w:behaviors>
          <w:behavior w:val="content"/>
        </w:behaviors>
        <w:guid w:val="{BAB1A345-6856-4402-B3A8-D039DBE1BF3C}"/>
      </w:docPartPr>
      <w:docPartBody>
        <w:p w:rsidR="0049588F" w:rsidRDefault="0049588F" w:rsidP="0049588F">
          <w:pPr>
            <w:pStyle w:val="0B9919B7DDCB4A279F0314582E4B87221"/>
          </w:pPr>
          <w:r w:rsidRPr="00E32101">
            <w:rPr>
              <w:rStyle w:val="Textodelmarcadordeposicin"/>
            </w:rPr>
            <w:t>Haga clic para escribir texto.</w:t>
          </w:r>
        </w:p>
      </w:docPartBody>
    </w:docPart>
    <w:docPart>
      <w:docPartPr>
        <w:name w:val="11B329A09C79498AAADDAD534B5765FF"/>
        <w:category>
          <w:name w:val="General"/>
          <w:gallery w:val="placeholder"/>
        </w:category>
        <w:types>
          <w:type w:val="bbPlcHdr"/>
        </w:types>
        <w:behaviors>
          <w:behavior w:val="content"/>
        </w:behaviors>
        <w:guid w:val="{2906066C-F322-4356-BBB9-4927D5894A1B}"/>
      </w:docPartPr>
      <w:docPartBody>
        <w:p w:rsidR="0049588F" w:rsidRDefault="0049588F" w:rsidP="0049588F">
          <w:pPr>
            <w:pStyle w:val="11B329A09C79498AAADDAD534B5765FF1"/>
          </w:pPr>
          <w:r w:rsidRPr="00E32101">
            <w:rPr>
              <w:rStyle w:val="Textodelmarcadordeposicin"/>
            </w:rPr>
            <w:t>Haga clic para escribir texto</w:t>
          </w:r>
          <w:r>
            <w:rPr>
              <w:rStyle w:val="Textodelmarcadordeposicin"/>
            </w:rPr>
            <w:t xml:space="preserve"> los 10 ejemplos de Hiato</w:t>
          </w:r>
          <w:r w:rsidRPr="00E32101">
            <w:rPr>
              <w:rStyle w:val="Textodelmarcadordeposicin"/>
            </w:rPr>
            <w:t>.</w:t>
          </w:r>
        </w:p>
      </w:docPartBody>
    </w:docPart>
    <w:docPart>
      <w:docPartPr>
        <w:name w:val="53431CCD5A4E4399950D713B290F8847"/>
        <w:category>
          <w:name w:val="General"/>
          <w:gallery w:val="placeholder"/>
        </w:category>
        <w:types>
          <w:type w:val="bbPlcHdr"/>
        </w:types>
        <w:behaviors>
          <w:behavior w:val="content"/>
        </w:behaviors>
        <w:guid w:val="{C76029D6-DD77-440A-99AF-B88581BBC51C}"/>
      </w:docPartPr>
      <w:docPartBody>
        <w:p w:rsidR="0049588F" w:rsidRDefault="0049588F" w:rsidP="0049588F">
          <w:pPr>
            <w:pStyle w:val="53431CCD5A4E4399950D713B290F8847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9914E9218D7C4033A207105B81E7D9B9"/>
        <w:category>
          <w:name w:val="General"/>
          <w:gallery w:val="placeholder"/>
        </w:category>
        <w:types>
          <w:type w:val="bbPlcHdr"/>
        </w:types>
        <w:behaviors>
          <w:behavior w:val="content"/>
        </w:behaviors>
        <w:guid w:val="{866EBEB0-BD3C-4E9E-8E27-E03FD014D710}"/>
      </w:docPartPr>
      <w:docPartBody>
        <w:p w:rsidR="0049588F" w:rsidRDefault="0049588F" w:rsidP="0049588F">
          <w:pPr>
            <w:pStyle w:val="9914E9218D7C4033A207105B81E7D9B9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F11D1F20F9E242679A2CF8A09AD1B73F"/>
        <w:category>
          <w:name w:val="General"/>
          <w:gallery w:val="placeholder"/>
        </w:category>
        <w:types>
          <w:type w:val="bbPlcHdr"/>
        </w:types>
        <w:behaviors>
          <w:behavior w:val="content"/>
        </w:behaviors>
        <w:guid w:val="{40FD82A8-F44F-4246-ACA6-5F9669558800}"/>
      </w:docPartPr>
      <w:docPartBody>
        <w:p w:rsidR="0049588F" w:rsidRDefault="0049588F" w:rsidP="0049588F">
          <w:pPr>
            <w:pStyle w:val="F11D1F20F9E242679A2CF8A09AD1B73F1"/>
          </w:pPr>
          <w:r w:rsidRPr="00E32101">
            <w:rPr>
              <w:rStyle w:val="Textodelmarcadordeposicin"/>
            </w:rPr>
            <w:t>Haga clic o pulse aquí para escribir texto.</w:t>
          </w:r>
        </w:p>
      </w:docPartBody>
    </w:docPart>
    <w:docPart>
      <w:docPartPr>
        <w:name w:val="3F0030E28FB949BAAB6CF2C98A271E2A"/>
        <w:category>
          <w:name w:val="General"/>
          <w:gallery w:val="placeholder"/>
        </w:category>
        <w:types>
          <w:type w:val="bbPlcHdr"/>
        </w:types>
        <w:behaviors>
          <w:behavior w:val="content"/>
        </w:behaviors>
        <w:guid w:val="{BEF6AAF2-A998-4EFA-96A1-4B9B50B71BF7}"/>
      </w:docPartPr>
      <w:docPartBody>
        <w:p w:rsidR="0049588F" w:rsidRDefault="0049588F" w:rsidP="0049588F">
          <w:pPr>
            <w:pStyle w:val="3F0030E28FB949BAAB6CF2C98A271E2A1"/>
          </w:pPr>
          <w:r w:rsidRPr="00E32101">
            <w:rPr>
              <w:rStyle w:val="Textodelmarcadordeposicin"/>
            </w:rPr>
            <w:t>Haga clic o pulse aquí para escribir texto.</w:t>
          </w:r>
        </w:p>
      </w:docPartBody>
    </w:docPart>
    <w:docPart>
      <w:docPartPr>
        <w:name w:val="555F975DE9F8408BA21E059D3311BBF5"/>
        <w:category>
          <w:name w:val="General"/>
          <w:gallery w:val="placeholder"/>
        </w:category>
        <w:types>
          <w:type w:val="bbPlcHdr"/>
        </w:types>
        <w:behaviors>
          <w:behavior w:val="content"/>
        </w:behaviors>
        <w:guid w:val="{56220A4E-A24F-4A68-AC02-73512C50F56E}"/>
      </w:docPartPr>
      <w:docPartBody>
        <w:p w:rsidR="0049588F" w:rsidRDefault="0049588F" w:rsidP="0049588F">
          <w:pPr>
            <w:pStyle w:val="555F975DE9F8408BA21E059D3311BBF51"/>
          </w:pPr>
          <w:r w:rsidRPr="00E32101">
            <w:rPr>
              <w:rStyle w:val="Textodelmarcadordeposicin"/>
            </w:rPr>
            <w:t>Haga clic o pulse aquí para escribir texto.</w:t>
          </w:r>
        </w:p>
      </w:docPartBody>
    </w:docPart>
    <w:docPart>
      <w:docPartPr>
        <w:name w:val="526D43EEEC1C44388551860858B8DB0F"/>
        <w:category>
          <w:name w:val="General"/>
          <w:gallery w:val="placeholder"/>
        </w:category>
        <w:types>
          <w:type w:val="bbPlcHdr"/>
        </w:types>
        <w:behaviors>
          <w:behavior w:val="content"/>
        </w:behaviors>
        <w:guid w:val="{FA79DD3A-EEDD-467F-98E8-B612D4E44773}"/>
      </w:docPartPr>
      <w:docPartBody>
        <w:p w:rsidR="0049588F" w:rsidRDefault="0049588F" w:rsidP="0049588F">
          <w:pPr>
            <w:pStyle w:val="526D43EEEC1C44388551860858B8DB0F1"/>
          </w:pPr>
          <w:r w:rsidRPr="00E32101">
            <w:rPr>
              <w:rStyle w:val="Textodelmarcadordeposicin"/>
            </w:rPr>
            <w:t>Haga clic o pulse aquí para escribir texto.</w:t>
          </w:r>
        </w:p>
      </w:docPartBody>
    </w:docPart>
    <w:docPart>
      <w:docPartPr>
        <w:name w:val="B14D2C5EA3F3404BBE08F29778364CB6"/>
        <w:category>
          <w:name w:val="General"/>
          <w:gallery w:val="placeholder"/>
        </w:category>
        <w:types>
          <w:type w:val="bbPlcHdr"/>
        </w:types>
        <w:behaviors>
          <w:behavior w:val="content"/>
        </w:behaviors>
        <w:guid w:val="{DFC5EC19-380E-4628-9A49-F5630360C928}"/>
      </w:docPartPr>
      <w:docPartBody>
        <w:p w:rsidR="0049588F" w:rsidRDefault="0049588F" w:rsidP="0049588F">
          <w:pPr>
            <w:pStyle w:val="B14D2C5EA3F3404BBE08F29778364CB61"/>
          </w:pPr>
          <w:r w:rsidRPr="00E32101">
            <w:rPr>
              <w:rStyle w:val="Textodelmarcadordeposicin"/>
            </w:rPr>
            <w:t>Haga clic o pulse aquí para escribir texto.</w:t>
          </w:r>
        </w:p>
      </w:docPartBody>
    </w:docPart>
    <w:docPart>
      <w:docPartPr>
        <w:name w:val="FDDFA67A216C46A2A98638212ED45884"/>
        <w:category>
          <w:name w:val="General"/>
          <w:gallery w:val="placeholder"/>
        </w:category>
        <w:types>
          <w:type w:val="bbPlcHdr"/>
        </w:types>
        <w:behaviors>
          <w:behavior w:val="content"/>
        </w:behaviors>
        <w:guid w:val="{938164DF-B972-4101-8857-462C2600F830}"/>
      </w:docPartPr>
      <w:docPartBody>
        <w:p w:rsidR="0049588F" w:rsidRDefault="0049588F" w:rsidP="0049588F">
          <w:pPr>
            <w:pStyle w:val="FDDFA67A216C46A2A98638212ED458841"/>
          </w:pPr>
          <w:r w:rsidRPr="00E32101">
            <w:rPr>
              <w:rStyle w:val="Textodelmarcadordeposicin"/>
            </w:rPr>
            <w:t>Haga clic o pulse aquí para escribir texto.</w:t>
          </w:r>
        </w:p>
      </w:docPartBody>
    </w:docPart>
    <w:docPart>
      <w:docPartPr>
        <w:name w:val="6AF7605444884CB7988573AE79A3F22D"/>
        <w:category>
          <w:name w:val="General"/>
          <w:gallery w:val="placeholder"/>
        </w:category>
        <w:types>
          <w:type w:val="bbPlcHdr"/>
        </w:types>
        <w:behaviors>
          <w:behavior w:val="content"/>
        </w:behaviors>
        <w:guid w:val="{A499CD06-6B3A-4221-A6E2-B41BCC600AD3}"/>
      </w:docPartPr>
      <w:docPartBody>
        <w:p w:rsidR="0049588F" w:rsidRDefault="0049588F" w:rsidP="0049588F">
          <w:pPr>
            <w:pStyle w:val="6AF7605444884CB7988573AE79A3F22D1"/>
          </w:pPr>
          <w:r w:rsidRPr="00E32101">
            <w:rPr>
              <w:rStyle w:val="Textodelmarcadordeposicin"/>
            </w:rPr>
            <w:t>Haga clic o pulse aquí para escribir texto.</w:t>
          </w:r>
        </w:p>
      </w:docPartBody>
    </w:docPart>
    <w:docPart>
      <w:docPartPr>
        <w:name w:val="D8078C92839C43D09A26872A48A1CA42"/>
        <w:category>
          <w:name w:val="General"/>
          <w:gallery w:val="placeholder"/>
        </w:category>
        <w:types>
          <w:type w:val="bbPlcHdr"/>
        </w:types>
        <w:behaviors>
          <w:behavior w:val="content"/>
        </w:behaviors>
        <w:guid w:val="{90FA9CDD-26F8-4F19-AEAA-9D0F7341C11A}"/>
      </w:docPartPr>
      <w:docPartBody>
        <w:p w:rsidR="0049588F" w:rsidRDefault="0049588F" w:rsidP="0049588F">
          <w:pPr>
            <w:pStyle w:val="D8078C92839C43D09A26872A48A1CA42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69608D1B02664C59B104E0AFE729BF61"/>
        <w:category>
          <w:name w:val="General"/>
          <w:gallery w:val="placeholder"/>
        </w:category>
        <w:types>
          <w:type w:val="bbPlcHdr"/>
        </w:types>
        <w:behaviors>
          <w:behavior w:val="content"/>
        </w:behaviors>
        <w:guid w:val="{BEB1D69A-957B-4215-A431-FDD554D3D383}"/>
      </w:docPartPr>
      <w:docPartBody>
        <w:p w:rsidR="0049588F" w:rsidRDefault="0049588F" w:rsidP="0049588F">
          <w:pPr>
            <w:pStyle w:val="69608D1B02664C59B104E0AFE729BF61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5E42A50A812A4D1394373588A7FF6B25"/>
        <w:category>
          <w:name w:val="General"/>
          <w:gallery w:val="placeholder"/>
        </w:category>
        <w:types>
          <w:type w:val="bbPlcHdr"/>
        </w:types>
        <w:behaviors>
          <w:behavior w:val="content"/>
        </w:behaviors>
        <w:guid w:val="{3478D74A-F2AD-4708-9440-A7F5E5EB0D69}"/>
      </w:docPartPr>
      <w:docPartBody>
        <w:p w:rsidR="0049588F" w:rsidRDefault="0049588F" w:rsidP="0049588F">
          <w:pPr>
            <w:pStyle w:val="5E42A50A812A4D1394373588A7FF6B25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288EBD5E8D764676A201A34A271DF3DA"/>
        <w:category>
          <w:name w:val="General"/>
          <w:gallery w:val="placeholder"/>
        </w:category>
        <w:types>
          <w:type w:val="bbPlcHdr"/>
        </w:types>
        <w:behaviors>
          <w:behavior w:val="content"/>
        </w:behaviors>
        <w:guid w:val="{ECF9B09C-47AB-4ACD-ABD0-89FA4AB69EF6}"/>
      </w:docPartPr>
      <w:docPartBody>
        <w:p w:rsidR="0049588F" w:rsidRDefault="0049588F" w:rsidP="0049588F">
          <w:pPr>
            <w:pStyle w:val="288EBD5E8D764676A201A34A271DF3DA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8C9292BE05464237B6D2605169AB1803"/>
        <w:category>
          <w:name w:val="General"/>
          <w:gallery w:val="placeholder"/>
        </w:category>
        <w:types>
          <w:type w:val="bbPlcHdr"/>
        </w:types>
        <w:behaviors>
          <w:behavior w:val="content"/>
        </w:behaviors>
        <w:guid w:val="{7109FE4F-18FB-4E01-B4C9-B41E4D1A4CB0}"/>
      </w:docPartPr>
      <w:docPartBody>
        <w:p w:rsidR="0049588F" w:rsidRDefault="0049588F" w:rsidP="0049588F">
          <w:pPr>
            <w:pStyle w:val="8C9292BE05464237B6D2605169AB1803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44BE0AECA48440F69397D6D11D242BB5"/>
        <w:category>
          <w:name w:val="General"/>
          <w:gallery w:val="placeholder"/>
        </w:category>
        <w:types>
          <w:type w:val="bbPlcHdr"/>
        </w:types>
        <w:behaviors>
          <w:behavior w:val="content"/>
        </w:behaviors>
        <w:guid w:val="{44D60189-4973-4470-AE4E-5C67AE2B9290}"/>
      </w:docPartPr>
      <w:docPartBody>
        <w:p w:rsidR="0049588F" w:rsidRDefault="0049588F" w:rsidP="0049588F">
          <w:pPr>
            <w:pStyle w:val="44BE0AECA48440F69397D6D11D242BB51"/>
          </w:pPr>
          <w:r w:rsidRPr="00E32101">
            <w:rPr>
              <w:rStyle w:val="Textodelmarcadordeposicin"/>
            </w:rPr>
            <w:t xml:space="preserve">Haga clic para escribir </w:t>
          </w:r>
          <w:r>
            <w:rPr>
              <w:rStyle w:val="Textodelmarcadordeposicin"/>
            </w:rPr>
            <w:t>su respuesta</w:t>
          </w:r>
          <w:r w:rsidRPr="00E32101">
            <w:rPr>
              <w:rStyle w:val="Textodelmarcadordeposicin"/>
            </w:rPr>
            <w:t>.</w:t>
          </w:r>
        </w:p>
      </w:docPartBody>
    </w:docPart>
    <w:docPart>
      <w:docPartPr>
        <w:name w:val="60DA07817F9A4229A06F6BEE7F9D0333"/>
        <w:category>
          <w:name w:val="General"/>
          <w:gallery w:val="placeholder"/>
        </w:category>
        <w:types>
          <w:type w:val="bbPlcHdr"/>
        </w:types>
        <w:behaviors>
          <w:behavior w:val="content"/>
        </w:behaviors>
        <w:guid w:val="{61A77596-EE01-456D-9981-469EF054D25D}"/>
      </w:docPartPr>
      <w:docPartBody>
        <w:p w:rsidR="0049588F" w:rsidRDefault="0049588F" w:rsidP="0049588F">
          <w:pPr>
            <w:pStyle w:val="60DA07817F9A4229A06F6BEE7F9D03331"/>
          </w:pPr>
          <w:r w:rsidRPr="00E32101">
            <w:rPr>
              <w:rStyle w:val="Textodelmarcadordeposicin"/>
            </w:rPr>
            <w:t>Elija un elemento.</w:t>
          </w:r>
        </w:p>
      </w:docPartBody>
    </w:docPart>
    <w:docPart>
      <w:docPartPr>
        <w:name w:val="4D6B7E3F37E94A369047DD5E360859CD"/>
        <w:category>
          <w:name w:val="General"/>
          <w:gallery w:val="placeholder"/>
        </w:category>
        <w:types>
          <w:type w:val="bbPlcHdr"/>
        </w:types>
        <w:behaviors>
          <w:behavior w:val="content"/>
        </w:behaviors>
        <w:guid w:val="{DA9E0C60-157C-4E4D-8BFC-4BE1960C0235}"/>
      </w:docPartPr>
      <w:docPartBody>
        <w:p w:rsidR="0049588F" w:rsidRDefault="0049588F" w:rsidP="0049588F">
          <w:pPr>
            <w:pStyle w:val="4D6B7E3F37E94A369047DD5E360859CD1"/>
          </w:pPr>
          <w:r w:rsidRPr="00E32101">
            <w:rPr>
              <w:rStyle w:val="Textodelmarcadordeposicin"/>
            </w:rPr>
            <w:t>Elija un elemento.</w:t>
          </w:r>
        </w:p>
      </w:docPartBody>
    </w:docPart>
    <w:docPart>
      <w:docPartPr>
        <w:name w:val="52FA6D678E5C477387249A6346F4D774"/>
        <w:category>
          <w:name w:val="General"/>
          <w:gallery w:val="placeholder"/>
        </w:category>
        <w:types>
          <w:type w:val="bbPlcHdr"/>
        </w:types>
        <w:behaviors>
          <w:behavior w:val="content"/>
        </w:behaviors>
        <w:guid w:val="{A869C1BE-185F-4798-8B39-B13E567935C0}"/>
      </w:docPartPr>
      <w:docPartBody>
        <w:p w:rsidR="0049588F" w:rsidRDefault="0049588F" w:rsidP="0049588F">
          <w:pPr>
            <w:pStyle w:val="52FA6D678E5C477387249A6346F4D7741"/>
          </w:pPr>
          <w:r w:rsidRPr="00E32101">
            <w:rPr>
              <w:rStyle w:val="Textodelmarcadordeposicin"/>
            </w:rPr>
            <w:t>Elija un elemento.</w:t>
          </w:r>
        </w:p>
      </w:docPartBody>
    </w:docPart>
    <w:docPart>
      <w:docPartPr>
        <w:name w:val="0E90385406FE4D59A2C2B75DA281503A"/>
        <w:category>
          <w:name w:val="General"/>
          <w:gallery w:val="placeholder"/>
        </w:category>
        <w:types>
          <w:type w:val="bbPlcHdr"/>
        </w:types>
        <w:behaviors>
          <w:behavior w:val="content"/>
        </w:behaviors>
        <w:guid w:val="{1A12C09C-8B17-4233-B465-B0FFFAF9C905}"/>
      </w:docPartPr>
      <w:docPartBody>
        <w:p w:rsidR="0049588F" w:rsidRDefault="0049588F" w:rsidP="0049588F">
          <w:pPr>
            <w:pStyle w:val="0E90385406FE4D59A2C2B75DA281503A1"/>
          </w:pPr>
          <w:r w:rsidRPr="00E32101">
            <w:rPr>
              <w:rStyle w:val="Textodelmarcadordeposicin"/>
            </w:rPr>
            <w:t>Elija un elemento.</w:t>
          </w:r>
        </w:p>
      </w:docPartBody>
    </w:docPart>
    <w:docPart>
      <w:docPartPr>
        <w:name w:val="BD6C027EE2D44282AB9AB66BD2BAE7DD"/>
        <w:category>
          <w:name w:val="General"/>
          <w:gallery w:val="placeholder"/>
        </w:category>
        <w:types>
          <w:type w:val="bbPlcHdr"/>
        </w:types>
        <w:behaviors>
          <w:behavior w:val="content"/>
        </w:behaviors>
        <w:guid w:val="{792B9D57-C321-49DF-877D-41DE30BD5796}"/>
      </w:docPartPr>
      <w:docPartBody>
        <w:p w:rsidR="0049588F" w:rsidRDefault="0049588F" w:rsidP="0049588F">
          <w:pPr>
            <w:pStyle w:val="BD6C027EE2D44282AB9AB66BD2BAE7DD1"/>
          </w:pPr>
          <w:r w:rsidRPr="00E32101">
            <w:rPr>
              <w:rStyle w:val="Textodelmarcadordeposicin"/>
            </w:rPr>
            <w:t>Elija un elemento.</w:t>
          </w:r>
        </w:p>
      </w:docPartBody>
    </w:docPart>
    <w:docPart>
      <w:docPartPr>
        <w:name w:val="9C38D98C0238479EA4990839A6500BFE"/>
        <w:category>
          <w:name w:val="General"/>
          <w:gallery w:val="placeholder"/>
        </w:category>
        <w:types>
          <w:type w:val="bbPlcHdr"/>
        </w:types>
        <w:behaviors>
          <w:behavior w:val="content"/>
        </w:behaviors>
        <w:guid w:val="{808CFFDA-A124-4227-93A8-5C8A951475C8}"/>
      </w:docPartPr>
      <w:docPartBody>
        <w:p w:rsidR="0049588F" w:rsidRDefault="0049588F" w:rsidP="0049588F">
          <w:pPr>
            <w:pStyle w:val="9C38D98C0238479EA4990839A6500BFE1"/>
          </w:pPr>
          <w:r w:rsidRPr="00E32101">
            <w:rPr>
              <w:rStyle w:val="Textodelmarcadordeposicin"/>
            </w:rPr>
            <w:t>Elija un elemento.</w:t>
          </w:r>
        </w:p>
      </w:docPartBody>
    </w:docPart>
    <w:docPart>
      <w:docPartPr>
        <w:name w:val="C9CE2DC40C8D4ED8AA00A6C43EB87B0C"/>
        <w:category>
          <w:name w:val="General"/>
          <w:gallery w:val="placeholder"/>
        </w:category>
        <w:types>
          <w:type w:val="bbPlcHdr"/>
        </w:types>
        <w:behaviors>
          <w:behavior w:val="content"/>
        </w:behaviors>
        <w:guid w:val="{2D67EBC2-0F84-407A-B628-66FFD7ABE9AF}"/>
      </w:docPartPr>
      <w:docPartBody>
        <w:p w:rsidR="0049588F" w:rsidRDefault="0049588F" w:rsidP="0049588F">
          <w:pPr>
            <w:pStyle w:val="C9CE2DC40C8D4ED8AA00A6C43EB87B0C1"/>
          </w:pPr>
          <w:r>
            <w:rPr>
              <w:rStyle w:val="Textodelmarcadordeposicin"/>
              <w:sz w:val="24"/>
              <w:szCs w:val="24"/>
            </w:rPr>
            <w:t>Introduce tu nombre y apellidos.</w:t>
          </w:r>
        </w:p>
      </w:docPartBody>
    </w:docPart>
    <w:docPart>
      <w:docPartPr>
        <w:name w:val="58A2BF55DD334491A60A8B47BFF98A7C"/>
        <w:category>
          <w:name w:val="General"/>
          <w:gallery w:val="placeholder"/>
        </w:category>
        <w:types>
          <w:type w:val="bbPlcHdr"/>
        </w:types>
        <w:behaviors>
          <w:behavior w:val="content"/>
        </w:behaviors>
        <w:guid w:val="{0C50FDE7-CB69-496D-9C62-71F14E40B42B}"/>
      </w:docPartPr>
      <w:docPartBody>
        <w:p w:rsidR="0049588F" w:rsidRDefault="0049588F" w:rsidP="0049588F">
          <w:pPr>
            <w:pStyle w:val="58A2BF55DD334491A60A8B47BFF98A7C1"/>
          </w:pPr>
          <w:r>
            <w:rPr>
              <w:rStyle w:val="Textodelmarcadordeposicin"/>
              <w:sz w:val="24"/>
              <w:szCs w:val="24"/>
            </w:rPr>
            <w:t>Selecciona tu grado.</w:t>
          </w:r>
        </w:p>
      </w:docPartBody>
    </w:docPart>
    <w:docPart>
      <w:docPartPr>
        <w:name w:val="BE0C0F349BB644D987359ABB7C93EF67"/>
        <w:category>
          <w:name w:val="General"/>
          <w:gallery w:val="placeholder"/>
        </w:category>
        <w:types>
          <w:type w:val="bbPlcHdr"/>
        </w:types>
        <w:behaviors>
          <w:behavior w:val="content"/>
        </w:behaviors>
        <w:guid w:val="{5CBEA466-6B9E-4FBB-B286-09065117CD8D}"/>
      </w:docPartPr>
      <w:docPartBody>
        <w:p w:rsidR="0049588F" w:rsidRDefault="0049588F" w:rsidP="0049588F">
          <w:pPr>
            <w:pStyle w:val="BE0C0F349BB644D987359ABB7C93EF671"/>
          </w:pPr>
          <w:r>
            <w:rPr>
              <w:rStyle w:val="Textodelmarcadordeposicin"/>
              <w:sz w:val="24"/>
              <w:szCs w:val="24"/>
            </w:rPr>
            <w:t>Selecciona tu sección.</w:t>
          </w:r>
        </w:p>
      </w:docPartBody>
    </w:docPart>
    <w:docPart>
      <w:docPartPr>
        <w:name w:val="4B45AAE3C8C74486AB3B45BCF4FDA835"/>
        <w:category>
          <w:name w:val="General"/>
          <w:gallery w:val="placeholder"/>
        </w:category>
        <w:types>
          <w:type w:val="bbPlcHdr"/>
        </w:types>
        <w:behaviors>
          <w:behavior w:val="content"/>
        </w:behaviors>
        <w:guid w:val="{EBF44564-E0EA-4B9B-9C1E-A5767B773944}"/>
      </w:docPartPr>
      <w:docPartBody>
        <w:p w:rsidR="0049588F" w:rsidRDefault="0049588F" w:rsidP="0049588F">
          <w:pPr>
            <w:pStyle w:val="4B45AAE3C8C74486AB3B45BCF4FDA8351"/>
          </w:pPr>
          <w:r w:rsidRPr="00EE1513">
            <w:rPr>
              <w:color w:val="808080"/>
              <w:sz w:val="24"/>
              <w:szCs w:val="24"/>
            </w:rPr>
            <w:t>Presiona aquí, para escribir tu respuesta</w:t>
          </w:r>
        </w:p>
      </w:docPartBody>
    </w:docPart>
    <w:docPart>
      <w:docPartPr>
        <w:name w:val="5672C5416CE54C708863C171868C981E"/>
        <w:category>
          <w:name w:val="General"/>
          <w:gallery w:val="placeholder"/>
        </w:category>
        <w:types>
          <w:type w:val="bbPlcHdr"/>
        </w:types>
        <w:behaviors>
          <w:behavior w:val="content"/>
        </w:behaviors>
        <w:guid w:val="{FD97DB13-6478-4BE0-A42E-5D73ACAC8BF6}"/>
      </w:docPartPr>
      <w:docPartBody>
        <w:p w:rsidR="0049588F" w:rsidRDefault="0049588F" w:rsidP="0049588F">
          <w:pPr>
            <w:pStyle w:val="5672C5416CE54C708863C171868C981E1"/>
          </w:pPr>
          <w:r w:rsidRPr="00EE1513">
            <w:rPr>
              <w:color w:val="808080"/>
              <w:sz w:val="24"/>
              <w:szCs w:val="24"/>
            </w:rPr>
            <w:t>Presiona aquí, para escribir tu respuesta</w:t>
          </w:r>
        </w:p>
      </w:docPartBody>
    </w:docPart>
    <w:docPart>
      <w:docPartPr>
        <w:name w:val="5E7094518E03427784593BD5A0106C54"/>
        <w:category>
          <w:name w:val="General"/>
          <w:gallery w:val="placeholder"/>
        </w:category>
        <w:types>
          <w:type w:val="bbPlcHdr"/>
        </w:types>
        <w:behaviors>
          <w:behavior w:val="content"/>
        </w:behaviors>
        <w:guid w:val="{B8A5CF5F-3D20-4EB7-A474-E666375EF107}"/>
      </w:docPartPr>
      <w:docPartBody>
        <w:p w:rsidR="0049588F" w:rsidRDefault="0049588F" w:rsidP="0049588F">
          <w:pPr>
            <w:pStyle w:val="5E7094518E03427784593BD5A0106C541"/>
          </w:pPr>
          <w:r w:rsidRPr="00EE1513">
            <w:rPr>
              <w:color w:val="808080"/>
              <w:sz w:val="24"/>
              <w:szCs w:val="24"/>
            </w:rPr>
            <w:t>Presiona aquí, para escribir tu respuesta</w:t>
          </w:r>
        </w:p>
      </w:docPartBody>
    </w:docPart>
    <w:docPart>
      <w:docPartPr>
        <w:name w:val="186995C93D414150AC55286D91EF4405"/>
        <w:category>
          <w:name w:val="General"/>
          <w:gallery w:val="placeholder"/>
        </w:category>
        <w:types>
          <w:type w:val="bbPlcHdr"/>
        </w:types>
        <w:behaviors>
          <w:behavior w:val="content"/>
        </w:behaviors>
        <w:guid w:val="{BCED279B-8697-4F36-88D7-11CC2D7724AD}"/>
      </w:docPartPr>
      <w:docPartBody>
        <w:p w:rsidR="0049588F" w:rsidRDefault="0049588F" w:rsidP="0049588F">
          <w:pPr>
            <w:pStyle w:val="186995C93D414150AC55286D91EF44051"/>
          </w:pPr>
          <w:r w:rsidRPr="00EE1513">
            <w:rPr>
              <w:color w:val="808080"/>
              <w:sz w:val="24"/>
              <w:szCs w:val="24"/>
            </w:rPr>
            <w:t>Presiona aquí, para escribir tu respuesta</w:t>
          </w:r>
        </w:p>
      </w:docPartBody>
    </w:docPart>
    <w:docPart>
      <w:docPartPr>
        <w:name w:val="1A54A77E518C45D3B0834AB684354B71"/>
        <w:category>
          <w:name w:val="General"/>
          <w:gallery w:val="placeholder"/>
        </w:category>
        <w:types>
          <w:type w:val="bbPlcHdr"/>
        </w:types>
        <w:behaviors>
          <w:behavior w:val="content"/>
        </w:behaviors>
        <w:guid w:val="{4D51C119-4005-4D7B-88FB-F9AF9A9BF1F7}"/>
      </w:docPartPr>
      <w:docPartBody>
        <w:p w:rsidR="0049588F" w:rsidRDefault="0049588F" w:rsidP="0049588F">
          <w:pPr>
            <w:pStyle w:val="1A54A77E518C45D3B0834AB684354B711"/>
          </w:pPr>
          <w:r w:rsidRPr="00EE1513">
            <w:rPr>
              <w:color w:val="808080"/>
              <w:sz w:val="24"/>
              <w:szCs w:val="24"/>
            </w:rPr>
            <w:t>Presiona aquí, para escribir tu respuesta</w:t>
          </w:r>
        </w:p>
      </w:docPartBody>
    </w:docPart>
    <w:docPart>
      <w:docPartPr>
        <w:name w:val="D57E99E00B9C4988909B7AE23EB61D56"/>
        <w:category>
          <w:name w:val="General"/>
          <w:gallery w:val="placeholder"/>
        </w:category>
        <w:types>
          <w:type w:val="bbPlcHdr"/>
        </w:types>
        <w:behaviors>
          <w:behavior w:val="content"/>
        </w:behaviors>
        <w:guid w:val="{B440EEAA-BDBA-41A6-9630-A92480156CDE}"/>
      </w:docPartPr>
      <w:docPartBody>
        <w:p w:rsidR="0049588F" w:rsidRDefault="0049588F" w:rsidP="0049588F">
          <w:pPr>
            <w:pStyle w:val="D57E99E00B9C4988909B7AE23EB61D561"/>
          </w:pPr>
          <w:r w:rsidRPr="00EE1513">
            <w:rPr>
              <w:color w:val="808080"/>
              <w:sz w:val="24"/>
              <w:szCs w:val="24"/>
            </w:rPr>
            <w:t>Presiona aquí, para escribir tu respuesta</w:t>
          </w:r>
        </w:p>
      </w:docPartBody>
    </w:docPart>
    <w:docPart>
      <w:docPartPr>
        <w:name w:val="C9353C0150F343E9A690D0792E1F82EC"/>
        <w:category>
          <w:name w:val="General"/>
          <w:gallery w:val="placeholder"/>
        </w:category>
        <w:types>
          <w:type w:val="bbPlcHdr"/>
        </w:types>
        <w:behaviors>
          <w:behavior w:val="content"/>
        </w:behaviors>
        <w:guid w:val="{F71E71A7-5B2A-4FBC-8AC0-F7EC49D18043}"/>
      </w:docPartPr>
      <w:docPartBody>
        <w:p w:rsidR="0049588F" w:rsidRDefault="0049588F" w:rsidP="0049588F">
          <w:pPr>
            <w:pStyle w:val="C9353C0150F343E9A690D0792E1F82EC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4942160FBA294321AE3AF085E7C0B8EF"/>
        <w:category>
          <w:name w:val="General"/>
          <w:gallery w:val="placeholder"/>
        </w:category>
        <w:types>
          <w:type w:val="bbPlcHdr"/>
        </w:types>
        <w:behaviors>
          <w:behavior w:val="content"/>
        </w:behaviors>
        <w:guid w:val="{94CB9E87-C83C-4DCE-8264-9D92F521192F}"/>
      </w:docPartPr>
      <w:docPartBody>
        <w:p w:rsidR="0049588F" w:rsidRDefault="0049588F" w:rsidP="0049588F">
          <w:pPr>
            <w:pStyle w:val="4942160FBA294321AE3AF085E7C0B8EF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5E0FD84ED2AB49C8861D11E73B4EE7CC"/>
        <w:category>
          <w:name w:val="General"/>
          <w:gallery w:val="placeholder"/>
        </w:category>
        <w:types>
          <w:type w:val="bbPlcHdr"/>
        </w:types>
        <w:behaviors>
          <w:behavior w:val="content"/>
        </w:behaviors>
        <w:guid w:val="{193860C3-83C2-4965-B923-CAAAB4A10FF8}"/>
      </w:docPartPr>
      <w:docPartBody>
        <w:p w:rsidR="0049588F" w:rsidRDefault="0049588F" w:rsidP="0049588F">
          <w:pPr>
            <w:pStyle w:val="5E0FD84ED2AB49C8861D11E73B4EE7CC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EE666FDFF7D14475928141A3C9558C6A"/>
        <w:category>
          <w:name w:val="General"/>
          <w:gallery w:val="placeholder"/>
        </w:category>
        <w:types>
          <w:type w:val="bbPlcHdr"/>
        </w:types>
        <w:behaviors>
          <w:behavior w:val="content"/>
        </w:behaviors>
        <w:guid w:val="{BA988CF0-D7F2-4A6D-BC5C-A553F48B86E4}"/>
      </w:docPartPr>
      <w:docPartBody>
        <w:p w:rsidR="0049588F" w:rsidRDefault="0049588F" w:rsidP="0049588F">
          <w:pPr>
            <w:pStyle w:val="EE666FDFF7D14475928141A3C9558C6A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4CFE310F11634634AFFD072D40209360"/>
        <w:category>
          <w:name w:val="General"/>
          <w:gallery w:val="placeholder"/>
        </w:category>
        <w:types>
          <w:type w:val="bbPlcHdr"/>
        </w:types>
        <w:behaviors>
          <w:behavior w:val="content"/>
        </w:behaviors>
        <w:guid w:val="{A1DAA3D0-28D9-4DD4-8A79-40B0E5DAC0FF}"/>
      </w:docPartPr>
      <w:docPartBody>
        <w:p w:rsidR="0049588F" w:rsidRDefault="0049588F" w:rsidP="0049588F">
          <w:pPr>
            <w:pStyle w:val="4CFE310F11634634AFFD072D40209360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A8FACC38719343128AAABE48069BCAE8"/>
        <w:category>
          <w:name w:val="General"/>
          <w:gallery w:val="placeholder"/>
        </w:category>
        <w:types>
          <w:type w:val="bbPlcHdr"/>
        </w:types>
        <w:behaviors>
          <w:behavior w:val="content"/>
        </w:behaviors>
        <w:guid w:val="{3E66B1BD-B38F-4832-805E-3BD1E4DE6A57}"/>
      </w:docPartPr>
      <w:docPartBody>
        <w:p w:rsidR="0049588F" w:rsidRDefault="0049588F" w:rsidP="0049588F">
          <w:pPr>
            <w:pStyle w:val="A8FACC38719343128AAABE48069BCAE8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A1ABDF1F4D4E4E1EB8C405710BB46CEA"/>
        <w:category>
          <w:name w:val="General"/>
          <w:gallery w:val="placeholder"/>
        </w:category>
        <w:types>
          <w:type w:val="bbPlcHdr"/>
        </w:types>
        <w:behaviors>
          <w:behavior w:val="content"/>
        </w:behaviors>
        <w:guid w:val="{0AF5090F-2961-4045-AB57-78F0556982D5}"/>
      </w:docPartPr>
      <w:docPartBody>
        <w:p w:rsidR="0049588F" w:rsidRDefault="0049588F" w:rsidP="0049588F">
          <w:pPr>
            <w:pStyle w:val="A1ABDF1F4D4E4E1EB8C405710BB46CEA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FBD70444E60147AD8E0512D27417CF10"/>
        <w:category>
          <w:name w:val="General"/>
          <w:gallery w:val="placeholder"/>
        </w:category>
        <w:types>
          <w:type w:val="bbPlcHdr"/>
        </w:types>
        <w:behaviors>
          <w:behavior w:val="content"/>
        </w:behaviors>
        <w:guid w:val="{D4D614AC-0265-4656-A342-A7704951084B}"/>
      </w:docPartPr>
      <w:docPartBody>
        <w:p w:rsidR="0049588F" w:rsidRDefault="0049588F" w:rsidP="0049588F">
          <w:pPr>
            <w:pStyle w:val="FBD70444E60147AD8E0512D27417CF10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87FBC29D32984193930208E7AB0AC209"/>
        <w:category>
          <w:name w:val="General"/>
          <w:gallery w:val="placeholder"/>
        </w:category>
        <w:types>
          <w:type w:val="bbPlcHdr"/>
        </w:types>
        <w:behaviors>
          <w:behavior w:val="content"/>
        </w:behaviors>
        <w:guid w:val="{612E6C48-3AC4-4899-898D-B9D8C24A3C2F}"/>
      </w:docPartPr>
      <w:docPartBody>
        <w:p w:rsidR="0049588F" w:rsidRDefault="0049588F" w:rsidP="0049588F">
          <w:pPr>
            <w:pStyle w:val="87FBC29D32984193930208E7AB0AC209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
      <w:docPartPr>
        <w:name w:val="5EA66199A15347FA81569DF9FC5E8DC3"/>
        <w:category>
          <w:name w:val="General"/>
          <w:gallery w:val="placeholder"/>
        </w:category>
        <w:types>
          <w:type w:val="bbPlcHdr"/>
        </w:types>
        <w:behaviors>
          <w:behavior w:val="content"/>
        </w:behaviors>
        <w:guid w:val="{F6727AB9-F680-4C98-BEDB-00887D8CED92}"/>
      </w:docPartPr>
      <w:docPartBody>
        <w:p w:rsidR="0049588F" w:rsidRDefault="0049588F" w:rsidP="0049588F">
          <w:pPr>
            <w:pStyle w:val="5EA66199A15347FA81569DF9FC5E8DC31"/>
          </w:pPr>
          <w:r>
            <w:rPr>
              <w:rStyle w:val="Textodelmarcadordeposicin"/>
              <w:rFonts w:ascii="Arial" w:hAnsi="Arial" w:cs="Arial"/>
              <w:sz w:val="24"/>
              <w:szCs w:val="24"/>
              <w:u w:val="single"/>
              <w:lang w:val="en-US"/>
            </w:rPr>
            <w:t>Write</w:t>
          </w:r>
          <w:r w:rsidRPr="00E84478">
            <w:rPr>
              <w:rStyle w:val="Textodelmarcadordeposicin"/>
              <w:rFonts w:ascii="Arial" w:hAnsi="Arial" w:cs="Arial"/>
              <w:sz w:val="24"/>
              <w:szCs w:val="24"/>
              <w:u w:val="single"/>
              <w:lang w:val="en-US"/>
            </w:rPr>
            <w:t xml:space="preserv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achen BT">
    <w:altName w:val="Impact"/>
    <w:charset w:val="00"/>
    <w:family w:val="roman"/>
    <w:pitch w:val="variable"/>
    <w:sig w:usb0="00000001" w:usb1="00000000" w:usb2="00000000" w:usb3="00000000" w:csb0="0000001B" w:csb1="00000000"/>
  </w:font>
  <w:font w:name="ArabBruD">
    <w:altName w:val="Mistral"/>
    <w:charset w:val="00"/>
    <w:family w:val="script"/>
    <w:pitch w:val="variable"/>
    <w:sig w:usb0="00000001" w:usb1="00000000"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A78"/>
    <w:rsid w:val="0049588F"/>
    <w:rsid w:val="00AC7A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9588F"/>
    <w:rPr>
      <w:color w:val="808080"/>
    </w:rPr>
  </w:style>
  <w:style w:type="paragraph" w:customStyle="1" w:styleId="64EF4E058429474E84D18838F0142CEC">
    <w:name w:val="64EF4E058429474E84D18838F0142CEC"/>
  </w:style>
  <w:style w:type="paragraph" w:customStyle="1" w:styleId="932DCEFA49024D8B89980A1686D20BB5">
    <w:name w:val="932DCEFA49024D8B89980A1686D20BB5"/>
  </w:style>
  <w:style w:type="paragraph" w:customStyle="1" w:styleId="B289AD36B3B04937B69E6FDE957DD0B8">
    <w:name w:val="B289AD36B3B04937B69E6FDE957DD0B8"/>
  </w:style>
  <w:style w:type="paragraph" w:customStyle="1" w:styleId="C2BDF6672FC74945A26954071B0FFB6E">
    <w:name w:val="C2BDF6672FC74945A26954071B0FFB6E"/>
  </w:style>
  <w:style w:type="paragraph" w:customStyle="1" w:styleId="7A5CADB496264C72B929EAAF4ACF88B4">
    <w:name w:val="7A5CADB496264C72B929EAAF4ACF88B4"/>
  </w:style>
  <w:style w:type="paragraph" w:customStyle="1" w:styleId="A774F9B302FC43B3AC62207CF125D90D">
    <w:name w:val="A774F9B302FC43B3AC62207CF125D90D"/>
  </w:style>
  <w:style w:type="paragraph" w:customStyle="1" w:styleId="0C825254AC6E497C83F0680FC23117DF">
    <w:name w:val="0C825254AC6E497C83F0680FC23117DF"/>
  </w:style>
  <w:style w:type="paragraph" w:customStyle="1" w:styleId="09859BCE024B40C6A18FFB06A55DA538">
    <w:name w:val="09859BCE024B40C6A18FFB06A55DA538"/>
  </w:style>
  <w:style w:type="paragraph" w:customStyle="1" w:styleId="BDDFFE8986284BC581F15A3632A7A7DC">
    <w:name w:val="BDDFFE8986284BC581F15A3632A7A7DC"/>
  </w:style>
  <w:style w:type="paragraph" w:customStyle="1" w:styleId="8398F8A304984AEB91BCB93D8E06B688">
    <w:name w:val="8398F8A304984AEB91BCB93D8E06B688"/>
  </w:style>
  <w:style w:type="paragraph" w:customStyle="1" w:styleId="34CA2D1E135942FD83C74D68E6731DD8">
    <w:name w:val="34CA2D1E135942FD83C74D68E6731DD8"/>
  </w:style>
  <w:style w:type="paragraph" w:customStyle="1" w:styleId="A0A446BCF7194D119F2046D206F7486F">
    <w:name w:val="A0A446BCF7194D119F2046D206F7486F"/>
  </w:style>
  <w:style w:type="paragraph" w:customStyle="1" w:styleId="D7E5C7C960BE4D3894F4513062F244B6">
    <w:name w:val="D7E5C7C960BE4D3894F4513062F244B6"/>
  </w:style>
  <w:style w:type="paragraph" w:customStyle="1" w:styleId="6E3B16D5D6DE4FDBA37CE1BCF2C153F5">
    <w:name w:val="6E3B16D5D6DE4FDBA37CE1BCF2C153F5"/>
  </w:style>
  <w:style w:type="paragraph" w:customStyle="1" w:styleId="7AD29442D894418482C0B26008585090">
    <w:name w:val="7AD29442D894418482C0B26008585090"/>
  </w:style>
  <w:style w:type="paragraph" w:customStyle="1" w:styleId="A00998640BBD4CA7902F3E739A27F308">
    <w:name w:val="A00998640BBD4CA7902F3E739A27F308"/>
  </w:style>
  <w:style w:type="paragraph" w:customStyle="1" w:styleId="775FBA9FCFBC48498C2D2D621A337192">
    <w:name w:val="775FBA9FCFBC48498C2D2D621A337192"/>
  </w:style>
  <w:style w:type="paragraph" w:customStyle="1" w:styleId="1B286EA01FCF4BB1AC1C3BAB8D46C422">
    <w:name w:val="1B286EA01FCF4BB1AC1C3BAB8D46C422"/>
  </w:style>
  <w:style w:type="paragraph" w:customStyle="1" w:styleId="547F8F633FD74CED912BA0A2384AE860">
    <w:name w:val="547F8F633FD74CED912BA0A2384AE860"/>
  </w:style>
  <w:style w:type="paragraph" w:customStyle="1" w:styleId="F0F39EAF35D04D40BF0283E0D50081D8">
    <w:name w:val="F0F39EAF35D04D40BF0283E0D50081D8"/>
  </w:style>
  <w:style w:type="paragraph" w:customStyle="1" w:styleId="9D7857DD881D4776BA9728B230A56AF1">
    <w:name w:val="9D7857DD881D4776BA9728B230A56AF1"/>
  </w:style>
  <w:style w:type="paragraph" w:customStyle="1" w:styleId="3214ED2DDCCA4312AA5CD1C42633B495">
    <w:name w:val="3214ED2DDCCA4312AA5CD1C42633B495"/>
  </w:style>
  <w:style w:type="paragraph" w:customStyle="1" w:styleId="B371AFD25BB2422AAC49ED3E68403420">
    <w:name w:val="B371AFD25BB2422AAC49ED3E68403420"/>
  </w:style>
  <w:style w:type="paragraph" w:customStyle="1" w:styleId="994CABB374B34A04A4CE5BFB131C12AB">
    <w:name w:val="994CABB374B34A04A4CE5BFB131C12AB"/>
  </w:style>
  <w:style w:type="paragraph" w:customStyle="1" w:styleId="BDC37EE36A904EC0BE2360514C1498F5">
    <w:name w:val="BDC37EE36A904EC0BE2360514C1498F5"/>
  </w:style>
  <w:style w:type="paragraph" w:customStyle="1" w:styleId="1B41D873561D40B7BB0FCD2A9A1ADA2A">
    <w:name w:val="1B41D873561D40B7BB0FCD2A9A1ADA2A"/>
  </w:style>
  <w:style w:type="paragraph" w:customStyle="1" w:styleId="10860B46B67E4BD4A57A24E4D9AD8EDD">
    <w:name w:val="10860B46B67E4BD4A57A24E4D9AD8EDD"/>
  </w:style>
  <w:style w:type="paragraph" w:customStyle="1" w:styleId="D249A1EEB70A4D64B5C3068DB5E15C95">
    <w:name w:val="D249A1EEB70A4D64B5C3068DB5E15C95"/>
  </w:style>
  <w:style w:type="paragraph" w:customStyle="1" w:styleId="A8CA686C0FD64625AA204E5CA271837B">
    <w:name w:val="A8CA686C0FD64625AA204E5CA271837B"/>
  </w:style>
  <w:style w:type="paragraph" w:customStyle="1" w:styleId="C97F2C00D53B4D1BB8D9E5EFE21A2243">
    <w:name w:val="C97F2C00D53B4D1BB8D9E5EFE21A2243"/>
  </w:style>
  <w:style w:type="paragraph" w:customStyle="1" w:styleId="1EF986D1D0AB45DB82EB7578BCA45D97">
    <w:name w:val="1EF986D1D0AB45DB82EB7578BCA45D97"/>
  </w:style>
  <w:style w:type="paragraph" w:customStyle="1" w:styleId="D4780A32873E487B9FA288BBC962ED57">
    <w:name w:val="D4780A32873E487B9FA288BBC962ED57"/>
  </w:style>
  <w:style w:type="paragraph" w:customStyle="1" w:styleId="4220AE799407472491DEF524837EDDDF">
    <w:name w:val="4220AE799407472491DEF524837EDDDF"/>
  </w:style>
  <w:style w:type="paragraph" w:customStyle="1" w:styleId="D380D870F3D34A8C8B838DE25C5D208C">
    <w:name w:val="D380D870F3D34A8C8B838DE25C5D208C"/>
  </w:style>
  <w:style w:type="paragraph" w:customStyle="1" w:styleId="197FD48D0B3F4E0AA1658BBC7CB49C6F">
    <w:name w:val="197FD48D0B3F4E0AA1658BBC7CB49C6F"/>
  </w:style>
  <w:style w:type="paragraph" w:customStyle="1" w:styleId="C9898983DE6A4BC5AA126D6663860DD8">
    <w:name w:val="C9898983DE6A4BC5AA126D6663860DD8"/>
  </w:style>
  <w:style w:type="paragraph" w:customStyle="1" w:styleId="69A97DF019F545B9912961D2E23A8328">
    <w:name w:val="69A97DF019F545B9912961D2E23A8328"/>
  </w:style>
  <w:style w:type="paragraph" w:customStyle="1" w:styleId="AE0069CB7BB348A199D5C85EECA98CF6">
    <w:name w:val="AE0069CB7BB348A199D5C85EECA98CF6"/>
  </w:style>
  <w:style w:type="paragraph" w:customStyle="1" w:styleId="6C5EB36732214C44ABA6A3802C87185D">
    <w:name w:val="6C5EB36732214C44ABA6A3802C87185D"/>
  </w:style>
  <w:style w:type="paragraph" w:customStyle="1" w:styleId="EB3D92C8F998453AA4465957651F26FA">
    <w:name w:val="EB3D92C8F998453AA4465957651F26FA"/>
  </w:style>
  <w:style w:type="paragraph" w:customStyle="1" w:styleId="D4C6311C64C54C988461ECDB1D7BA537">
    <w:name w:val="D4C6311C64C54C988461ECDB1D7BA537"/>
  </w:style>
  <w:style w:type="paragraph" w:customStyle="1" w:styleId="02427D75E473489F9792377E14E97693">
    <w:name w:val="02427D75E473489F9792377E14E97693"/>
  </w:style>
  <w:style w:type="paragraph" w:customStyle="1" w:styleId="18BB96A2571540F1B0CD1FBBD84C2CB6">
    <w:name w:val="18BB96A2571540F1B0CD1FBBD84C2CB6"/>
  </w:style>
  <w:style w:type="paragraph" w:customStyle="1" w:styleId="AC5BF51F4353430D816D46799CE3A455">
    <w:name w:val="AC5BF51F4353430D816D46799CE3A455"/>
  </w:style>
  <w:style w:type="paragraph" w:customStyle="1" w:styleId="247414DD867C4099A75FDBA5A0616621">
    <w:name w:val="247414DD867C4099A75FDBA5A0616621"/>
  </w:style>
  <w:style w:type="paragraph" w:customStyle="1" w:styleId="22F6C7AFCFFB4BDAABCDB97083341B9A">
    <w:name w:val="22F6C7AFCFFB4BDAABCDB97083341B9A"/>
  </w:style>
  <w:style w:type="paragraph" w:customStyle="1" w:styleId="212B4C1DDCB94CC294F825A5C29AE26E">
    <w:name w:val="212B4C1DDCB94CC294F825A5C29AE26E"/>
  </w:style>
  <w:style w:type="paragraph" w:customStyle="1" w:styleId="64F058D76C26459A9A482C15758D2659">
    <w:name w:val="64F058D76C26459A9A482C15758D2659"/>
  </w:style>
  <w:style w:type="paragraph" w:customStyle="1" w:styleId="CAA9E764822246F0B7E3DF1225A2D171">
    <w:name w:val="CAA9E764822246F0B7E3DF1225A2D171"/>
  </w:style>
  <w:style w:type="paragraph" w:customStyle="1" w:styleId="1112B90604FA45CE892E5553618EBD90">
    <w:name w:val="1112B90604FA45CE892E5553618EBD90"/>
  </w:style>
  <w:style w:type="paragraph" w:customStyle="1" w:styleId="86F3CEF1FA364A0BA35C15811E4EE4EB">
    <w:name w:val="86F3CEF1FA364A0BA35C15811E4EE4EB"/>
  </w:style>
  <w:style w:type="paragraph" w:customStyle="1" w:styleId="B9216D2B820C4E6E859EDAE7C7C3D872">
    <w:name w:val="B9216D2B820C4E6E859EDAE7C7C3D872"/>
  </w:style>
  <w:style w:type="paragraph" w:customStyle="1" w:styleId="77F2D3F639BD4F4AA6B085DFFC3DF187">
    <w:name w:val="77F2D3F639BD4F4AA6B085DFFC3DF187"/>
  </w:style>
  <w:style w:type="paragraph" w:customStyle="1" w:styleId="D48462CF1D8140B2B3E8BA0B01A77BBA">
    <w:name w:val="D48462CF1D8140B2B3E8BA0B01A77BBA"/>
  </w:style>
  <w:style w:type="paragraph" w:customStyle="1" w:styleId="12D0B0759DB346E9851AE35727A6A762">
    <w:name w:val="12D0B0759DB346E9851AE35727A6A762"/>
  </w:style>
  <w:style w:type="paragraph" w:customStyle="1" w:styleId="6F8D098B64764B11881BB3BD836935BB">
    <w:name w:val="6F8D098B64764B11881BB3BD836935BB"/>
  </w:style>
  <w:style w:type="paragraph" w:customStyle="1" w:styleId="6D8224402C234C759C1FFFDB45387664">
    <w:name w:val="6D8224402C234C759C1FFFDB45387664"/>
  </w:style>
  <w:style w:type="paragraph" w:customStyle="1" w:styleId="50AD82BCCA364C31BD38190DA2131E55">
    <w:name w:val="50AD82BCCA364C31BD38190DA2131E55"/>
  </w:style>
  <w:style w:type="paragraph" w:customStyle="1" w:styleId="9F9E066A0156464CBEE5B492EA9FECFD">
    <w:name w:val="9F9E066A0156464CBEE5B492EA9FECFD"/>
  </w:style>
  <w:style w:type="paragraph" w:customStyle="1" w:styleId="0DA1AE46A1364A8B821255C455BBBB49">
    <w:name w:val="0DA1AE46A1364A8B821255C455BBBB49"/>
  </w:style>
  <w:style w:type="paragraph" w:customStyle="1" w:styleId="27F8D92410794D928CFED73614C19431">
    <w:name w:val="27F8D92410794D928CFED73614C19431"/>
  </w:style>
  <w:style w:type="paragraph" w:customStyle="1" w:styleId="33782A626DC04A14AB793875F92AF0B6">
    <w:name w:val="33782A626DC04A14AB793875F92AF0B6"/>
  </w:style>
  <w:style w:type="paragraph" w:customStyle="1" w:styleId="BDA419732F1D41A2B571BEE3111F32E5">
    <w:name w:val="BDA419732F1D41A2B571BEE3111F32E5"/>
  </w:style>
  <w:style w:type="paragraph" w:customStyle="1" w:styleId="0D4E46442D444E05BC2FED7DA3E92AE2">
    <w:name w:val="0D4E46442D444E05BC2FED7DA3E92AE2"/>
  </w:style>
  <w:style w:type="paragraph" w:customStyle="1" w:styleId="BB92EE1ED54D4BABB9B1C121E62028AD">
    <w:name w:val="BB92EE1ED54D4BABB9B1C121E62028AD"/>
  </w:style>
  <w:style w:type="paragraph" w:customStyle="1" w:styleId="234A3726C5B047AA8B951312DDD4166A">
    <w:name w:val="234A3726C5B047AA8B951312DDD4166A"/>
  </w:style>
  <w:style w:type="paragraph" w:customStyle="1" w:styleId="650ABD350C4C4F539598289423809E4B">
    <w:name w:val="650ABD350C4C4F539598289423809E4B"/>
  </w:style>
  <w:style w:type="paragraph" w:customStyle="1" w:styleId="8450F748A4E94456AE24D83DB66156E4">
    <w:name w:val="8450F748A4E94456AE24D83DB66156E4"/>
  </w:style>
  <w:style w:type="paragraph" w:customStyle="1" w:styleId="0C0EEF446D024E07ADE87FD9A449C4F9">
    <w:name w:val="0C0EEF446D024E07ADE87FD9A449C4F9"/>
  </w:style>
  <w:style w:type="paragraph" w:customStyle="1" w:styleId="1F38F73EC7AA45639DA7BC760F2132FC">
    <w:name w:val="1F38F73EC7AA45639DA7BC760F2132FC"/>
  </w:style>
  <w:style w:type="paragraph" w:customStyle="1" w:styleId="A082BF9BFD5C4C849109E115FDE4CC5B">
    <w:name w:val="A082BF9BFD5C4C849109E115FDE4CC5B"/>
  </w:style>
  <w:style w:type="paragraph" w:customStyle="1" w:styleId="CAE4B8264F804AA58A3A92CEC3E593BE">
    <w:name w:val="CAE4B8264F804AA58A3A92CEC3E593BE"/>
  </w:style>
  <w:style w:type="paragraph" w:customStyle="1" w:styleId="6B46FD405103492986E51BAD009D7E1B">
    <w:name w:val="6B46FD405103492986E51BAD009D7E1B"/>
  </w:style>
  <w:style w:type="paragraph" w:customStyle="1" w:styleId="3574860911394CCAAEAE015798F044BF">
    <w:name w:val="3574860911394CCAAEAE015798F044BF"/>
  </w:style>
  <w:style w:type="paragraph" w:customStyle="1" w:styleId="92766084E3B94420AB1C1055691F256D">
    <w:name w:val="92766084E3B94420AB1C1055691F256D"/>
  </w:style>
  <w:style w:type="paragraph" w:customStyle="1" w:styleId="3E5653498E854DD3A1DE286CF2007F10">
    <w:name w:val="3E5653498E854DD3A1DE286CF2007F10"/>
  </w:style>
  <w:style w:type="paragraph" w:customStyle="1" w:styleId="BB24F2C760FC449DBBF9720D807EE0A5">
    <w:name w:val="BB24F2C760FC449DBBF9720D807EE0A5"/>
  </w:style>
  <w:style w:type="paragraph" w:customStyle="1" w:styleId="805705624F75447B98E8C3798EF14EB9">
    <w:name w:val="805705624F75447B98E8C3798EF14EB9"/>
  </w:style>
  <w:style w:type="paragraph" w:customStyle="1" w:styleId="494F1BD4E4E9404CB040F5567CB74ABF">
    <w:name w:val="494F1BD4E4E9404CB040F5567CB74ABF"/>
  </w:style>
  <w:style w:type="paragraph" w:customStyle="1" w:styleId="0B9919B7DDCB4A279F0314582E4B8722">
    <w:name w:val="0B9919B7DDCB4A279F0314582E4B8722"/>
  </w:style>
  <w:style w:type="paragraph" w:customStyle="1" w:styleId="11B329A09C79498AAADDAD534B5765FF">
    <w:name w:val="11B329A09C79498AAADDAD534B5765FF"/>
  </w:style>
  <w:style w:type="paragraph" w:customStyle="1" w:styleId="53431CCD5A4E4399950D713B290F8847">
    <w:name w:val="53431CCD5A4E4399950D713B290F8847"/>
  </w:style>
  <w:style w:type="paragraph" w:customStyle="1" w:styleId="9914E9218D7C4033A207105B81E7D9B9">
    <w:name w:val="9914E9218D7C4033A207105B81E7D9B9"/>
  </w:style>
  <w:style w:type="paragraph" w:customStyle="1" w:styleId="F11D1F20F9E242679A2CF8A09AD1B73F">
    <w:name w:val="F11D1F20F9E242679A2CF8A09AD1B73F"/>
  </w:style>
  <w:style w:type="paragraph" w:customStyle="1" w:styleId="3F0030E28FB949BAAB6CF2C98A271E2A">
    <w:name w:val="3F0030E28FB949BAAB6CF2C98A271E2A"/>
  </w:style>
  <w:style w:type="paragraph" w:customStyle="1" w:styleId="555F975DE9F8408BA21E059D3311BBF5">
    <w:name w:val="555F975DE9F8408BA21E059D3311BBF5"/>
  </w:style>
  <w:style w:type="paragraph" w:customStyle="1" w:styleId="526D43EEEC1C44388551860858B8DB0F">
    <w:name w:val="526D43EEEC1C44388551860858B8DB0F"/>
  </w:style>
  <w:style w:type="paragraph" w:customStyle="1" w:styleId="B14D2C5EA3F3404BBE08F29778364CB6">
    <w:name w:val="B14D2C5EA3F3404BBE08F29778364CB6"/>
  </w:style>
  <w:style w:type="paragraph" w:customStyle="1" w:styleId="FDDFA67A216C46A2A98638212ED45884">
    <w:name w:val="FDDFA67A216C46A2A98638212ED45884"/>
  </w:style>
  <w:style w:type="paragraph" w:customStyle="1" w:styleId="6AF7605444884CB7988573AE79A3F22D">
    <w:name w:val="6AF7605444884CB7988573AE79A3F22D"/>
  </w:style>
  <w:style w:type="paragraph" w:customStyle="1" w:styleId="D8078C92839C43D09A26872A48A1CA42">
    <w:name w:val="D8078C92839C43D09A26872A48A1CA42"/>
  </w:style>
  <w:style w:type="paragraph" w:customStyle="1" w:styleId="69608D1B02664C59B104E0AFE729BF61">
    <w:name w:val="69608D1B02664C59B104E0AFE729BF61"/>
  </w:style>
  <w:style w:type="paragraph" w:customStyle="1" w:styleId="5E42A50A812A4D1394373588A7FF6B25">
    <w:name w:val="5E42A50A812A4D1394373588A7FF6B25"/>
  </w:style>
  <w:style w:type="paragraph" w:customStyle="1" w:styleId="288EBD5E8D764676A201A34A271DF3DA">
    <w:name w:val="288EBD5E8D764676A201A34A271DF3DA"/>
  </w:style>
  <w:style w:type="paragraph" w:customStyle="1" w:styleId="8C9292BE05464237B6D2605169AB1803">
    <w:name w:val="8C9292BE05464237B6D2605169AB1803"/>
  </w:style>
  <w:style w:type="paragraph" w:customStyle="1" w:styleId="44BE0AECA48440F69397D6D11D242BB5">
    <w:name w:val="44BE0AECA48440F69397D6D11D242BB5"/>
  </w:style>
  <w:style w:type="paragraph" w:customStyle="1" w:styleId="60DA07817F9A4229A06F6BEE7F9D0333">
    <w:name w:val="60DA07817F9A4229A06F6BEE7F9D0333"/>
  </w:style>
  <w:style w:type="paragraph" w:customStyle="1" w:styleId="4D6B7E3F37E94A369047DD5E360859CD">
    <w:name w:val="4D6B7E3F37E94A369047DD5E360859CD"/>
  </w:style>
  <w:style w:type="paragraph" w:customStyle="1" w:styleId="52FA6D678E5C477387249A6346F4D774">
    <w:name w:val="52FA6D678E5C477387249A6346F4D774"/>
  </w:style>
  <w:style w:type="paragraph" w:customStyle="1" w:styleId="0E90385406FE4D59A2C2B75DA281503A">
    <w:name w:val="0E90385406FE4D59A2C2B75DA281503A"/>
  </w:style>
  <w:style w:type="paragraph" w:customStyle="1" w:styleId="BD6C027EE2D44282AB9AB66BD2BAE7DD">
    <w:name w:val="BD6C027EE2D44282AB9AB66BD2BAE7DD"/>
  </w:style>
  <w:style w:type="paragraph" w:customStyle="1" w:styleId="9C38D98C0238479EA4990839A6500BFE">
    <w:name w:val="9C38D98C0238479EA4990839A6500BFE"/>
  </w:style>
  <w:style w:type="paragraph" w:customStyle="1" w:styleId="C9CE2DC40C8D4ED8AA00A6C43EB87B0C">
    <w:name w:val="C9CE2DC40C8D4ED8AA00A6C43EB87B0C"/>
  </w:style>
  <w:style w:type="paragraph" w:customStyle="1" w:styleId="58A2BF55DD334491A60A8B47BFF98A7C">
    <w:name w:val="58A2BF55DD334491A60A8B47BFF98A7C"/>
  </w:style>
  <w:style w:type="paragraph" w:customStyle="1" w:styleId="BE0C0F349BB644D987359ABB7C93EF67">
    <w:name w:val="BE0C0F349BB644D987359ABB7C93EF67"/>
  </w:style>
  <w:style w:type="paragraph" w:customStyle="1" w:styleId="4B45AAE3C8C74486AB3B45BCF4FDA835">
    <w:name w:val="4B45AAE3C8C74486AB3B45BCF4FDA835"/>
  </w:style>
  <w:style w:type="paragraph" w:customStyle="1" w:styleId="5672C5416CE54C708863C171868C981E">
    <w:name w:val="5672C5416CE54C708863C171868C981E"/>
  </w:style>
  <w:style w:type="paragraph" w:customStyle="1" w:styleId="5E7094518E03427784593BD5A0106C54">
    <w:name w:val="5E7094518E03427784593BD5A0106C54"/>
  </w:style>
  <w:style w:type="paragraph" w:customStyle="1" w:styleId="186995C93D414150AC55286D91EF4405">
    <w:name w:val="186995C93D414150AC55286D91EF4405"/>
  </w:style>
  <w:style w:type="paragraph" w:customStyle="1" w:styleId="1A54A77E518C45D3B0834AB684354B71">
    <w:name w:val="1A54A77E518C45D3B0834AB684354B71"/>
  </w:style>
  <w:style w:type="paragraph" w:customStyle="1" w:styleId="D57E99E00B9C4988909B7AE23EB61D56">
    <w:name w:val="D57E99E00B9C4988909B7AE23EB61D56"/>
  </w:style>
  <w:style w:type="paragraph" w:customStyle="1" w:styleId="C9353C0150F343E9A690D0792E1F82EC">
    <w:name w:val="C9353C0150F343E9A690D0792E1F82EC"/>
  </w:style>
  <w:style w:type="paragraph" w:customStyle="1" w:styleId="4942160FBA294321AE3AF085E7C0B8EF">
    <w:name w:val="4942160FBA294321AE3AF085E7C0B8EF"/>
  </w:style>
  <w:style w:type="paragraph" w:customStyle="1" w:styleId="5E0FD84ED2AB49C8861D11E73B4EE7CC">
    <w:name w:val="5E0FD84ED2AB49C8861D11E73B4EE7CC"/>
  </w:style>
  <w:style w:type="paragraph" w:customStyle="1" w:styleId="EE666FDFF7D14475928141A3C9558C6A">
    <w:name w:val="EE666FDFF7D14475928141A3C9558C6A"/>
  </w:style>
  <w:style w:type="paragraph" w:customStyle="1" w:styleId="4CFE310F11634634AFFD072D40209360">
    <w:name w:val="4CFE310F11634634AFFD072D40209360"/>
  </w:style>
  <w:style w:type="paragraph" w:customStyle="1" w:styleId="A8FACC38719343128AAABE48069BCAE8">
    <w:name w:val="A8FACC38719343128AAABE48069BCAE8"/>
  </w:style>
  <w:style w:type="paragraph" w:customStyle="1" w:styleId="A1ABDF1F4D4E4E1EB8C405710BB46CEA">
    <w:name w:val="A1ABDF1F4D4E4E1EB8C405710BB46CEA"/>
  </w:style>
  <w:style w:type="paragraph" w:customStyle="1" w:styleId="FBD70444E60147AD8E0512D27417CF10">
    <w:name w:val="FBD70444E60147AD8E0512D27417CF10"/>
  </w:style>
  <w:style w:type="paragraph" w:customStyle="1" w:styleId="87FBC29D32984193930208E7AB0AC209">
    <w:name w:val="87FBC29D32984193930208E7AB0AC209"/>
  </w:style>
  <w:style w:type="paragraph" w:customStyle="1" w:styleId="5EA66199A15347FA81569DF9FC5E8DC3">
    <w:name w:val="5EA66199A15347FA81569DF9FC5E8DC3"/>
  </w:style>
  <w:style w:type="paragraph" w:customStyle="1" w:styleId="64EF4E058429474E84D18838F0142CEC1">
    <w:name w:val="64EF4E058429474E84D18838F0142CEC1"/>
    <w:rsid w:val="0049588F"/>
    <w:rPr>
      <w:rFonts w:eastAsiaTheme="minorHAnsi"/>
      <w:lang w:eastAsia="en-US"/>
    </w:rPr>
  </w:style>
  <w:style w:type="paragraph" w:customStyle="1" w:styleId="932DCEFA49024D8B89980A1686D20BB51">
    <w:name w:val="932DCEFA49024D8B89980A1686D20BB51"/>
    <w:rsid w:val="0049588F"/>
    <w:rPr>
      <w:rFonts w:eastAsiaTheme="minorHAnsi"/>
      <w:lang w:eastAsia="en-US"/>
    </w:rPr>
  </w:style>
  <w:style w:type="paragraph" w:customStyle="1" w:styleId="B289AD36B3B04937B69E6FDE957DD0B81">
    <w:name w:val="B289AD36B3B04937B69E6FDE957DD0B81"/>
    <w:rsid w:val="0049588F"/>
    <w:rPr>
      <w:rFonts w:eastAsiaTheme="minorHAnsi"/>
      <w:lang w:eastAsia="en-US"/>
    </w:rPr>
  </w:style>
  <w:style w:type="paragraph" w:customStyle="1" w:styleId="C2BDF6672FC74945A26954071B0FFB6E1">
    <w:name w:val="C2BDF6672FC74945A26954071B0FFB6E1"/>
    <w:rsid w:val="0049588F"/>
    <w:rPr>
      <w:rFonts w:eastAsiaTheme="minorHAnsi"/>
      <w:lang w:eastAsia="en-US"/>
    </w:rPr>
  </w:style>
  <w:style w:type="paragraph" w:customStyle="1" w:styleId="7A5CADB496264C72B929EAAF4ACF88B41">
    <w:name w:val="7A5CADB496264C72B929EAAF4ACF88B41"/>
    <w:rsid w:val="0049588F"/>
    <w:rPr>
      <w:rFonts w:eastAsiaTheme="minorHAnsi"/>
      <w:lang w:eastAsia="en-US"/>
    </w:rPr>
  </w:style>
  <w:style w:type="paragraph" w:customStyle="1" w:styleId="A774F9B302FC43B3AC62207CF125D90D1">
    <w:name w:val="A774F9B302FC43B3AC62207CF125D90D1"/>
    <w:rsid w:val="0049588F"/>
    <w:rPr>
      <w:rFonts w:eastAsiaTheme="minorHAnsi"/>
      <w:lang w:eastAsia="en-US"/>
    </w:rPr>
  </w:style>
  <w:style w:type="paragraph" w:customStyle="1" w:styleId="0C825254AC6E497C83F0680FC23117DF1">
    <w:name w:val="0C825254AC6E497C83F0680FC23117DF1"/>
    <w:rsid w:val="0049588F"/>
    <w:rPr>
      <w:rFonts w:eastAsiaTheme="minorHAnsi"/>
      <w:lang w:eastAsia="en-US"/>
    </w:rPr>
  </w:style>
  <w:style w:type="paragraph" w:customStyle="1" w:styleId="09859BCE024B40C6A18FFB06A55DA5381">
    <w:name w:val="09859BCE024B40C6A18FFB06A55DA5381"/>
    <w:rsid w:val="0049588F"/>
    <w:rPr>
      <w:rFonts w:eastAsiaTheme="minorHAnsi"/>
      <w:lang w:eastAsia="en-US"/>
    </w:rPr>
  </w:style>
  <w:style w:type="paragraph" w:customStyle="1" w:styleId="BDDFFE8986284BC581F15A3632A7A7DC1">
    <w:name w:val="BDDFFE8986284BC581F15A3632A7A7DC1"/>
    <w:rsid w:val="0049588F"/>
    <w:rPr>
      <w:rFonts w:eastAsiaTheme="minorHAnsi"/>
      <w:lang w:eastAsia="en-US"/>
    </w:rPr>
  </w:style>
  <w:style w:type="paragraph" w:customStyle="1" w:styleId="8398F8A304984AEB91BCB93D8E06B6881">
    <w:name w:val="8398F8A304984AEB91BCB93D8E06B6881"/>
    <w:rsid w:val="0049588F"/>
    <w:rPr>
      <w:rFonts w:eastAsiaTheme="minorHAnsi"/>
      <w:lang w:eastAsia="en-US"/>
    </w:rPr>
  </w:style>
  <w:style w:type="paragraph" w:customStyle="1" w:styleId="34CA2D1E135942FD83C74D68E6731DD81">
    <w:name w:val="34CA2D1E135942FD83C74D68E6731DD81"/>
    <w:rsid w:val="0049588F"/>
    <w:rPr>
      <w:rFonts w:eastAsiaTheme="minorHAnsi"/>
      <w:lang w:eastAsia="en-US"/>
    </w:rPr>
  </w:style>
  <w:style w:type="paragraph" w:customStyle="1" w:styleId="A0A446BCF7194D119F2046D206F7486F1">
    <w:name w:val="A0A446BCF7194D119F2046D206F7486F1"/>
    <w:rsid w:val="0049588F"/>
    <w:rPr>
      <w:rFonts w:eastAsiaTheme="minorHAnsi"/>
      <w:lang w:eastAsia="en-US"/>
    </w:rPr>
  </w:style>
  <w:style w:type="paragraph" w:customStyle="1" w:styleId="D7E5C7C960BE4D3894F4513062F244B61">
    <w:name w:val="D7E5C7C960BE4D3894F4513062F244B61"/>
    <w:rsid w:val="0049588F"/>
    <w:rPr>
      <w:rFonts w:eastAsiaTheme="minorHAnsi"/>
      <w:lang w:eastAsia="en-US"/>
    </w:rPr>
  </w:style>
  <w:style w:type="paragraph" w:customStyle="1" w:styleId="6E3B16D5D6DE4FDBA37CE1BCF2C153F51">
    <w:name w:val="6E3B16D5D6DE4FDBA37CE1BCF2C153F51"/>
    <w:rsid w:val="0049588F"/>
    <w:rPr>
      <w:rFonts w:eastAsiaTheme="minorHAnsi"/>
      <w:lang w:eastAsia="en-US"/>
    </w:rPr>
  </w:style>
  <w:style w:type="paragraph" w:customStyle="1" w:styleId="7AD29442D894418482C0B260085850901">
    <w:name w:val="7AD29442D894418482C0B260085850901"/>
    <w:rsid w:val="0049588F"/>
    <w:rPr>
      <w:rFonts w:eastAsiaTheme="minorHAnsi"/>
      <w:lang w:eastAsia="en-US"/>
    </w:rPr>
  </w:style>
  <w:style w:type="paragraph" w:customStyle="1" w:styleId="A00998640BBD4CA7902F3E739A27F3081">
    <w:name w:val="A00998640BBD4CA7902F3E739A27F3081"/>
    <w:rsid w:val="0049588F"/>
    <w:rPr>
      <w:rFonts w:eastAsiaTheme="minorHAnsi"/>
      <w:lang w:eastAsia="en-US"/>
    </w:rPr>
  </w:style>
  <w:style w:type="paragraph" w:customStyle="1" w:styleId="775FBA9FCFBC48498C2D2D621A3371921">
    <w:name w:val="775FBA9FCFBC48498C2D2D621A3371921"/>
    <w:rsid w:val="0049588F"/>
    <w:rPr>
      <w:rFonts w:eastAsiaTheme="minorHAnsi"/>
      <w:lang w:eastAsia="en-US"/>
    </w:rPr>
  </w:style>
  <w:style w:type="paragraph" w:customStyle="1" w:styleId="1B286EA01FCF4BB1AC1C3BAB8D46C4221">
    <w:name w:val="1B286EA01FCF4BB1AC1C3BAB8D46C4221"/>
    <w:rsid w:val="0049588F"/>
    <w:rPr>
      <w:rFonts w:eastAsiaTheme="minorHAnsi"/>
      <w:lang w:eastAsia="en-US"/>
    </w:rPr>
  </w:style>
  <w:style w:type="paragraph" w:customStyle="1" w:styleId="547F8F633FD74CED912BA0A2384AE8601">
    <w:name w:val="547F8F633FD74CED912BA0A2384AE8601"/>
    <w:rsid w:val="0049588F"/>
    <w:rPr>
      <w:rFonts w:eastAsiaTheme="minorHAnsi"/>
      <w:lang w:eastAsia="en-US"/>
    </w:rPr>
  </w:style>
  <w:style w:type="paragraph" w:customStyle="1" w:styleId="F0F39EAF35D04D40BF0283E0D50081D81">
    <w:name w:val="F0F39EAF35D04D40BF0283E0D50081D81"/>
    <w:rsid w:val="0049588F"/>
    <w:rPr>
      <w:rFonts w:eastAsiaTheme="minorHAnsi"/>
      <w:lang w:eastAsia="en-US"/>
    </w:rPr>
  </w:style>
  <w:style w:type="paragraph" w:customStyle="1" w:styleId="9D7857DD881D4776BA9728B230A56AF11">
    <w:name w:val="9D7857DD881D4776BA9728B230A56AF11"/>
    <w:rsid w:val="0049588F"/>
    <w:rPr>
      <w:rFonts w:eastAsiaTheme="minorHAnsi"/>
      <w:lang w:eastAsia="en-US"/>
    </w:rPr>
  </w:style>
  <w:style w:type="paragraph" w:customStyle="1" w:styleId="3214ED2DDCCA4312AA5CD1C42633B4951">
    <w:name w:val="3214ED2DDCCA4312AA5CD1C42633B4951"/>
    <w:rsid w:val="0049588F"/>
    <w:rPr>
      <w:rFonts w:eastAsiaTheme="minorHAnsi"/>
      <w:lang w:eastAsia="en-US"/>
    </w:rPr>
  </w:style>
  <w:style w:type="paragraph" w:customStyle="1" w:styleId="B371AFD25BB2422AAC49ED3E684034201">
    <w:name w:val="B371AFD25BB2422AAC49ED3E684034201"/>
    <w:rsid w:val="0049588F"/>
    <w:rPr>
      <w:rFonts w:eastAsiaTheme="minorHAnsi"/>
      <w:lang w:eastAsia="en-US"/>
    </w:rPr>
  </w:style>
  <w:style w:type="paragraph" w:customStyle="1" w:styleId="994CABB374B34A04A4CE5BFB131C12AB1">
    <w:name w:val="994CABB374B34A04A4CE5BFB131C12AB1"/>
    <w:rsid w:val="0049588F"/>
    <w:rPr>
      <w:rFonts w:eastAsiaTheme="minorHAnsi"/>
      <w:lang w:eastAsia="en-US"/>
    </w:rPr>
  </w:style>
  <w:style w:type="paragraph" w:customStyle="1" w:styleId="BDC37EE36A904EC0BE2360514C1498F51">
    <w:name w:val="BDC37EE36A904EC0BE2360514C1498F51"/>
    <w:rsid w:val="0049588F"/>
    <w:rPr>
      <w:rFonts w:eastAsiaTheme="minorHAnsi"/>
      <w:lang w:eastAsia="en-US"/>
    </w:rPr>
  </w:style>
  <w:style w:type="paragraph" w:customStyle="1" w:styleId="1B41D873561D40B7BB0FCD2A9A1ADA2A1">
    <w:name w:val="1B41D873561D40B7BB0FCD2A9A1ADA2A1"/>
    <w:rsid w:val="0049588F"/>
    <w:rPr>
      <w:rFonts w:eastAsiaTheme="minorHAnsi"/>
      <w:lang w:eastAsia="en-US"/>
    </w:rPr>
  </w:style>
  <w:style w:type="paragraph" w:customStyle="1" w:styleId="10860B46B67E4BD4A57A24E4D9AD8EDD1">
    <w:name w:val="10860B46B67E4BD4A57A24E4D9AD8EDD1"/>
    <w:rsid w:val="0049588F"/>
    <w:rPr>
      <w:rFonts w:eastAsiaTheme="minorHAnsi"/>
      <w:lang w:eastAsia="en-US"/>
    </w:rPr>
  </w:style>
  <w:style w:type="paragraph" w:customStyle="1" w:styleId="D249A1EEB70A4D64B5C3068DB5E15C951">
    <w:name w:val="D249A1EEB70A4D64B5C3068DB5E15C951"/>
    <w:rsid w:val="0049588F"/>
    <w:rPr>
      <w:rFonts w:eastAsiaTheme="minorHAnsi"/>
      <w:lang w:eastAsia="en-US"/>
    </w:rPr>
  </w:style>
  <w:style w:type="paragraph" w:customStyle="1" w:styleId="A8CA686C0FD64625AA204E5CA271837B1">
    <w:name w:val="A8CA686C0FD64625AA204E5CA271837B1"/>
    <w:rsid w:val="0049588F"/>
    <w:rPr>
      <w:rFonts w:eastAsiaTheme="minorHAnsi"/>
      <w:lang w:eastAsia="en-US"/>
    </w:rPr>
  </w:style>
  <w:style w:type="paragraph" w:customStyle="1" w:styleId="C97F2C00D53B4D1BB8D9E5EFE21A22431">
    <w:name w:val="C97F2C00D53B4D1BB8D9E5EFE21A22431"/>
    <w:rsid w:val="0049588F"/>
    <w:rPr>
      <w:rFonts w:eastAsiaTheme="minorHAnsi"/>
      <w:lang w:eastAsia="en-US"/>
    </w:rPr>
  </w:style>
  <w:style w:type="paragraph" w:customStyle="1" w:styleId="1EF986D1D0AB45DB82EB7578BCA45D971">
    <w:name w:val="1EF986D1D0AB45DB82EB7578BCA45D971"/>
    <w:rsid w:val="0049588F"/>
    <w:rPr>
      <w:rFonts w:eastAsiaTheme="minorHAnsi"/>
      <w:lang w:eastAsia="en-US"/>
    </w:rPr>
  </w:style>
  <w:style w:type="paragraph" w:customStyle="1" w:styleId="D4780A32873E487B9FA288BBC962ED571">
    <w:name w:val="D4780A32873E487B9FA288BBC962ED571"/>
    <w:rsid w:val="0049588F"/>
    <w:rPr>
      <w:rFonts w:eastAsiaTheme="minorHAnsi"/>
      <w:lang w:eastAsia="en-US"/>
    </w:rPr>
  </w:style>
  <w:style w:type="paragraph" w:customStyle="1" w:styleId="4220AE799407472491DEF524837EDDDF1">
    <w:name w:val="4220AE799407472491DEF524837EDDDF1"/>
    <w:rsid w:val="0049588F"/>
    <w:rPr>
      <w:rFonts w:eastAsiaTheme="minorHAnsi"/>
      <w:lang w:eastAsia="en-US"/>
    </w:rPr>
  </w:style>
  <w:style w:type="paragraph" w:customStyle="1" w:styleId="D380D870F3D34A8C8B838DE25C5D208C1">
    <w:name w:val="D380D870F3D34A8C8B838DE25C5D208C1"/>
    <w:rsid w:val="0049588F"/>
    <w:rPr>
      <w:rFonts w:eastAsiaTheme="minorHAnsi"/>
      <w:lang w:eastAsia="en-US"/>
    </w:rPr>
  </w:style>
  <w:style w:type="paragraph" w:customStyle="1" w:styleId="197FD48D0B3F4E0AA1658BBC7CB49C6F1">
    <w:name w:val="197FD48D0B3F4E0AA1658BBC7CB49C6F1"/>
    <w:rsid w:val="0049588F"/>
    <w:rPr>
      <w:rFonts w:eastAsiaTheme="minorHAnsi"/>
      <w:lang w:eastAsia="en-US"/>
    </w:rPr>
  </w:style>
  <w:style w:type="paragraph" w:customStyle="1" w:styleId="C9898983DE6A4BC5AA126D6663860DD81">
    <w:name w:val="C9898983DE6A4BC5AA126D6663860DD81"/>
    <w:rsid w:val="0049588F"/>
    <w:rPr>
      <w:rFonts w:eastAsiaTheme="minorHAnsi"/>
      <w:lang w:eastAsia="en-US"/>
    </w:rPr>
  </w:style>
  <w:style w:type="paragraph" w:customStyle="1" w:styleId="69A97DF019F545B9912961D2E23A83281">
    <w:name w:val="69A97DF019F545B9912961D2E23A83281"/>
    <w:rsid w:val="0049588F"/>
    <w:rPr>
      <w:rFonts w:eastAsiaTheme="minorHAnsi"/>
      <w:lang w:eastAsia="en-US"/>
    </w:rPr>
  </w:style>
  <w:style w:type="paragraph" w:customStyle="1" w:styleId="AE0069CB7BB348A199D5C85EECA98CF61">
    <w:name w:val="AE0069CB7BB348A199D5C85EECA98CF61"/>
    <w:rsid w:val="0049588F"/>
    <w:rPr>
      <w:rFonts w:eastAsiaTheme="minorHAnsi"/>
      <w:lang w:eastAsia="en-US"/>
    </w:rPr>
  </w:style>
  <w:style w:type="paragraph" w:customStyle="1" w:styleId="6C5EB36732214C44ABA6A3802C87185D1">
    <w:name w:val="6C5EB36732214C44ABA6A3802C87185D1"/>
    <w:rsid w:val="0049588F"/>
    <w:rPr>
      <w:rFonts w:eastAsiaTheme="minorHAnsi"/>
      <w:lang w:eastAsia="en-US"/>
    </w:rPr>
  </w:style>
  <w:style w:type="paragraph" w:customStyle="1" w:styleId="EB3D92C8F998453AA4465957651F26FA1">
    <w:name w:val="EB3D92C8F998453AA4465957651F26FA1"/>
    <w:rsid w:val="0049588F"/>
    <w:rPr>
      <w:rFonts w:eastAsiaTheme="minorHAnsi"/>
      <w:lang w:eastAsia="en-US"/>
    </w:rPr>
  </w:style>
  <w:style w:type="paragraph" w:customStyle="1" w:styleId="D4C6311C64C54C988461ECDB1D7BA5371">
    <w:name w:val="D4C6311C64C54C988461ECDB1D7BA5371"/>
    <w:rsid w:val="0049588F"/>
    <w:rPr>
      <w:rFonts w:eastAsiaTheme="minorHAnsi"/>
      <w:lang w:eastAsia="en-US"/>
    </w:rPr>
  </w:style>
  <w:style w:type="paragraph" w:customStyle="1" w:styleId="02427D75E473489F9792377E14E976931">
    <w:name w:val="02427D75E473489F9792377E14E976931"/>
    <w:rsid w:val="0049588F"/>
    <w:rPr>
      <w:rFonts w:eastAsiaTheme="minorHAnsi"/>
      <w:lang w:eastAsia="en-US"/>
    </w:rPr>
  </w:style>
  <w:style w:type="paragraph" w:customStyle="1" w:styleId="18BB96A2571540F1B0CD1FBBD84C2CB61">
    <w:name w:val="18BB96A2571540F1B0CD1FBBD84C2CB61"/>
    <w:rsid w:val="0049588F"/>
    <w:rPr>
      <w:rFonts w:eastAsiaTheme="minorHAnsi"/>
      <w:lang w:eastAsia="en-US"/>
    </w:rPr>
  </w:style>
  <w:style w:type="paragraph" w:customStyle="1" w:styleId="AC5BF51F4353430D816D46799CE3A4551">
    <w:name w:val="AC5BF51F4353430D816D46799CE3A4551"/>
    <w:rsid w:val="0049588F"/>
    <w:rPr>
      <w:rFonts w:eastAsiaTheme="minorHAnsi"/>
      <w:lang w:eastAsia="en-US"/>
    </w:rPr>
  </w:style>
  <w:style w:type="paragraph" w:customStyle="1" w:styleId="247414DD867C4099A75FDBA5A06166211">
    <w:name w:val="247414DD867C4099A75FDBA5A06166211"/>
    <w:rsid w:val="0049588F"/>
    <w:rPr>
      <w:rFonts w:eastAsiaTheme="minorHAnsi"/>
      <w:lang w:eastAsia="en-US"/>
    </w:rPr>
  </w:style>
  <w:style w:type="paragraph" w:customStyle="1" w:styleId="22F6C7AFCFFB4BDAABCDB97083341B9A1">
    <w:name w:val="22F6C7AFCFFB4BDAABCDB97083341B9A1"/>
    <w:rsid w:val="0049588F"/>
    <w:rPr>
      <w:rFonts w:eastAsiaTheme="minorHAnsi"/>
      <w:lang w:eastAsia="en-US"/>
    </w:rPr>
  </w:style>
  <w:style w:type="paragraph" w:customStyle="1" w:styleId="212B4C1DDCB94CC294F825A5C29AE26E1">
    <w:name w:val="212B4C1DDCB94CC294F825A5C29AE26E1"/>
    <w:rsid w:val="0049588F"/>
    <w:rPr>
      <w:rFonts w:eastAsiaTheme="minorHAnsi"/>
      <w:lang w:eastAsia="en-US"/>
    </w:rPr>
  </w:style>
  <w:style w:type="paragraph" w:customStyle="1" w:styleId="64F058D76C26459A9A482C15758D26591">
    <w:name w:val="64F058D76C26459A9A482C15758D26591"/>
    <w:rsid w:val="0049588F"/>
    <w:rPr>
      <w:rFonts w:eastAsiaTheme="minorHAnsi"/>
      <w:lang w:eastAsia="en-US"/>
    </w:rPr>
  </w:style>
  <w:style w:type="paragraph" w:customStyle="1" w:styleId="CAA9E764822246F0B7E3DF1225A2D1711">
    <w:name w:val="CAA9E764822246F0B7E3DF1225A2D1711"/>
    <w:rsid w:val="0049588F"/>
    <w:rPr>
      <w:rFonts w:eastAsiaTheme="minorHAnsi"/>
      <w:lang w:eastAsia="en-US"/>
    </w:rPr>
  </w:style>
  <w:style w:type="paragraph" w:customStyle="1" w:styleId="1112B90604FA45CE892E5553618EBD901">
    <w:name w:val="1112B90604FA45CE892E5553618EBD901"/>
    <w:rsid w:val="0049588F"/>
    <w:rPr>
      <w:rFonts w:eastAsiaTheme="minorHAnsi"/>
      <w:lang w:eastAsia="en-US"/>
    </w:rPr>
  </w:style>
  <w:style w:type="paragraph" w:customStyle="1" w:styleId="86F3CEF1FA364A0BA35C15811E4EE4EB1">
    <w:name w:val="86F3CEF1FA364A0BA35C15811E4EE4EB1"/>
    <w:rsid w:val="0049588F"/>
    <w:rPr>
      <w:rFonts w:eastAsiaTheme="minorHAnsi"/>
      <w:lang w:eastAsia="en-US"/>
    </w:rPr>
  </w:style>
  <w:style w:type="paragraph" w:customStyle="1" w:styleId="B9216D2B820C4E6E859EDAE7C7C3D8721">
    <w:name w:val="B9216D2B820C4E6E859EDAE7C7C3D8721"/>
    <w:rsid w:val="0049588F"/>
    <w:rPr>
      <w:rFonts w:eastAsiaTheme="minorHAnsi"/>
      <w:lang w:eastAsia="en-US"/>
    </w:rPr>
  </w:style>
  <w:style w:type="paragraph" w:customStyle="1" w:styleId="77F2D3F639BD4F4AA6B085DFFC3DF1871">
    <w:name w:val="77F2D3F639BD4F4AA6B085DFFC3DF1871"/>
    <w:rsid w:val="0049588F"/>
    <w:rPr>
      <w:rFonts w:eastAsiaTheme="minorHAnsi"/>
      <w:lang w:eastAsia="en-US"/>
    </w:rPr>
  </w:style>
  <w:style w:type="paragraph" w:customStyle="1" w:styleId="D48462CF1D8140B2B3E8BA0B01A77BBA1">
    <w:name w:val="D48462CF1D8140B2B3E8BA0B01A77BBA1"/>
    <w:rsid w:val="0049588F"/>
    <w:rPr>
      <w:rFonts w:eastAsiaTheme="minorHAnsi"/>
      <w:lang w:eastAsia="en-US"/>
    </w:rPr>
  </w:style>
  <w:style w:type="paragraph" w:customStyle="1" w:styleId="12D0B0759DB346E9851AE35727A6A7621">
    <w:name w:val="12D0B0759DB346E9851AE35727A6A7621"/>
    <w:rsid w:val="0049588F"/>
    <w:rPr>
      <w:rFonts w:eastAsiaTheme="minorHAnsi"/>
      <w:lang w:eastAsia="en-US"/>
    </w:rPr>
  </w:style>
  <w:style w:type="paragraph" w:customStyle="1" w:styleId="6F8D098B64764B11881BB3BD836935BB1">
    <w:name w:val="6F8D098B64764B11881BB3BD836935BB1"/>
    <w:rsid w:val="0049588F"/>
    <w:rPr>
      <w:rFonts w:eastAsiaTheme="minorHAnsi"/>
      <w:lang w:eastAsia="en-US"/>
    </w:rPr>
  </w:style>
  <w:style w:type="paragraph" w:customStyle="1" w:styleId="6D8224402C234C759C1FFFDB453876641">
    <w:name w:val="6D8224402C234C759C1FFFDB453876641"/>
    <w:rsid w:val="0049588F"/>
    <w:rPr>
      <w:rFonts w:eastAsiaTheme="minorHAnsi"/>
      <w:lang w:eastAsia="en-US"/>
    </w:rPr>
  </w:style>
  <w:style w:type="paragraph" w:customStyle="1" w:styleId="50AD82BCCA364C31BD38190DA2131E551">
    <w:name w:val="50AD82BCCA364C31BD38190DA2131E551"/>
    <w:rsid w:val="0049588F"/>
    <w:rPr>
      <w:rFonts w:eastAsiaTheme="minorHAnsi"/>
      <w:lang w:eastAsia="en-US"/>
    </w:rPr>
  </w:style>
  <w:style w:type="paragraph" w:customStyle="1" w:styleId="9F9E066A0156464CBEE5B492EA9FECFD1">
    <w:name w:val="9F9E066A0156464CBEE5B492EA9FECFD1"/>
    <w:rsid w:val="0049588F"/>
    <w:rPr>
      <w:rFonts w:eastAsiaTheme="minorHAnsi"/>
      <w:lang w:eastAsia="en-US"/>
    </w:rPr>
  </w:style>
  <w:style w:type="paragraph" w:customStyle="1" w:styleId="0DA1AE46A1364A8B821255C455BBBB491">
    <w:name w:val="0DA1AE46A1364A8B821255C455BBBB491"/>
    <w:rsid w:val="0049588F"/>
    <w:rPr>
      <w:rFonts w:eastAsiaTheme="minorHAnsi"/>
      <w:lang w:eastAsia="en-US"/>
    </w:rPr>
  </w:style>
  <w:style w:type="paragraph" w:customStyle="1" w:styleId="27F8D92410794D928CFED73614C194311">
    <w:name w:val="27F8D92410794D928CFED73614C194311"/>
    <w:rsid w:val="0049588F"/>
    <w:rPr>
      <w:rFonts w:eastAsiaTheme="minorHAnsi"/>
      <w:lang w:eastAsia="en-US"/>
    </w:rPr>
  </w:style>
  <w:style w:type="paragraph" w:customStyle="1" w:styleId="33782A626DC04A14AB793875F92AF0B61">
    <w:name w:val="33782A626DC04A14AB793875F92AF0B61"/>
    <w:rsid w:val="0049588F"/>
    <w:rPr>
      <w:rFonts w:eastAsiaTheme="minorHAnsi"/>
      <w:lang w:eastAsia="en-US"/>
    </w:rPr>
  </w:style>
  <w:style w:type="paragraph" w:customStyle="1" w:styleId="BDA419732F1D41A2B571BEE3111F32E51">
    <w:name w:val="BDA419732F1D41A2B571BEE3111F32E51"/>
    <w:rsid w:val="0049588F"/>
    <w:rPr>
      <w:rFonts w:eastAsiaTheme="minorHAnsi"/>
      <w:lang w:eastAsia="en-US"/>
    </w:rPr>
  </w:style>
  <w:style w:type="paragraph" w:customStyle="1" w:styleId="0D4E46442D444E05BC2FED7DA3E92AE21">
    <w:name w:val="0D4E46442D444E05BC2FED7DA3E92AE21"/>
    <w:rsid w:val="0049588F"/>
    <w:rPr>
      <w:rFonts w:eastAsiaTheme="minorHAnsi"/>
      <w:lang w:eastAsia="en-US"/>
    </w:rPr>
  </w:style>
  <w:style w:type="paragraph" w:customStyle="1" w:styleId="BB92EE1ED54D4BABB9B1C121E62028AD1">
    <w:name w:val="BB92EE1ED54D4BABB9B1C121E62028AD1"/>
    <w:rsid w:val="0049588F"/>
    <w:rPr>
      <w:rFonts w:eastAsiaTheme="minorHAnsi"/>
      <w:lang w:eastAsia="en-US"/>
    </w:rPr>
  </w:style>
  <w:style w:type="paragraph" w:customStyle="1" w:styleId="234A3726C5B047AA8B951312DDD4166A1">
    <w:name w:val="234A3726C5B047AA8B951312DDD4166A1"/>
    <w:rsid w:val="0049588F"/>
    <w:rPr>
      <w:rFonts w:eastAsiaTheme="minorHAnsi"/>
      <w:lang w:eastAsia="en-US"/>
    </w:rPr>
  </w:style>
  <w:style w:type="paragraph" w:customStyle="1" w:styleId="650ABD350C4C4F539598289423809E4B1">
    <w:name w:val="650ABD350C4C4F539598289423809E4B1"/>
    <w:rsid w:val="0049588F"/>
    <w:rPr>
      <w:rFonts w:eastAsiaTheme="minorHAnsi"/>
      <w:lang w:eastAsia="en-US"/>
    </w:rPr>
  </w:style>
  <w:style w:type="paragraph" w:customStyle="1" w:styleId="8450F748A4E94456AE24D83DB66156E41">
    <w:name w:val="8450F748A4E94456AE24D83DB66156E41"/>
    <w:rsid w:val="0049588F"/>
    <w:rPr>
      <w:rFonts w:eastAsiaTheme="minorHAnsi"/>
      <w:lang w:eastAsia="en-US"/>
    </w:rPr>
  </w:style>
  <w:style w:type="paragraph" w:customStyle="1" w:styleId="0C0EEF446D024E07ADE87FD9A449C4F91">
    <w:name w:val="0C0EEF446D024E07ADE87FD9A449C4F91"/>
    <w:rsid w:val="0049588F"/>
    <w:rPr>
      <w:rFonts w:eastAsiaTheme="minorHAnsi"/>
      <w:lang w:eastAsia="en-US"/>
    </w:rPr>
  </w:style>
  <w:style w:type="paragraph" w:customStyle="1" w:styleId="1F38F73EC7AA45639DA7BC760F2132FC1">
    <w:name w:val="1F38F73EC7AA45639DA7BC760F2132FC1"/>
    <w:rsid w:val="0049588F"/>
    <w:rPr>
      <w:rFonts w:eastAsiaTheme="minorHAnsi"/>
      <w:lang w:eastAsia="en-US"/>
    </w:rPr>
  </w:style>
  <w:style w:type="paragraph" w:customStyle="1" w:styleId="A082BF9BFD5C4C849109E115FDE4CC5B1">
    <w:name w:val="A082BF9BFD5C4C849109E115FDE4CC5B1"/>
    <w:rsid w:val="0049588F"/>
    <w:rPr>
      <w:rFonts w:eastAsiaTheme="minorHAnsi"/>
      <w:lang w:eastAsia="en-US"/>
    </w:rPr>
  </w:style>
  <w:style w:type="paragraph" w:customStyle="1" w:styleId="CAE4B8264F804AA58A3A92CEC3E593BE1">
    <w:name w:val="CAE4B8264F804AA58A3A92CEC3E593BE1"/>
    <w:rsid w:val="0049588F"/>
    <w:rPr>
      <w:rFonts w:eastAsiaTheme="minorHAnsi"/>
      <w:lang w:eastAsia="en-US"/>
    </w:rPr>
  </w:style>
  <w:style w:type="paragraph" w:customStyle="1" w:styleId="6B46FD405103492986E51BAD009D7E1B1">
    <w:name w:val="6B46FD405103492986E51BAD009D7E1B1"/>
    <w:rsid w:val="0049588F"/>
    <w:rPr>
      <w:rFonts w:eastAsiaTheme="minorHAnsi"/>
      <w:lang w:eastAsia="en-US"/>
    </w:rPr>
  </w:style>
  <w:style w:type="paragraph" w:customStyle="1" w:styleId="3574860911394CCAAEAE015798F044BF1">
    <w:name w:val="3574860911394CCAAEAE015798F044BF1"/>
    <w:rsid w:val="0049588F"/>
    <w:rPr>
      <w:rFonts w:eastAsiaTheme="minorHAnsi"/>
      <w:lang w:eastAsia="en-US"/>
    </w:rPr>
  </w:style>
  <w:style w:type="paragraph" w:customStyle="1" w:styleId="92766084E3B94420AB1C1055691F256D1">
    <w:name w:val="92766084E3B94420AB1C1055691F256D1"/>
    <w:rsid w:val="0049588F"/>
    <w:rPr>
      <w:rFonts w:eastAsiaTheme="minorHAnsi"/>
      <w:lang w:eastAsia="en-US"/>
    </w:rPr>
  </w:style>
  <w:style w:type="paragraph" w:customStyle="1" w:styleId="3E5653498E854DD3A1DE286CF2007F101">
    <w:name w:val="3E5653498E854DD3A1DE286CF2007F101"/>
    <w:rsid w:val="0049588F"/>
    <w:rPr>
      <w:rFonts w:eastAsiaTheme="minorHAnsi"/>
      <w:lang w:eastAsia="en-US"/>
    </w:rPr>
  </w:style>
  <w:style w:type="paragraph" w:customStyle="1" w:styleId="BB24F2C760FC449DBBF9720D807EE0A51">
    <w:name w:val="BB24F2C760FC449DBBF9720D807EE0A51"/>
    <w:rsid w:val="0049588F"/>
    <w:rPr>
      <w:rFonts w:eastAsiaTheme="minorHAnsi"/>
      <w:lang w:eastAsia="en-US"/>
    </w:rPr>
  </w:style>
  <w:style w:type="paragraph" w:customStyle="1" w:styleId="805705624F75447B98E8C3798EF14EB91">
    <w:name w:val="805705624F75447B98E8C3798EF14EB91"/>
    <w:rsid w:val="0049588F"/>
    <w:rPr>
      <w:rFonts w:eastAsiaTheme="minorHAnsi"/>
      <w:lang w:eastAsia="en-US"/>
    </w:rPr>
  </w:style>
  <w:style w:type="paragraph" w:customStyle="1" w:styleId="494F1BD4E4E9404CB040F5567CB74ABF1">
    <w:name w:val="494F1BD4E4E9404CB040F5567CB74ABF1"/>
    <w:rsid w:val="0049588F"/>
    <w:rPr>
      <w:rFonts w:eastAsiaTheme="minorHAnsi"/>
      <w:lang w:eastAsia="en-US"/>
    </w:rPr>
  </w:style>
  <w:style w:type="paragraph" w:customStyle="1" w:styleId="0B9919B7DDCB4A279F0314582E4B87221">
    <w:name w:val="0B9919B7DDCB4A279F0314582E4B87221"/>
    <w:rsid w:val="0049588F"/>
    <w:rPr>
      <w:rFonts w:eastAsiaTheme="minorHAnsi"/>
      <w:lang w:eastAsia="en-US"/>
    </w:rPr>
  </w:style>
  <w:style w:type="paragraph" w:customStyle="1" w:styleId="11B329A09C79498AAADDAD534B5765FF1">
    <w:name w:val="11B329A09C79498AAADDAD534B5765FF1"/>
    <w:rsid w:val="0049588F"/>
    <w:rPr>
      <w:rFonts w:eastAsiaTheme="minorHAnsi"/>
      <w:lang w:eastAsia="en-US"/>
    </w:rPr>
  </w:style>
  <w:style w:type="paragraph" w:customStyle="1" w:styleId="53431CCD5A4E4399950D713B290F88471">
    <w:name w:val="53431CCD5A4E4399950D713B290F88471"/>
    <w:rsid w:val="0049588F"/>
    <w:rPr>
      <w:rFonts w:eastAsiaTheme="minorHAnsi"/>
      <w:lang w:eastAsia="en-US"/>
    </w:rPr>
  </w:style>
  <w:style w:type="paragraph" w:customStyle="1" w:styleId="9914E9218D7C4033A207105B81E7D9B91">
    <w:name w:val="9914E9218D7C4033A207105B81E7D9B91"/>
    <w:rsid w:val="0049588F"/>
    <w:rPr>
      <w:rFonts w:eastAsiaTheme="minorHAnsi"/>
      <w:lang w:eastAsia="en-US"/>
    </w:rPr>
  </w:style>
  <w:style w:type="paragraph" w:customStyle="1" w:styleId="F11D1F20F9E242679A2CF8A09AD1B73F1">
    <w:name w:val="F11D1F20F9E242679A2CF8A09AD1B73F1"/>
    <w:rsid w:val="0049588F"/>
    <w:rPr>
      <w:rFonts w:eastAsiaTheme="minorHAnsi"/>
      <w:lang w:eastAsia="en-US"/>
    </w:rPr>
  </w:style>
  <w:style w:type="paragraph" w:customStyle="1" w:styleId="3F0030E28FB949BAAB6CF2C98A271E2A1">
    <w:name w:val="3F0030E28FB949BAAB6CF2C98A271E2A1"/>
    <w:rsid w:val="0049588F"/>
    <w:rPr>
      <w:rFonts w:eastAsiaTheme="minorHAnsi"/>
      <w:lang w:eastAsia="en-US"/>
    </w:rPr>
  </w:style>
  <w:style w:type="paragraph" w:customStyle="1" w:styleId="555F975DE9F8408BA21E059D3311BBF51">
    <w:name w:val="555F975DE9F8408BA21E059D3311BBF51"/>
    <w:rsid w:val="0049588F"/>
    <w:rPr>
      <w:rFonts w:eastAsiaTheme="minorHAnsi"/>
      <w:lang w:eastAsia="en-US"/>
    </w:rPr>
  </w:style>
  <w:style w:type="paragraph" w:customStyle="1" w:styleId="526D43EEEC1C44388551860858B8DB0F1">
    <w:name w:val="526D43EEEC1C44388551860858B8DB0F1"/>
    <w:rsid w:val="0049588F"/>
    <w:rPr>
      <w:rFonts w:eastAsiaTheme="minorHAnsi"/>
      <w:lang w:eastAsia="en-US"/>
    </w:rPr>
  </w:style>
  <w:style w:type="paragraph" w:customStyle="1" w:styleId="B14D2C5EA3F3404BBE08F29778364CB61">
    <w:name w:val="B14D2C5EA3F3404BBE08F29778364CB61"/>
    <w:rsid w:val="0049588F"/>
    <w:rPr>
      <w:rFonts w:eastAsiaTheme="minorHAnsi"/>
      <w:lang w:eastAsia="en-US"/>
    </w:rPr>
  </w:style>
  <w:style w:type="paragraph" w:customStyle="1" w:styleId="FDDFA67A216C46A2A98638212ED458841">
    <w:name w:val="FDDFA67A216C46A2A98638212ED458841"/>
    <w:rsid w:val="0049588F"/>
    <w:rPr>
      <w:rFonts w:eastAsiaTheme="minorHAnsi"/>
      <w:lang w:eastAsia="en-US"/>
    </w:rPr>
  </w:style>
  <w:style w:type="paragraph" w:customStyle="1" w:styleId="6AF7605444884CB7988573AE79A3F22D1">
    <w:name w:val="6AF7605444884CB7988573AE79A3F22D1"/>
    <w:rsid w:val="0049588F"/>
    <w:rPr>
      <w:rFonts w:eastAsiaTheme="minorHAnsi"/>
      <w:lang w:eastAsia="en-US"/>
    </w:rPr>
  </w:style>
  <w:style w:type="paragraph" w:customStyle="1" w:styleId="D8078C92839C43D09A26872A48A1CA421">
    <w:name w:val="D8078C92839C43D09A26872A48A1CA421"/>
    <w:rsid w:val="0049588F"/>
    <w:rPr>
      <w:rFonts w:eastAsiaTheme="minorHAnsi"/>
      <w:lang w:eastAsia="en-US"/>
    </w:rPr>
  </w:style>
  <w:style w:type="paragraph" w:customStyle="1" w:styleId="69608D1B02664C59B104E0AFE729BF611">
    <w:name w:val="69608D1B02664C59B104E0AFE729BF611"/>
    <w:rsid w:val="0049588F"/>
    <w:rPr>
      <w:rFonts w:eastAsiaTheme="minorHAnsi"/>
      <w:lang w:eastAsia="en-US"/>
    </w:rPr>
  </w:style>
  <w:style w:type="paragraph" w:customStyle="1" w:styleId="5E42A50A812A4D1394373588A7FF6B251">
    <w:name w:val="5E42A50A812A4D1394373588A7FF6B251"/>
    <w:rsid w:val="0049588F"/>
    <w:rPr>
      <w:rFonts w:eastAsiaTheme="minorHAnsi"/>
      <w:lang w:eastAsia="en-US"/>
    </w:rPr>
  </w:style>
  <w:style w:type="paragraph" w:customStyle="1" w:styleId="288EBD5E8D764676A201A34A271DF3DA1">
    <w:name w:val="288EBD5E8D764676A201A34A271DF3DA1"/>
    <w:rsid w:val="0049588F"/>
    <w:rPr>
      <w:rFonts w:eastAsiaTheme="minorHAnsi"/>
      <w:lang w:eastAsia="en-US"/>
    </w:rPr>
  </w:style>
  <w:style w:type="paragraph" w:customStyle="1" w:styleId="8C9292BE05464237B6D2605169AB18031">
    <w:name w:val="8C9292BE05464237B6D2605169AB18031"/>
    <w:rsid w:val="0049588F"/>
    <w:rPr>
      <w:rFonts w:eastAsiaTheme="minorHAnsi"/>
      <w:lang w:eastAsia="en-US"/>
    </w:rPr>
  </w:style>
  <w:style w:type="paragraph" w:customStyle="1" w:styleId="44BE0AECA48440F69397D6D11D242BB51">
    <w:name w:val="44BE0AECA48440F69397D6D11D242BB51"/>
    <w:rsid w:val="0049588F"/>
    <w:rPr>
      <w:rFonts w:eastAsiaTheme="minorHAnsi"/>
      <w:lang w:eastAsia="en-US"/>
    </w:rPr>
  </w:style>
  <w:style w:type="paragraph" w:customStyle="1" w:styleId="60DA07817F9A4229A06F6BEE7F9D03331">
    <w:name w:val="60DA07817F9A4229A06F6BEE7F9D03331"/>
    <w:rsid w:val="0049588F"/>
    <w:rPr>
      <w:rFonts w:eastAsiaTheme="minorHAnsi"/>
      <w:lang w:eastAsia="en-US"/>
    </w:rPr>
  </w:style>
  <w:style w:type="paragraph" w:customStyle="1" w:styleId="4D6B7E3F37E94A369047DD5E360859CD1">
    <w:name w:val="4D6B7E3F37E94A369047DD5E360859CD1"/>
    <w:rsid w:val="0049588F"/>
    <w:rPr>
      <w:rFonts w:eastAsiaTheme="minorHAnsi"/>
      <w:lang w:eastAsia="en-US"/>
    </w:rPr>
  </w:style>
  <w:style w:type="paragraph" w:customStyle="1" w:styleId="52FA6D678E5C477387249A6346F4D7741">
    <w:name w:val="52FA6D678E5C477387249A6346F4D7741"/>
    <w:rsid w:val="0049588F"/>
    <w:rPr>
      <w:rFonts w:eastAsiaTheme="minorHAnsi"/>
      <w:lang w:eastAsia="en-US"/>
    </w:rPr>
  </w:style>
  <w:style w:type="paragraph" w:customStyle="1" w:styleId="0E90385406FE4D59A2C2B75DA281503A1">
    <w:name w:val="0E90385406FE4D59A2C2B75DA281503A1"/>
    <w:rsid w:val="0049588F"/>
    <w:rPr>
      <w:rFonts w:eastAsiaTheme="minorHAnsi"/>
      <w:lang w:eastAsia="en-US"/>
    </w:rPr>
  </w:style>
  <w:style w:type="paragraph" w:customStyle="1" w:styleId="BD6C027EE2D44282AB9AB66BD2BAE7DD1">
    <w:name w:val="BD6C027EE2D44282AB9AB66BD2BAE7DD1"/>
    <w:rsid w:val="0049588F"/>
    <w:rPr>
      <w:rFonts w:eastAsiaTheme="minorHAnsi"/>
      <w:lang w:eastAsia="en-US"/>
    </w:rPr>
  </w:style>
  <w:style w:type="paragraph" w:customStyle="1" w:styleId="9C38D98C0238479EA4990839A6500BFE1">
    <w:name w:val="9C38D98C0238479EA4990839A6500BFE1"/>
    <w:rsid w:val="0049588F"/>
    <w:rPr>
      <w:rFonts w:eastAsiaTheme="minorHAnsi"/>
      <w:lang w:eastAsia="en-US"/>
    </w:rPr>
  </w:style>
  <w:style w:type="paragraph" w:customStyle="1" w:styleId="C9CE2DC40C8D4ED8AA00A6C43EB87B0C1">
    <w:name w:val="C9CE2DC40C8D4ED8AA00A6C43EB87B0C1"/>
    <w:rsid w:val="0049588F"/>
    <w:rPr>
      <w:rFonts w:eastAsiaTheme="minorHAnsi"/>
      <w:lang w:eastAsia="en-US"/>
    </w:rPr>
  </w:style>
  <w:style w:type="paragraph" w:customStyle="1" w:styleId="58A2BF55DD334491A60A8B47BFF98A7C1">
    <w:name w:val="58A2BF55DD334491A60A8B47BFF98A7C1"/>
    <w:rsid w:val="0049588F"/>
    <w:rPr>
      <w:rFonts w:eastAsiaTheme="minorHAnsi"/>
      <w:lang w:eastAsia="en-US"/>
    </w:rPr>
  </w:style>
  <w:style w:type="paragraph" w:customStyle="1" w:styleId="BE0C0F349BB644D987359ABB7C93EF671">
    <w:name w:val="BE0C0F349BB644D987359ABB7C93EF671"/>
    <w:rsid w:val="0049588F"/>
    <w:rPr>
      <w:rFonts w:eastAsiaTheme="minorHAnsi"/>
      <w:lang w:eastAsia="en-US"/>
    </w:rPr>
  </w:style>
  <w:style w:type="paragraph" w:customStyle="1" w:styleId="4B45AAE3C8C74486AB3B45BCF4FDA8351">
    <w:name w:val="4B45AAE3C8C74486AB3B45BCF4FDA8351"/>
    <w:rsid w:val="0049588F"/>
    <w:rPr>
      <w:rFonts w:eastAsiaTheme="minorHAnsi"/>
      <w:lang w:eastAsia="en-US"/>
    </w:rPr>
  </w:style>
  <w:style w:type="paragraph" w:customStyle="1" w:styleId="5672C5416CE54C708863C171868C981E1">
    <w:name w:val="5672C5416CE54C708863C171868C981E1"/>
    <w:rsid w:val="0049588F"/>
    <w:rPr>
      <w:rFonts w:eastAsiaTheme="minorHAnsi"/>
      <w:lang w:eastAsia="en-US"/>
    </w:rPr>
  </w:style>
  <w:style w:type="paragraph" w:customStyle="1" w:styleId="5E7094518E03427784593BD5A0106C541">
    <w:name w:val="5E7094518E03427784593BD5A0106C541"/>
    <w:rsid w:val="0049588F"/>
    <w:rPr>
      <w:rFonts w:eastAsiaTheme="minorHAnsi"/>
      <w:lang w:eastAsia="en-US"/>
    </w:rPr>
  </w:style>
  <w:style w:type="paragraph" w:customStyle="1" w:styleId="186995C93D414150AC55286D91EF44051">
    <w:name w:val="186995C93D414150AC55286D91EF44051"/>
    <w:rsid w:val="0049588F"/>
    <w:rPr>
      <w:rFonts w:eastAsiaTheme="minorHAnsi"/>
      <w:lang w:eastAsia="en-US"/>
    </w:rPr>
  </w:style>
  <w:style w:type="paragraph" w:customStyle="1" w:styleId="1A54A77E518C45D3B0834AB684354B711">
    <w:name w:val="1A54A77E518C45D3B0834AB684354B711"/>
    <w:rsid w:val="0049588F"/>
    <w:rPr>
      <w:rFonts w:eastAsiaTheme="minorHAnsi"/>
      <w:lang w:eastAsia="en-US"/>
    </w:rPr>
  </w:style>
  <w:style w:type="paragraph" w:customStyle="1" w:styleId="D57E99E00B9C4988909B7AE23EB61D561">
    <w:name w:val="D57E99E00B9C4988909B7AE23EB61D561"/>
    <w:rsid w:val="0049588F"/>
    <w:rPr>
      <w:rFonts w:eastAsiaTheme="minorHAnsi"/>
      <w:lang w:eastAsia="en-US"/>
    </w:rPr>
  </w:style>
  <w:style w:type="paragraph" w:customStyle="1" w:styleId="C9353C0150F343E9A690D0792E1F82EC1">
    <w:name w:val="C9353C0150F343E9A690D0792E1F82EC1"/>
    <w:rsid w:val="0049588F"/>
    <w:rPr>
      <w:rFonts w:eastAsiaTheme="minorHAnsi"/>
      <w:lang w:eastAsia="en-US"/>
    </w:rPr>
  </w:style>
  <w:style w:type="paragraph" w:customStyle="1" w:styleId="4942160FBA294321AE3AF085E7C0B8EF1">
    <w:name w:val="4942160FBA294321AE3AF085E7C0B8EF1"/>
    <w:rsid w:val="0049588F"/>
    <w:rPr>
      <w:rFonts w:eastAsiaTheme="minorHAnsi"/>
      <w:lang w:eastAsia="en-US"/>
    </w:rPr>
  </w:style>
  <w:style w:type="paragraph" w:customStyle="1" w:styleId="5E0FD84ED2AB49C8861D11E73B4EE7CC1">
    <w:name w:val="5E0FD84ED2AB49C8861D11E73B4EE7CC1"/>
    <w:rsid w:val="0049588F"/>
    <w:rPr>
      <w:rFonts w:eastAsiaTheme="minorHAnsi"/>
      <w:lang w:eastAsia="en-US"/>
    </w:rPr>
  </w:style>
  <w:style w:type="paragraph" w:customStyle="1" w:styleId="EE666FDFF7D14475928141A3C9558C6A1">
    <w:name w:val="EE666FDFF7D14475928141A3C9558C6A1"/>
    <w:rsid w:val="0049588F"/>
    <w:rPr>
      <w:rFonts w:eastAsiaTheme="minorHAnsi"/>
      <w:lang w:eastAsia="en-US"/>
    </w:rPr>
  </w:style>
  <w:style w:type="paragraph" w:customStyle="1" w:styleId="4CFE310F11634634AFFD072D402093601">
    <w:name w:val="4CFE310F11634634AFFD072D402093601"/>
    <w:rsid w:val="0049588F"/>
    <w:rPr>
      <w:rFonts w:eastAsiaTheme="minorHAnsi"/>
      <w:lang w:eastAsia="en-US"/>
    </w:rPr>
  </w:style>
  <w:style w:type="paragraph" w:customStyle="1" w:styleId="A8FACC38719343128AAABE48069BCAE81">
    <w:name w:val="A8FACC38719343128AAABE48069BCAE81"/>
    <w:rsid w:val="0049588F"/>
    <w:rPr>
      <w:rFonts w:eastAsiaTheme="minorHAnsi"/>
      <w:lang w:eastAsia="en-US"/>
    </w:rPr>
  </w:style>
  <w:style w:type="paragraph" w:customStyle="1" w:styleId="A1ABDF1F4D4E4E1EB8C405710BB46CEA1">
    <w:name w:val="A1ABDF1F4D4E4E1EB8C405710BB46CEA1"/>
    <w:rsid w:val="0049588F"/>
    <w:rPr>
      <w:rFonts w:eastAsiaTheme="minorHAnsi"/>
      <w:lang w:eastAsia="en-US"/>
    </w:rPr>
  </w:style>
  <w:style w:type="paragraph" w:customStyle="1" w:styleId="FBD70444E60147AD8E0512D27417CF101">
    <w:name w:val="FBD70444E60147AD8E0512D27417CF101"/>
    <w:rsid w:val="0049588F"/>
    <w:rPr>
      <w:rFonts w:eastAsiaTheme="minorHAnsi"/>
      <w:lang w:eastAsia="en-US"/>
    </w:rPr>
  </w:style>
  <w:style w:type="paragraph" w:customStyle="1" w:styleId="87FBC29D32984193930208E7AB0AC2091">
    <w:name w:val="87FBC29D32984193930208E7AB0AC2091"/>
    <w:rsid w:val="0049588F"/>
    <w:rPr>
      <w:rFonts w:eastAsiaTheme="minorHAnsi"/>
      <w:lang w:eastAsia="en-US"/>
    </w:rPr>
  </w:style>
  <w:style w:type="paragraph" w:customStyle="1" w:styleId="5EA66199A15347FA81569DF9FC5E8DC31">
    <w:name w:val="5EA66199A15347FA81569DF9FC5E8DC31"/>
    <w:rsid w:val="0049588F"/>
    <w:rPr>
      <w:rFonts w:eastAsiaTheme="minorHAnsi"/>
      <w:lang w:eastAsia="en-US"/>
    </w:rPr>
  </w:style>
  <w:style w:type="paragraph" w:customStyle="1" w:styleId="7497C811F2D8414D882C47B4842286B0">
    <w:name w:val="7497C811F2D8414D882C47B4842286B0"/>
    <w:rsid w:val="0049588F"/>
    <w:rPr>
      <w:rFonts w:eastAsiaTheme="minorHAnsi"/>
      <w:lang w:eastAsia="en-US"/>
    </w:rPr>
  </w:style>
  <w:style w:type="paragraph" w:customStyle="1" w:styleId="8730C41A1EA44B738B7283343FAB8304">
    <w:name w:val="8730C41A1EA44B738B7283343FAB8304"/>
    <w:rsid w:val="0049588F"/>
    <w:rPr>
      <w:rFonts w:eastAsiaTheme="minorHAnsi"/>
      <w:lang w:eastAsia="en-US"/>
    </w:rPr>
  </w:style>
  <w:style w:type="paragraph" w:customStyle="1" w:styleId="FCF9AD5D5ED648539AFC189030F86AB8">
    <w:name w:val="FCF9AD5D5ED648539AFC189030F86AB8"/>
    <w:rsid w:val="0049588F"/>
    <w:rPr>
      <w:rFonts w:eastAsiaTheme="minorHAnsi"/>
      <w:lang w:eastAsia="en-US"/>
    </w:rPr>
  </w:style>
  <w:style w:type="paragraph" w:customStyle="1" w:styleId="D9170E6CAA53435C94C2E35FC93028C7">
    <w:name w:val="D9170E6CAA53435C94C2E35FC93028C7"/>
    <w:rsid w:val="0049588F"/>
    <w:rPr>
      <w:rFonts w:eastAsiaTheme="minorHAnsi"/>
      <w:lang w:eastAsia="en-US"/>
    </w:rPr>
  </w:style>
  <w:style w:type="paragraph" w:customStyle="1" w:styleId="0E9545CFC583406B85B0DC81150F470D">
    <w:name w:val="0E9545CFC583406B85B0DC81150F470D"/>
    <w:rsid w:val="0049588F"/>
    <w:rPr>
      <w:rFonts w:eastAsiaTheme="minorHAnsi"/>
      <w:lang w:eastAsia="en-US"/>
    </w:rPr>
  </w:style>
  <w:style w:type="paragraph" w:customStyle="1" w:styleId="1EAB3267893F459299C2B3999B2C19C8">
    <w:name w:val="1EAB3267893F459299C2B3999B2C19C8"/>
    <w:rsid w:val="0049588F"/>
    <w:rPr>
      <w:rFonts w:eastAsiaTheme="minorHAnsi"/>
      <w:lang w:eastAsia="en-US"/>
    </w:rPr>
  </w:style>
  <w:style w:type="paragraph" w:customStyle="1" w:styleId="1FC6967BCB8A46C6836409F74C762000">
    <w:name w:val="1FC6967BCB8A46C6836409F74C762000"/>
    <w:rsid w:val="0049588F"/>
    <w:rPr>
      <w:rFonts w:eastAsiaTheme="minorHAnsi"/>
      <w:lang w:eastAsia="en-US"/>
    </w:rPr>
  </w:style>
  <w:style w:type="paragraph" w:customStyle="1" w:styleId="BF120214FB3F414597EECFC7914EC220">
    <w:name w:val="BF120214FB3F414597EECFC7914EC220"/>
    <w:rsid w:val="0049588F"/>
    <w:rPr>
      <w:rFonts w:eastAsiaTheme="minorHAnsi"/>
      <w:lang w:eastAsia="en-US"/>
    </w:rPr>
  </w:style>
  <w:style w:type="paragraph" w:customStyle="1" w:styleId="93319D7663144E56B7A0469209BC0CA8">
    <w:name w:val="93319D7663144E56B7A0469209BC0CA8"/>
    <w:rsid w:val="0049588F"/>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CF444-DABA-452A-A474-2E6442254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MISS MARLENE, MARIA</Template>
  <TotalTime>6</TotalTime>
  <Pages>24</Pages>
  <Words>3327</Words>
  <Characters>18303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Jorge Miguel Moreno Bellido</cp:lastModifiedBy>
  <cp:revision>3</cp:revision>
  <dcterms:created xsi:type="dcterms:W3CDTF">2020-04-11T20:46:00Z</dcterms:created>
  <dcterms:modified xsi:type="dcterms:W3CDTF">2020-04-15T01:56:00Z</dcterms:modified>
</cp:coreProperties>
</file>